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CalendarAddIn"/>
        <w:tblW w:w="13176" w:type="dxa"/>
        <w:tblLayout w:type="fixed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  <w:gridCol w:w="1882"/>
        <w:gridCol w:w="1883"/>
        <w:gridCol w:w="1883"/>
      </w:tblGrid>
      <w:tr w:rsidR="005E75CB" w:rsidRPr="005E75CB" w14:paraId="44B0D9E3" w14:textId="77777777" w:rsidTr="005E75CB">
        <w:trPr>
          <w:trHeight w:val="600"/>
        </w:trPr>
        <w:tc>
          <w:tcPr>
            <w:tcW w:w="13176" w:type="dxa"/>
            <w:gridSpan w:val="7"/>
          </w:tcPr>
          <w:p w14:paraId="49EA8303" w14:textId="77777777" w:rsidR="005E75CB" w:rsidRPr="005E75CB" w:rsidRDefault="005E75CB" w:rsidP="005E75CB">
            <w:pPr>
              <w:jc w:val="center"/>
              <w:rPr>
                <w:sz w:val="48"/>
              </w:rPr>
            </w:pPr>
            <w:r>
              <w:rPr>
                <w:sz w:val="48"/>
              </w:rPr>
              <w:t>December 2027</w:t>
            </w:r>
          </w:p>
        </w:tc>
      </w:tr>
      <w:tr w:rsidR="005E75CB" w14:paraId="30B8A432" w14:textId="77777777" w:rsidTr="005E75CB">
        <w:tc>
          <w:tcPr>
            <w:tcW w:w="1882" w:type="dxa"/>
          </w:tcPr>
          <w:p w14:paraId="4FA3C476" w14:textId="77777777" w:rsidR="005E75CB" w:rsidRDefault="005E75CB" w:rsidP="005E75CB">
            <w:pPr>
              <w:jc w:val="center"/>
            </w:pPr>
            <w:r>
              <w:t>Sunday</w:t>
            </w:r>
          </w:p>
        </w:tc>
        <w:tc>
          <w:tcPr>
            <w:tcW w:w="1882" w:type="dxa"/>
          </w:tcPr>
          <w:p w14:paraId="58B4CB64" w14:textId="77777777" w:rsidR="005E75CB" w:rsidRDefault="005E75CB" w:rsidP="005E75CB">
            <w:pPr>
              <w:jc w:val="center"/>
            </w:pPr>
            <w:r>
              <w:t>Monday</w:t>
            </w:r>
          </w:p>
        </w:tc>
        <w:tc>
          <w:tcPr>
            <w:tcW w:w="1882" w:type="dxa"/>
          </w:tcPr>
          <w:p w14:paraId="2AEBA414" w14:textId="77777777" w:rsidR="005E75CB" w:rsidRDefault="005E75CB" w:rsidP="005E75CB">
            <w:pPr>
              <w:jc w:val="center"/>
            </w:pPr>
            <w:r>
              <w:t>Tuesday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D026A8F" w14:textId="77777777" w:rsidR="005E75CB" w:rsidRDefault="005E75CB" w:rsidP="005E75CB">
            <w:pPr>
              <w:jc w:val="center"/>
            </w:pPr>
            <w:r>
              <w:t>Wednesday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0BEBAE0" w14:textId="77777777" w:rsidR="005E75CB" w:rsidRDefault="005E75CB" w:rsidP="005E75CB">
            <w:pPr>
              <w:jc w:val="center"/>
            </w:pPr>
            <w:r>
              <w:t>Thursday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01415CA" w14:textId="77777777" w:rsidR="005E75CB" w:rsidRDefault="005E75CB" w:rsidP="005E75CB">
            <w:pPr>
              <w:jc w:val="center"/>
            </w:pPr>
            <w:r>
              <w:t>Friday</w:t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D94CE3B" w14:textId="77777777" w:rsidR="005E75CB" w:rsidRDefault="005E75CB" w:rsidP="005E75CB">
            <w:pPr>
              <w:jc w:val="center"/>
            </w:pPr>
            <w:r>
              <w:t>Saturday</w:t>
            </w:r>
          </w:p>
        </w:tc>
      </w:tr>
      <w:tr w:rsidR="005E75CB" w14:paraId="01A3656A" w14:textId="77777777" w:rsidTr="005E75C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367FE82F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3FB1AA1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3397E3C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FACA547" w14:textId="77777777" w:rsidR="005E75CB" w:rsidRDefault="005E75CB" w:rsidP="005E75CB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D4D7AB2" w14:textId="77777777" w:rsidR="005E75CB" w:rsidRDefault="005E75CB" w:rsidP="005E75CB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0068D9B5" w14:textId="77777777" w:rsidR="005E75CB" w:rsidRDefault="005E75CB" w:rsidP="005E75CB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51749C77" w14:textId="77777777" w:rsidR="005E75CB" w:rsidRDefault="005E75CB" w:rsidP="005E75CB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</w:tr>
      <w:tr w:rsidR="005E75CB" w14:paraId="6C4125F2" w14:textId="77777777" w:rsidTr="005E75C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74764FBF" w14:textId="77777777" w:rsidR="005E75CB" w:rsidRDefault="005E75CB" w:rsidP="005E75CB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9DE5416" w14:textId="77777777" w:rsidR="005E75CB" w:rsidRDefault="005E75CB" w:rsidP="005E75CB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14CC58E" w14:textId="77777777" w:rsidR="005E75CB" w:rsidRDefault="005E75CB" w:rsidP="005E75CB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5943B246" w14:textId="77777777" w:rsidR="005E75CB" w:rsidRDefault="005E75CB" w:rsidP="005E75CB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51B1188" w14:textId="77777777" w:rsidR="005E75CB" w:rsidRDefault="005E75CB" w:rsidP="005E75CB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A7C49AD" w14:textId="77777777" w:rsidR="005E75CB" w:rsidRDefault="005E75CB" w:rsidP="005E75CB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1D233F53" w14:textId="77777777" w:rsidR="005E75CB" w:rsidRDefault="005E75CB" w:rsidP="005E75CB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</w:tr>
      <w:tr w:rsidR="005E75CB" w14:paraId="02748DC9" w14:textId="77777777" w:rsidTr="005E75C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1A59AA1B" w14:textId="77777777" w:rsidR="005E75CB" w:rsidRDefault="005E75CB" w:rsidP="005E75CB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DF8494" w14:textId="77777777" w:rsidR="005E75CB" w:rsidRDefault="005E75CB" w:rsidP="005E75CB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5EE1981" w14:textId="77777777" w:rsidR="005E75CB" w:rsidRDefault="005E75CB" w:rsidP="005E75CB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A552788" w14:textId="77777777" w:rsidR="005E75CB" w:rsidRDefault="005E75CB" w:rsidP="005E75CB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FDA52B0" w14:textId="77777777" w:rsidR="005E75CB" w:rsidRDefault="005E75CB" w:rsidP="005E75CB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25A31251" w14:textId="77777777" w:rsidR="005E75CB" w:rsidRDefault="005E75CB" w:rsidP="005E75CB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7C0261F2" w14:textId="77777777" w:rsidR="005E75CB" w:rsidRDefault="005E75CB" w:rsidP="005E75CB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</w:tr>
      <w:tr w:rsidR="005E75CB" w14:paraId="33A53867" w14:textId="77777777" w:rsidTr="005E75CB">
        <w:trPr>
          <w:trHeight w:val="1340"/>
        </w:trPr>
        <w:tc>
          <w:tcPr>
            <w:tcW w:w="1882" w:type="dxa"/>
            <w:tcBorders>
              <w:bottom w:val="single" w:sz="4" w:space="0" w:color="auto"/>
            </w:tcBorders>
          </w:tcPr>
          <w:p w14:paraId="4C6FF7B7" w14:textId="77777777" w:rsidR="005E75CB" w:rsidRDefault="005E75CB" w:rsidP="005E75CB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E7EFAF3" w14:textId="77777777" w:rsidR="005E75CB" w:rsidRDefault="005E75CB" w:rsidP="005E75CB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86E3A74" w14:textId="77777777" w:rsidR="005E75CB" w:rsidRDefault="005E75CB" w:rsidP="005E75CB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7C56FD8" w14:textId="77777777" w:rsidR="005E75CB" w:rsidRDefault="005E75CB" w:rsidP="005E75CB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1C60AD67" w14:textId="77777777" w:rsidR="005E75CB" w:rsidRDefault="005E75CB" w:rsidP="005E75CB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883" w:type="dxa"/>
            <w:tcBorders>
              <w:bottom w:val="single" w:sz="4" w:space="0" w:color="auto"/>
            </w:tcBorders>
          </w:tcPr>
          <w:p w14:paraId="43E90C87" w14:textId="77777777" w:rsidR="005E75CB" w:rsidRDefault="005E75CB" w:rsidP="005E75CB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5E927527" w14:textId="77777777" w:rsidR="005E75CB" w:rsidRDefault="005E75CB" w:rsidP="005E75CB">
            <w:pPr>
              <w:jc w:val="center"/>
            </w:pPr>
            <w:r>
              <w:t>25</w:t>
            </w:r>
            <w:r>
              <w:br/>
            </w:r>
            <w:r>
              <w:br/>
              <w:t>Christmas Day</w:t>
            </w:r>
          </w:p>
        </w:tc>
      </w:tr>
      <w:tr w:rsidR="005E75CB" w14:paraId="23187A55" w14:textId="77777777" w:rsidTr="005E75CB">
        <w:trPr>
          <w:trHeight w:val="1340"/>
        </w:trPr>
        <w:tc>
          <w:tcPr>
            <w:tcW w:w="1882" w:type="dxa"/>
          </w:tcPr>
          <w:p w14:paraId="64719C16" w14:textId="77777777" w:rsidR="005E75CB" w:rsidRDefault="005E75CB" w:rsidP="005E75CB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757DDB92" w14:textId="77777777" w:rsidR="005E75CB" w:rsidRDefault="005E75CB" w:rsidP="005E75CB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785D593C" w14:textId="77777777" w:rsidR="005E75CB" w:rsidRDefault="005E75CB" w:rsidP="005E75CB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303553E6" w14:textId="77777777" w:rsidR="005E75CB" w:rsidRDefault="005E75CB" w:rsidP="005E75CB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882" w:type="dxa"/>
          </w:tcPr>
          <w:p w14:paraId="08E07733" w14:textId="77777777" w:rsidR="005E75CB" w:rsidRDefault="005E75CB" w:rsidP="005E75CB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26498E6F" w14:textId="77777777" w:rsidR="005E75CB" w:rsidRDefault="005E75CB" w:rsidP="005E75CB">
            <w:pPr>
              <w:jc w:val="center"/>
            </w:pPr>
            <w:r>
              <w:t>31</w:t>
            </w:r>
            <w:r>
              <w:br/>
            </w:r>
            <w:r>
              <w:br/>
            </w:r>
          </w:p>
        </w:tc>
        <w:tc>
          <w:tcPr>
            <w:tcW w:w="1883" w:type="dxa"/>
          </w:tcPr>
          <w:p w14:paraId="6EEA06EC" w14:textId="77777777" w:rsidR="005E75CB" w:rsidRDefault="005E75CB" w:rsidP="005E75CB">
            <w:pPr>
              <w:jc w:val="center"/>
            </w:pPr>
          </w:p>
        </w:tc>
      </w:tr>
      <w:tr w:rsidR="005E75CB" w14:paraId="2082D9B0" w14:textId="77777777" w:rsidTr="005E75CB">
        <w:trPr>
          <w:trHeight w:val="1340"/>
        </w:trPr>
        <w:tc>
          <w:tcPr>
            <w:tcW w:w="1882" w:type="dxa"/>
          </w:tcPr>
          <w:p w14:paraId="7D19C63F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</w:tcPr>
          <w:p w14:paraId="60D76801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</w:tcPr>
          <w:p w14:paraId="42BDD7CA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</w:tcPr>
          <w:p w14:paraId="080C29AB" w14:textId="77777777" w:rsidR="005E75CB" w:rsidRDefault="005E75CB" w:rsidP="005E75CB">
            <w:pPr>
              <w:jc w:val="center"/>
            </w:pPr>
          </w:p>
        </w:tc>
        <w:tc>
          <w:tcPr>
            <w:tcW w:w="1882" w:type="dxa"/>
          </w:tcPr>
          <w:p w14:paraId="55A72AF5" w14:textId="77777777" w:rsidR="005E75CB" w:rsidRDefault="005E75CB" w:rsidP="005E75CB">
            <w:pPr>
              <w:jc w:val="center"/>
            </w:pPr>
          </w:p>
        </w:tc>
        <w:tc>
          <w:tcPr>
            <w:tcW w:w="1883" w:type="dxa"/>
          </w:tcPr>
          <w:p w14:paraId="0927EECB" w14:textId="77777777" w:rsidR="005E75CB" w:rsidRDefault="005E75CB" w:rsidP="005E75CB">
            <w:pPr>
              <w:jc w:val="center"/>
            </w:pPr>
          </w:p>
        </w:tc>
        <w:tc>
          <w:tcPr>
            <w:tcW w:w="1883" w:type="dxa"/>
          </w:tcPr>
          <w:p w14:paraId="5C00A9E7" w14:textId="77777777" w:rsidR="005E75CB" w:rsidRDefault="005E75CB" w:rsidP="005E75CB">
            <w:pPr>
              <w:jc w:val="center"/>
            </w:pPr>
          </w:p>
        </w:tc>
      </w:tr>
    </w:tbl>
    <w:p w14:paraId="56E5F573" w14:textId="77777777" w:rsidR="007268E4" w:rsidRPr="00BB4F60" w:rsidRDefault="005E75CB" w:rsidP="005E75CB">
      <w:pPr>
        <w:jc w:val="center"/>
      </w:pPr>
      <w:r>
        <w:t>© EditableCalendar.Com</w:t>
      </w:r>
    </w:p>
    <w:sectPr w:rsidR="007268E4" w:rsidRPr="00BB4F60" w:rsidSect="005E75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5B86E" w14:textId="77777777" w:rsidR="000E00C5" w:rsidRDefault="000E00C5" w:rsidP="005762FE">
      <w:r>
        <w:separator/>
      </w:r>
    </w:p>
  </w:endnote>
  <w:endnote w:type="continuationSeparator" w:id="0">
    <w:p w14:paraId="52E5B039" w14:textId="77777777" w:rsidR="000E00C5" w:rsidRDefault="000E00C5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B5744" w14:textId="77777777" w:rsidR="000E00C5" w:rsidRDefault="000E00C5" w:rsidP="005762FE">
      <w:r>
        <w:separator/>
      </w:r>
    </w:p>
  </w:footnote>
  <w:footnote w:type="continuationSeparator" w:id="0">
    <w:p w14:paraId="5DB6C5E7" w14:textId="77777777" w:rsidR="000E00C5" w:rsidRDefault="000E00C5" w:rsidP="00576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 w16cid:durableId="758258322">
    <w:abstractNumId w:val="0"/>
  </w:num>
  <w:num w:numId="2" w16cid:durableId="1356033281">
    <w:abstractNumId w:val="1"/>
  </w:num>
  <w:num w:numId="3" w16cid:durableId="1344093029">
    <w:abstractNumId w:val="1"/>
  </w:num>
  <w:num w:numId="4" w16cid:durableId="1052577431">
    <w:abstractNumId w:val="1"/>
  </w:num>
  <w:num w:numId="5" w16cid:durableId="107893164">
    <w:abstractNumId w:val="1"/>
  </w:num>
  <w:num w:numId="6" w16cid:durableId="458107484">
    <w:abstractNumId w:val="1"/>
  </w:num>
  <w:num w:numId="7" w16cid:durableId="904878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5CB"/>
    <w:rsid w:val="00037140"/>
    <w:rsid w:val="0004106F"/>
    <w:rsid w:val="0007080F"/>
    <w:rsid w:val="00075B3E"/>
    <w:rsid w:val="000903AB"/>
    <w:rsid w:val="000A0101"/>
    <w:rsid w:val="000C330A"/>
    <w:rsid w:val="000E00C5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4E629F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5E75CB"/>
    <w:rsid w:val="0061176B"/>
    <w:rsid w:val="006166C5"/>
    <w:rsid w:val="006171DE"/>
    <w:rsid w:val="00637819"/>
    <w:rsid w:val="006516C9"/>
    <w:rsid w:val="00656579"/>
    <w:rsid w:val="00661C88"/>
    <w:rsid w:val="00664931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A6BFD"/>
    <w:rsid w:val="00934166"/>
    <w:rsid w:val="00936128"/>
    <w:rsid w:val="00947C04"/>
    <w:rsid w:val="009806A9"/>
    <w:rsid w:val="0099288A"/>
    <w:rsid w:val="00992C57"/>
    <w:rsid w:val="009A2F89"/>
    <w:rsid w:val="009B28A9"/>
    <w:rsid w:val="009B7546"/>
    <w:rsid w:val="009E7964"/>
    <w:rsid w:val="00A079B3"/>
    <w:rsid w:val="00A17906"/>
    <w:rsid w:val="00A32448"/>
    <w:rsid w:val="00A32BF4"/>
    <w:rsid w:val="00A3360B"/>
    <w:rsid w:val="00A345C0"/>
    <w:rsid w:val="00A35D8F"/>
    <w:rsid w:val="00A7279D"/>
    <w:rsid w:val="00A81413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08CE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853E2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07B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AE002"/>
  <w15:docId w15:val="{48EB23A3-3C8A-4B19-8A15-6AD2EEA00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als-ok\EditableCalendar-ok\5.april-2020-printable-calendar-holidays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Calendar.dotm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Printable Calendar with Holidays</dc:title>
  <dc:subject/>
  <dc:creator>EditableCalendar.Com</dc:creator>
  <cp:keywords/>
  <dc:description>Download more at EditableCalendar.Com</dc:description>
  <cp:lastModifiedBy>Manh Nguyen</cp:lastModifiedBy>
  <cp:revision>1</cp:revision>
  <dcterms:created xsi:type="dcterms:W3CDTF">2026-04-04T03:40:00Z</dcterms:created>
  <dcterms:modified xsi:type="dcterms:W3CDTF">2026-04-04T03:41:00Z</dcterms:modified>
</cp:coreProperties>
</file>