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13176" w:type="dxa"/>
        <w:tblLayout w:type="fixed"/>
        <w:tblLook w:val="04A0" w:firstRow="1" w:lastRow="0" w:firstColumn="1" w:lastColumn="0" w:noHBand="0" w:noVBand="1"/>
      </w:tblPr>
      <w:tblGrid>
        <w:gridCol w:w="1882"/>
        <w:gridCol w:w="1882"/>
        <w:gridCol w:w="1882"/>
        <w:gridCol w:w="1882"/>
        <w:gridCol w:w="1882"/>
        <w:gridCol w:w="1883"/>
        <w:gridCol w:w="1883"/>
      </w:tblGrid>
      <w:tr w:rsidR="004E52DC" w:rsidRPr="004E52DC" w14:paraId="74CBA2A0" w14:textId="77777777" w:rsidTr="004E52DC">
        <w:trPr>
          <w:trHeight w:val="600"/>
        </w:trPr>
        <w:tc>
          <w:tcPr>
            <w:tcW w:w="13176" w:type="dxa"/>
            <w:gridSpan w:val="7"/>
          </w:tcPr>
          <w:p w14:paraId="670CE575" w14:textId="77777777" w:rsidR="004E52DC" w:rsidRPr="004E52DC" w:rsidRDefault="004E52DC" w:rsidP="004E52DC">
            <w:pPr>
              <w:jc w:val="center"/>
              <w:rPr>
                <w:sz w:val="48"/>
              </w:rPr>
            </w:pPr>
            <w:r>
              <w:rPr>
                <w:sz w:val="48"/>
              </w:rPr>
              <w:t>December 2025</w:t>
            </w:r>
          </w:p>
        </w:tc>
      </w:tr>
      <w:tr w:rsidR="004E52DC" w14:paraId="682D4DD5" w14:textId="77777777" w:rsidTr="004E52DC">
        <w:tc>
          <w:tcPr>
            <w:tcW w:w="1882" w:type="dxa"/>
          </w:tcPr>
          <w:p w14:paraId="432ACE42" w14:textId="77777777" w:rsidR="004E52DC" w:rsidRDefault="004E52DC" w:rsidP="004E52DC">
            <w:pPr>
              <w:jc w:val="center"/>
            </w:pPr>
            <w:r>
              <w:t>Sunday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5C3796D0" w14:textId="77777777" w:rsidR="004E52DC" w:rsidRDefault="004E52DC" w:rsidP="004E52DC">
            <w:pPr>
              <w:jc w:val="center"/>
            </w:pPr>
            <w:r>
              <w:t>Monday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5BA1856C" w14:textId="77777777" w:rsidR="004E52DC" w:rsidRDefault="004E52DC" w:rsidP="004E52DC">
            <w:pPr>
              <w:jc w:val="center"/>
            </w:pPr>
            <w:r>
              <w:t>Tuesday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5E887499" w14:textId="77777777" w:rsidR="004E52DC" w:rsidRDefault="004E52DC" w:rsidP="004E52DC">
            <w:pPr>
              <w:jc w:val="center"/>
            </w:pPr>
            <w:r>
              <w:t>Wednesday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33EDEECB" w14:textId="77777777" w:rsidR="004E52DC" w:rsidRDefault="004E52DC" w:rsidP="004E52DC">
            <w:pPr>
              <w:jc w:val="center"/>
            </w:pPr>
            <w:r>
              <w:t>Thursday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49EEBA16" w14:textId="77777777" w:rsidR="004E52DC" w:rsidRDefault="004E52DC" w:rsidP="004E52DC">
            <w:pPr>
              <w:jc w:val="center"/>
            </w:pPr>
            <w:r>
              <w:t>Friday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6665BDC0" w14:textId="77777777" w:rsidR="004E52DC" w:rsidRDefault="004E52DC" w:rsidP="004E52DC">
            <w:pPr>
              <w:jc w:val="center"/>
            </w:pPr>
            <w:r>
              <w:t>Saturday</w:t>
            </w:r>
          </w:p>
        </w:tc>
      </w:tr>
      <w:tr w:rsidR="004E52DC" w14:paraId="56AAA93C" w14:textId="77777777" w:rsidTr="004E52DC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</w:tcPr>
          <w:p w14:paraId="2D0FD17A" w14:textId="77777777" w:rsidR="004E52DC" w:rsidRDefault="004E52DC" w:rsidP="004E52DC">
            <w:pPr>
              <w:jc w:val="center"/>
            </w:pP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2E3FAC7" w14:textId="77777777" w:rsidR="004E52DC" w:rsidRDefault="004E52DC" w:rsidP="004E52DC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0F188CBF" w14:textId="77777777" w:rsidR="004E52DC" w:rsidRDefault="004E52DC" w:rsidP="004E52DC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3BDC36CE" w14:textId="77777777" w:rsidR="004E52DC" w:rsidRDefault="004E52DC" w:rsidP="004E52DC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0A2F5841" w14:textId="77777777" w:rsidR="004E52DC" w:rsidRDefault="004E52DC" w:rsidP="004E52DC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555959CD" w14:textId="77777777" w:rsidR="004E52DC" w:rsidRDefault="004E52DC" w:rsidP="004E52DC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5FD70368" w14:textId="77777777" w:rsidR="004E52DC" w:rsidRDefault="004E52DC" w:rsidP="004E52DC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</w:tr>
      <w:tr w:rsidR="004E52DC" w14:paraId="0D79F9D1" w14:textId="77777777" w:rsidTr="004E52DC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C2B57AF" w14:textId="77777777" w:rsidR="004E52DC" w:rsidRDefault="004E52DC" w:rsidP="004E52DC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5CFBC33" w14:textId="77777777" w:rsidR="004E52DC" w:rsidRDefault="004E52DC" w:rsidP="004E52DC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1D73D276" w14:textId="77777777" w:rsidR="004E52DC" w:rsidRDefault="004E52DC" w:rsidP="004E52DC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7F5DBBD9" w14:textId="77777777" w:rsidR="004E52DC" w:rsidRDefault="004E52DC" w:rsidP="004E52DC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9FC82DF" w14:textId="77777777" w:rsidR="004E52DC" w:rsidRDefault="004E52DC" w:rsidP="004E52DC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77357568" w14:textId="77777777" w:rsidR="004E52DC" w:rsidRDefault="004E52DC" w:rsidP="004E52DC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58E61329" w14:textId="77777777" w:rsidR="004E52DC" w:rsidRDefault="004E52DC" w:rsidP="004E52DC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</w:tr>
      <w:tr w:rsidR="004E52DC" w14:paraId="6873C1AD" w14:textId="77777777" w:rsidTr="004E52DC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1B718C50" w14:textId="77777777" w:rsidR="004E52DC" w:rsidRDefault="004E52DC" w:rsidP="004E52DC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E20942E" w14:textId="77777777" w:rsidR="004E52DC" w:rsidRDefault="004E52DC" w:rsidP="004E52DC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72E18E9C" w14:textId="77777777" w:rsidR="004E52DC" w:rsidRDefault="004E52DC" w:rsidP="004E52DC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5228F812" w14:textId="77777777" w:rsidR="004E52DC" w:rsidRDefault="004E52DC" w:rsidP="004E52DC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08C1BF0E" w14:textId="77777777" w:rsidR="004E52DC" w:rsidRDefault="004E52DC" w:rsidP="004E52DC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0BCB40E0" w14:textId="77777777" w:rsidR="004E52DC" w:rsidRDefault="004E52DC" w:rsidP="004E52DC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0F847B1D" w14:textId="77777777" w:rsidR="004E52DC" w:rsidRDefault="004E52DC" w:rsidP="004E52DC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</w:tr>
      <w:tr w:rsidR="004E52DC" w14:paraId="0C3B3736" w14:textId="77777777" w:rsidTr="004E52DC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3BDA0841" w14:textId="77777777" w:rsidR="004E52DC" w:rsidRDefault="004E52DC" w:rsidP="004E52DC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367B6980" w14:textId="77777777" w:rsidR="004E52DC" w:rsidRDefault="004E52DC" w:rsidP="004E52DC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378B1CB5" w14:textId="77777777" w:rsidR="004E52DC" w:rsidRDefault="004E52DC" w:rsidP="004E52DC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ED910FC" w14:textId="77777777" w:rsidR="004E52DC" w:rsidRDefault="004E52DC" w:rsidP="004E52DC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186D8D75" w14:textId="77777777" w:rsidR="004E52DC" w:rsidRDefault="004E52DC" w:rsidP="004E52DC">
            <w:pPr>
              <w:jc w:val="center"/>
            </w:pPr>
            <w:r>
              <w:t>25</w:t>
            </w:r>
            <w:r>
              <w:br/>
            </w:r>
            <w:r>
              <w:br/>
              <w:t>Christmas Day</w:t>
            </w:r>
          </w:p>
        </w:tc>
        <w:tc>
          <w:tcPr>
            <w:tcW w:w="1883" w:type="dxa"/>
            <w:shd w:val="clear" w:color="auto" w:fill="auto"/>
          </w:tcPr>
          <w:p w14:paraId="3DD8895C" w14:textId="77777777" w:rsidR="004E52DC" w:rsidRDefault="004E52DC" w:rsidP="004E52DC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883" w:type="dxa"/>
            <w:shd w:val="clear" w:color="auto" w:fill="auto"/>
          </w:tcPr>
          <w:p w14:paraId="371A6FAE" w14:textId="77777777" w:rsidR="004E52DC" w:rsidRDefault="004E52DC" w:rsidP="004E52DC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</w:tr>
      <w:tr w:rsidR="004E52DC" w14:paraId="3A0C1875" w14:textId="77777777" w:rsidTr="004E52DC">
        <w:trPr>
          <w:trHeight w:val="1340"/>
        </w:trPr>
        <w:tc>
          <w:tcPr>
            <w:tcW w:w="1882" w:type="dxa"/>
            <w:shd w:val="clear" w:color="auto" w:fill="auto"/>
          </w:tcPr>
          <w:p w14:paraId="56C1D3A7" w14:textId="77777777" w:rsidR="004E52DC" w:rsidRDefault="004E52DC" w:rsidP="004E52DC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64E1A0FB" w14:textId="77777777" w:rsidR="004E52DC" w:rsidRDefault="004E52DC" w:rsidP="004E52DC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3EE9ABEE" w14:textId="77777777" w:rsidR="004E52DC" w:rsidRDefault="004E52DC" w:rsidP="004E52DC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25758EC6" w14:textId="77777777" w:rsidR="004E52DC" w:rsidRDefault="004E52DC" w:rsidP="004E52DC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882" w:type="dxa"/>
          </w:tcPr>
          <w:p w14:paraId="29F2F615" w14:textId="77777777" w:rsidR="004E52DC" w:rsidRDefault="004E52DC" w:rsidP="004E52DC">
            <w:pPr>
              <w:jc w:val="center"/>
            </w:pPr>
          </w:p>
        </w:tc>
        <w:tc>
          <w:tcPr>
            <w:tcW w:w="1883" w:type="dxa"/>
          </w:tcPr>
          <w:p w14:paraId="68D74749" w14:textId="77777777" w:rsidR="004E52DC" w:rsidRDefault="004E52DC" w:rsidP="004E52DC">
            <w:pPr>
              <w:jc w:val="center"/>
            </w:pPr>
          </w:p>
        </w:tc>
        <w:tc>
          <w:tcPr>
            <w:tcW w:w="1883" w:type="dxa"/>
          </w:tcPr>
          <w:p w14:paraId="25D6BC8C" w14:textId="77777777" w:rsidR="004E52DC" w:rsidRDefault="004E52DC" w:rsidP="004E52DC">
            <w:pPr>
              <w:jc w:val="center"/>
            </w:pPr>
          </w:p>
        </w:tc>
      </w:tr>
      <w:tr w:rsidR="004E52DC" w14:paraId="06F8EDC3" w14:textId="77777777" w:rsidTr="004E52DC">
        <w:trPr>
          <w:trHeight w:val="1340"/>
        </w:trPr>
        <w:tc>
          <w:tcPr>
            <w:tcW w:w="1882" w:type="dxa"/>
          </w:tcPr>
          <w:p w14:paraId="7D1312EC" w14:textId="77777777" w:rsidR="004E52DC" w:rsidRDefault="004E52DC" w:rsidP="004E52DC">
            <w:pPr>
              <w:jc w:val="center"/>
            </w:pPr>
          </w:p>
        </w:tc>
        <w:tc>
          <w:tcPr>
            <w:tcW w:w="1882" w:type="dxa"/>
          </w:tcPr>
          <w:p w14:paraId="5FC9E071" w14:textId="77777777" w:rsidR="004E52DC" w:rsidRDefault="004E52DC" w:rsidP="004E52DC">
            <w:pPr>
              <w:jc w:val="center"/>
            </w:pPr>
          </w:p>
        </w:tc>
        <w:tc>
          <w:tcPr>
            <w:tcW w:w="1882" w:type="dxa"/>
          </w:tcPr>
          <w:p w14:paraId="5EB440DE" w14:textId="77777777" w:rsidR="004E52DC" w:rsidRDefault="004E52DC" w:rsidP="004E52DC">
            <w:pPr>
              <w:jc w:val="center"/>
            </w:pPr>
          </w:p>
        </w:tc>
        <w:tc>
          <w:tcPr>
            <w:tcW w:w="1882" w:type="dxa"/>
          </w:tcPr>
          <w:p w14:paraId="44295B1E" w14:textId="77777777" w:rsidR="004E52DC" w:rsidRDefault="004E52DC" w:rsidP="004E52DC">
            <w:pPr>
              <w:jc w:val="center"/>
            </w:pPr>
          </w:p>
        </w:tc>
        <w:tc>
          <w:tcPr>
            <w:tcW w:w="1882" w:type="dxa"/>
          </w:tcPr>
          <w:p w14:paraId="019958E8" w14:textId="77777777" w:rsidR="004E52DC" w:rsidRDefault="004E52DC" w:rsidP="004E52DC">
            <w:pPr>
              <w:jc w:val="center"/>
            </w:pPr>
          </w:p>
        </w:tc>
        <w:tc>
          <w:tcPr>
            <w:tcW w:w="1883" w:type="dxa"/>
          </w:tcPr>
          <w:p w14:paraId="72F468F0" w14:textId="77777777" w:rsidR="004E52DC" w:rsidRDefault="004E52DC" w:rsidP="004E52DC">
            <w:pPr>
              <w:jc w:val="center"/>
            </w:pPr>
          </w:p>
        </w:tc>
        <w:tc>
          <w:tcPr>
            <w:tcW w:w="1883" w:type="dxa"/>
          </w:tcPr>
          <w:p w14:paraId="256AA2EC" w14:textId="77777777" w:rsidR="004E52DC" w:rsidRDefault="004E52DC" w:rsidP="004E52DC">
            <w:pPr>
              <w:jc w:val="center"/>
            </w:pPr>
          </w:p>
        </w:tc>
      </w:tr>
    </w:tbl>
    <w:p w14:paraId="16C603E5" w14:textId="77777777" w:rsidR="007268E4" w:rsidRPr="00BB4F60" w:rsidRDefault="004E52DC" w:rsidP="004E52DC">
      <w:pPr>
        <w:jc w:val="center"/>
      </w:pPr>
      <w:r>
        <w:t>© EditableCalendar.Com</w:t>
      </w:r>
    </w:p>
    <w:sectPr w:rsidR="007268E4" w:rsidRPr="00BB4F60" w:rsidSect="004E52D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2CA6E9" w14:textId="77777777" w:rsidR="001276CB" w:rsidRDefault="001276CB" w:rsidP="005762FE">
      <w:r>
        <w:separator/>
      </w:r>
    </w:p>
  </w:endnote>
  <w:endnote w:type="continuationSeparator" w:id="0">
    <w:p w14:paraId="2390B162" w14:textId="77777777" w:rsidR="001276CB" w:rsidRDefault="001276CB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D46DE3" w14:textId="77777777" w:rsidR="001276CB" w:rsidRDefault="001276CB" w:rsidP="005762FE">
      <w:r>
        <w:separator/>
      </w:r>
    </w:p>
  </w:footnote>
  <w:footnote w:type="continuationSeparator" w:id="0">
    <w:p w14:paraId="3464F5EA" w14:textId="77777777" w:rsidR="001276CB" w:rsidRDefault="001276CB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2DC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276CB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4E52DC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89D89"/>
  <w15:docId w15:val="{C5A7A794-BC8B-4CBE-B5AD-2E092A826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5.april-2020-printable-calendar-holidays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December 2025 Printable Calendar with Holidays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2023-11-26T09:34:00Z</dcterms:created>
  <dcterms:modified xsi:type="dcterms:W3CDTF">2023-11-26T09:34:00Z</dcterms:modified>
</cp:coreProperties>
</file>