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652968" w:rsidRPr="00652968" w14:paraId="4A8FE6E0" w14:textId="77777777" w:rsidTr="00652968">
        <w:trPr>
          <w:trHeight w:val="600"/>
        </w:trPr>
        <w:tc>
          <w:tcPr>
            <w:tcW w:w="9576" w:type="dxa"/>
            <w:gridSpan w:val="7"/>
          </w:tcPr>
          <w:p w14:paraId="6F311F6F" w14:textId="77777777" w:rsidR="00652968" w:rsidRPr="00652968" w:rsidRDefault="00652968" w:rsidP="00652968">
            <w:pPr>
              <w:jc w:val="center"/>
              <w:rPr>
                <w:sz w:val="48"/>
              </w:rPr>
            </w:pPr>
            <w:r>
              <w:rPr>
                <w:sz w:val="48"/>
              </w:rPr>
              <w:t>December 2025</w:t>
            </w:r>
          </w:p>
        </w:tc>
      </w:tr>
      <w:tr w:rsidR="00652968" w14:paraId="5104255F" w14:textId="77777777" w:rsidTr="00652968">
        <w:tc>
          <w:tcPr>
            <w:tcW w:w="1368" w:type="dxa"/>
          </w:tcPr>
          <w:p w14:paraId="0D98FB77" w14:textId="77777777" w:rsidR="00652968" w:rsidRDefault="00652968" w:rsidP="00652968">
            <w:pPr>
              <w:jc w:val="center"/>
            </w:pPr>
            <w:r>
              <w:t>Sunday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0F3C0C6" w14:textId="77777777" w:rsidR="00652968" w:rsidRDefault="00652968" w:rsidP="00652968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2373CC7" w14:textId="77777777" w:rsidR="00652968" w:rsidRDefault="00652968" w:rsidP="00652968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C2377C1" w14:textId="77777777" w:rsidR="00652968" w:rsidRDefault="00652968" w:rsidP="00652968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7B622AB" w14:textId="77777777" w:rsidR="00652968" w:rsidRDefault="00652968" w:rsidP="00652968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15CE831" w14:textId="77777777" w:rsidR="00652968" w:rsidRDefault="00652968" w:rsidP="00652968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4447333" w14:textId="77777777" w:rsidR="00652968" w:rsidRDefault="00652968" w:rsidP="00652968">
            <w:pPr>
              <w:jc w:val="center"/>
            </w:pPr>
            <w:r>
              <w:t>Saturday</w:t>
            </w:r>
          </w:p>
        </w:tc>
      </w:tr>
      <w:tr w:rsidR="00652968" w14:paraId="58FC68DE" w14:textId="77777777" w:rsidTr="00652968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271A900B" w14:textId="77777777" w:rsidR="00652968" w:rsidRDefault="00652968" w:rsidP="00652968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114CA5E" w14:textId="77777777" w:rsidR="00652968" w:rsidRDefault="00652968" w:rsidP="00652968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5A43FDB" w14:textId="77777777" w:rsidR="00652968" w:rsidRDefault="00652968" w:rsidP="00652968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93287E2" w14:textId="77777777" w:rsidR="00652968" w:rsidRDefault="00652968" w:rsidP="00652968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2939BFA" w14:textId="77777777" w:rsidR="00652968" w:rsidRDefault="00652968" w:rsidP="00652968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3D3AC79" w14:textId="77777777" w:rsidR="00652968" w:rsidRDefault="00652968" w:rsidP="00652968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A8C71F3" w14:textId="77777777" w:rsidR="00652968" w:rsidRDefault="00652968" w:rsidP="00652968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</w:tr>
      <w:tr w:rsidR="00652968" w14:paraId="4D16FE5F" w14:textId="77777777" w:rsidTr="00652968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64FF492" w14:textId="77777777" w:rsidR="00652968" w:rsidRDefault="00652968" w:rsidP="00652968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46682C5" w14:textId="77777777" w:rsidR="00652968" w:rsidRDefault="00652968" w:rsidP="00652968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BB39177" w14:textId="77777777" w:rsidR="00652968" w:rsidRDefault="00652968" w:rsidP="00652968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2E04A2A" w14:textId="77777777" w:rsidR="00652968" w:rsidRDefault="00652968" w:rsidP="00652968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189EF1E" w14:textId="77777777" w:rsidR="00652968" w:rsidRDefault="00652968" w:rsidP="00652968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3A74524" w14:textId="77777777" w:rsidR="00652968" w:rsidRDefault="00652968" w:rsidP="00652968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3144E91" w14:textId="77777777" w:rsidR="00652968" w:rsidRDefault="00652968" w:rsidP="00652968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</w:tr>
      <w:tr w:rsidR="00652968" w14:paraId="0205391C" w14:textId="77777777" w:rsidTr="00652968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629595C" w14:textId="77777777" w:rsidR="00652968" w:rsidRDefault="00652968" w:rsidP="00652968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B55BF89" w14:textId="77777777" w:rsidR="00652968" w:rsidRDefault="00652968" w:rsidP="00652968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3A1F5EA" w14:textId="77777777" w:rsidR="00652968" w:rsidRDefault="00652968" w:rsidP="00652968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63D153" w14:textId="77777777" w:rsidR="00652968" w:rsidRDefault="00652968" w:rsidP="00652968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B622348" w14:textId="77777777" w:rsidR="00652968" w:rsidRDefault="00652968" w:rsidP="00652968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EF081F6" w14:textId="77777777" w:rsidR="00652968" w:rsidRDefault="00652968" w:rsidP="00652968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BB67722" w14:textId="77777777" w:rsidR="00652968" w:rsidRDefault="00652968" w:rsidP="00652968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</w:tr>
      <w:tr w:rsidR="00652968" w14:paraId="2ACB7E86" w14:textId="77777777" w:rsidTr="00652968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D6C8DEA" w14:textId="77777777" w:rsidR="00652968" w:rsidRDefault="00652968" w:rsidP="00652968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88CF9F6" w14:textId="77777777" w:rsidR="00652968" w:rsidRDefault="00652968" w:rsidP="00652968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35E4CCE" w14:textId="77777777" w:rsidR="00652968" w:rsidRDefault="00652968" w:rsidP="00652968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3B526AB" w14:textId="77777777" w:rsidR="00652968" w:rsidRDefault="00652968" w:rsidP="00652968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79951EC" w14:textId="77777777" w:rsidR="00652968" w:rsidRDefault="00652968" w:rsidP="00652968">
            <w:pPr>
              <w:jc w:val="center"/>
            </w:pPr>
            <w:r>
              <w:t>25</w:t>
            </w:r>
            <w:r>
              <w:br/>
            </w:r>
            <w:r>
              <w:br/>
              <w:t>Christmas Day</w:t>
            </w:r>
          </w:p>
        </w:tc>
        <w:tc>
          <w:tcPr>
            <w:tcW w:w="1368" w:type="dxa"/>
            <w:shd w:val="clear" w:color="auto" w:fill="auto"/>
          </w:tcPr>
          <w:p w14:paraId="7FE8C8D6" w14:textId="77777777" w:rsidR="00652968" w:rsidRDefault="00652968" w:rsidP="00652968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06DAE7C" w14:textId="77777777" w:rsidR="00652968" w:rsidRDefault="00652968" w:rsidP="00652968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</w:tr>
      <w:tr w:rsidR="00652968" w14:paraId="415F4692" w14:textId="77777777" w:rsidTr="00652968">
        <w:trPr>
          <w:trHeight w:val="1500"/>
        </w:trPr>
        <w:tc>
          <w:tcPr>
            <w:tcW w:w="1368" w:type="dxa"/>
            <w:shd w:val="clear" w:color="auto" w:fill="auto"/>
          </w:tcPr>
          <w:p w14:paraId="5BC1AC5A" w14:textId="77777777" w:rsidR="00652968" w:rsidRDefault="00652968" w:rsidP="00652968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FFDD216" w14:textId="77777777" w:rsidR="00652968" w:rsidRDefault="00652968" w:rsidP="00652968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7716438" w14:textId="77777777" w:rsidR="00652968" w:rsidRDefault="00652968" w:rsidP="00652968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41E8419" w14:textId="77777777" w:rsidR="00652968" w:rsidRDefault="00652968" w:rsidP="00652968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71BE7F0E" w14:textId="77777777" w:rsidR="00652968" w:rsidRDefault="00652968" w:rsidP="00652968">
            <w:pPr>
              <w:jc w:val="center"/>
            </w:pPr>
          </w:p>
        </w:tc>
        <w:tc>
          <w:tcPr>
            <w:tcW w:w="1368" w:type="dxa"/>
          </w:tcPr>
          <w:p w14:paraId="341D4355" w14:textId="77777777" w:rsidR="00652968" w:rsidRDefault="00652968" w:rsidP="00652968">
            <w:pPr>
              <w:jc w:val="center"/>
            </w:pPr>
          </w:p>
        </w:tc>
        <w:tc>
          <w:tcPr>
            <w:tcW w:w="1368" w:type="dxa"/>
          </w:tcPr>
          <w:p w14:paraId="61ACE879" w14:textId="77777777" w:rsidR="00652968" w:rsidRDefault="00652968" w:rsidP="00652968">
            <w:pPr>
              <w:jc w:val="center"/>
            </w:pPr>
          </w:p>
        </w:tc>
      </w:tr>
      <w:tr w:rsidR="00652968" w14:paraId="2727E95D" w14:textId="77777777" w:rsidTr="00652968">
        <w:trPr>
          <w:trHeight w:val="1500"/>
        </w:trPr>
        <w:tc>
          <w:tcPr>
            <w:tcW w:w="1368" w:type="dxa"/>
          </w:tcPr>
          <w:p w14:paraId="7F2315FE" w14:textId="77777777" w:rsidR="00652968" w:rsidRDefault="00652968" w:rsidP="00652968">
            <w:pPr>
              <w:jc w:val="center"/>
            </w:pPr>
          </w:p>
        </w:tc>
        <w:tc>
          <w:tcPr>
            <w:tcW w:w="1368" w:type="dxa"/>
          </w:tcPr>
          <w:p w14:paraId="000FB201" w14:textId="77777777" w:rsidR="00652968" w:rsidRDefault="00652968" w:rsidP="00652968">
            <w:pPr>
              <w:jc w:val="center"/>
            </w:pPr>
          </w:p>
        </w:tc>
        <w:tc>
          <w:tcPr>
            <w:tcW w:w="1368" w:type="dxa"/>
          </w:tcPr>
          <w:p w14:paraId="752C863C" w14:textId="77777777" w:rsidR="00652968" w:rsidRDefault="00652968" w:rsidP="00652968">
            <w:pPr>
              <w:jc w:val="center"/>
            </w:pPr>
          </w:p>
        </w:tc>
        <w:tc>
          <w:tcPr>
            <w:tcW w:w="1368" w:type="dxa"/>
          </w:tcPr>
          <w:p w14:paraId="48269CA4" w14:textId="77777777" w:rsidR="00652968" w:rsidRDefault="00652968" w:rsidP="00652968">
            <w:pPr>
              <w:jc w:val="center"/>
            </w:pPr>
          </w:p>
        </w:tc>
        <w:tc>
          <w:tcPr>
            <w:tcW w:w="1368" w:type="dxa"/>
          </w:tcPr>
          <w:p w14:paraId="0C5415F9" w14:textId="77777777" w:rsidR="00652968" w:rsidRDefault="00652968" w:rsidP="00652968">
            <w:pPr>
              <w:jc w:val="center"/>
            </w:pPr>
          </w:p>
        </w:tc>
        <w:tc>
          <w:tcPr>
            <w:tcW w:w="1368" w:type="dxa"/>
          </w:tcPr>
          <w:p w14:paraId="10DBB57F" w14:textId="77777777" w:rsidR="00652968" w:rsidRDefault="00652968" w:rsidP="00652968">
            <w:pPr>
              <w:jc w:val="center"/>
            </w:pPr>
          </w:p>
        </w:tc>
        <w:tc>
          <w:tcPr>
            <w:tcW w:w="1368" w:type="dxa"/>
          </w:tcPr>
          <w:p w14:paraId="57CE79EA" w14:textId="77777777" w:rsidR="00652968" w:rsidRDefault="00652968" w:rsidP="00652968">
            <w:pPr>
              <w:jc w:val="center"/>
            </w:pPr>
          </w:p>
        </w:tc>
      </w:tr>
    </w:tbl>
    <w:p w14:paraId="41306914" w14:textId="77777777" w:rsidR="00652968" w:rsidRDefault="00652968" w:rsidP="00652968">
      <w:pPr>
        <w:jc w:val="center"/>
      </w:pPr>
    </w:p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652968" w14:paraId="5BBC3584" w14:textId="77777777" w:rsidTr="00652968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652968" w:rsidRPr="00652968" w14:paraId="0F8CEC98" w14:textId="77777777" w:rsidTr="00652968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793C0B5D" w14:textId="77777777" w:rsidR="00652968" w:rsidRPr="00652968" w:rsidRDefault="00652968" w:rsidP="00652968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November 2025</w:t>
                  </w:r>
                </w:p>
              </w:tc>
            </w:tr>
            <w:tr w:rsidR="00652968" w:rsidRPr="00652968" w14:paraId="17BA7CEF" w14:textId="77777777" w:rsidTr="00652968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C5D35CC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EE59DE4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9E6F1F2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BDC9AA5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9257B97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E032CEA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ADEFDC7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652968" w:rsidRPr="00652968" w14:paraId="79A3D805" w14:textId="77777777" w:rsidTr="00652968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85794CB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2F423E4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B1183C5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9F90146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0B2A9C8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1281ED8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B341F5B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  <w:tr w:rsidR="00652968" w:rsidRPr="00652968" w14:paraId="4DBF8EF9" w14:textId="77777777" w:rsidTr="0065296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DA34296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B3E3742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CDA8C62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748684A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FD5ACCF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3535771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F4E6684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</w:tr>
            <w:tr w:rsidR="00652968" w:rsidRPr="00652968" w14:paraId="138D6FA5" w14:textId="77777777" w:rsidTr="0065296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8DCC910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91A4626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00209C0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93D04CF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4EE4EEB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5565F6C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D9761BD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</w:tr>
            <w:tr w:rsidR="00652968" w:rsidRPr="00652968" w14:paraId="063FB95A" w14:textId="77777777" w:rsidTr="0065296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400DA91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FCDCD69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54DFBBA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BBEEC75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6820ED5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67FE269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31DB899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</w:tr>
            <w:tr w:rsidR="00652968" w:rsidRPr="00652968" w14:paraId="78ABC8DB" w14:textId="77777777" w:rsidTr="0065296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5B65729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F3A92D7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5201EDF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C4CFF8C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0F4499F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6B90F3C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48A4CA8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</w:tr>
            <w:tr w:rsidR="00652968" w:rsidRPr="00652968" w14:paraId="4BCB3CF8" w14:textId="77777777" w:rsidTr="0065296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1457543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0B08759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F452C7C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BC87200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3CA6BDA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7985BCC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B064D2B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4EEEC179" w14:textId="77777777" w:rsidR="00652968" w:rsidRDefault="00652968" w:rsidP="00652968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652968" w:rsidRPr="00652968" w14:paraId="4A146DA1" w14:textId="77777777" w:rsidTr="00652968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38810E75" w14:textId="77777777" w:rsidR="00652968" w:rsidRPr="00652968" w:rsidRDefault="00652968" w:rsidP="00652968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December 2025</w:t>
                  </w:r>
                </w:p>
              </w:tc>
            </w:tr>
            <w:tr w:rsidR="00652968" w:rsidRPr="00652968" w14:paraId="2D2856C1" w14:textId="77777777" w:rsidTr="00652968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CBE8C23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512DB9B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F7F8853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A9DA8C7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D609EDB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EBAF2C0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4FF9CA0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652968" w:rsidRPr="00652968" w14:paraId="572B34DD" w14:textId="77777777" w:rsidTr="00652968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F94FF87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21BE0F2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29163FA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EB55346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D487C04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0CAB29E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B333954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</w:tr>
            <w:tr w:rsidR="00652968" w:rsidRPr="00652968" w14:paraId="66600260" w14:textId="77777777" w:rsidTr="0065296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F97EAF6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21DAFB0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7E9E859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3839072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94957D4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DBB47DE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4C0E00C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</w:tr>
            <w:tr w:rsidR="00652968" w:rsidRPr="00652968" w14:paraId="4FE2EACF" w14:textId="77777777" w:rsidTr="0065296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C480ACC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2D2F97E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2BA3842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D0CFB84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619D1FD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799CB5A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21AF983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</w:tr>
            <w:tr w:rsidR="00652968" w:rsidRPr="00652968" w14:paraId="6BA776C4" w14:textId="77777777" w:rsidTr="0065296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F56E755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3F58371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CC05E8B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AF7C1D4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DD3B8DC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E679767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7282F32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</w:tr>
            <w:tr w:rsidR="00652968" w:rsidRPr="00652968" w14:paraId="3392957C" w14:textId="77777777" w:rsidTr="0065296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28422BC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2353E91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FAE2A52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79A907C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FA5D942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88CAE9C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8139D9E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652968" w:rsidRPr="00652968" w14:paraId="4914C793" w14:textId="77777777" w:rsidTr="0065296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97D7CC8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E28CA1C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DDEA2FB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11F7F7A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06A54BF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A41ECAA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E212853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3D3940EC" w14:textId="77777777" w:rsidR="00652968" w:rsidRDefault="00652968" w:rsidP="00652968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652968" w:rsidRPr="00652968" w14:paraId="398E3961" w14:textId="77777777" w:rsidTr="00652968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587C7480" w14:textId="77777777" w:rsidR="00652968" w:rsidRPr="00652968" w:rsidRDefault="00652968" w:rsidP="00652968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January 2026</w:t>
                  </w:r>
                </w:p>
              </w:tc>
            </w:tr>
            <w:tr w:rsidR="00652968" w:rsidRPr="00652968" w14:paraId="18441FD6" w14:textId="77777777" w:rsidTr="00652968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03C00C7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8F69129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62B9494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0EFE4EF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E2E5F44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409A79E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170323E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652968" w:rsidRPr="00652968" w14:paraId="3B1A1476" w14:textId="77777777" w:rsidTr="00652968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88607C6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8E4DECB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F43DD80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995437B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E4A8034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B251F69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A32D4C9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</w:tr>
            <w:tr w:rsidR="00652968" w:rsidRPr="00652968" w14:paraId="0D872D1A" w14:textId="77777777" w:rsidTr="0065296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28FCCDA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1B2CD2C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375BBC5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6B1438B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978F034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FA3EA63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E63963B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</w:tr>
            <w:tr w:rsidR="00652968" w:rsidRPr="00652968" w14:paraId="1508F134" w14:textId="77777777" w:rsidTr="0065296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5DA05DB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81F5A01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5CCC217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B3EAB25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E388C85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A73C1AE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5D9F141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</w:tr>
            <w:tr w:rsidR="00652968" w:rsidRPr="00652968" w14:paraId="5C376771" w14:textId="77777777" w:rsidTr="0065296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31A2046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C54E2BC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F8B472D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D364D01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7352064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C286E14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613AF43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</w:tr>
            <w:tr w:rsidR="00652968" w:rsidRPr="00652968" w14:paraId="3E4506CF" w14:textId="77777777" w:rsidTr="0065296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4884C8A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BED38F5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6AEB4EB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75F71C4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39C303D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9F36B4D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A684C53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</w:tr>
            <w:tr w:rsidR="00652968" w:rsidRPr="00652968" w14:paraId="6EABC7ED" w14:textId="77777777" w:rsidTr="0065296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9231A4C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2B4D36A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E1F6272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510A08F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9EC4C37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934B1A6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58FF4B6" w14:textId="77777777" w:rsidR="00652968" w:rsidRPr="00652968" w:rsidRDefault="00652968" w:rsidP="00652968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4F21B8D2" w14:textId="77777777" w:rsidR="00652968" w:rsidRDefault="00652968" w:rsidP="00652968">
            <w:pPr>
              <w:jc w:val="center"/>
            </w:pPr>
          </w:p>
        </w:tc>
      </w:tr>
    </w:tbl>
    <w:p w14:paraId="5E5DF200" w14:textId="77777777" w:rsidR="007268E4" w:rsidRPr="00BB4F60" w:rsidRDefault="00652968" w:rsidP="00652968">
      <w:pPr>
        <w:jc w:val="center"/>
      </w:pPr>
      <w:r>
        <w:t>© EditableCalendar.Com</w:t>
      </w:r>
    </w:p>
    <w:sectPr w:rsidR="007268E4" w:rsidRPr="00BB4F60" w:rsidSect="006529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1BB9BA" w14:textId="77777777" w:rsidR="00F27DDD" w:rsidRDefault="00F27DDD" w:rsidP="005762FE">
      <w:r>
        <w:separator/>
      </w:r>
    </w:p>
  </w:endnote>
  <w:endnote w:type="continuationSeparator" w:id="0">
    <w:p w14:paraId="6BB34A65" w14:textId="77777777" w:rsidR="00F27DDD" w:rsidRDefault="00F27DDD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DC4695" w14:textId="77777777" w:rsidR="00F27DDD" w:rsidRDefault="00F27DDD" w:rsidP="005762FE">
      <w:r>
        <w:separator/>
      </w:r>
    </w:p>
  </w:footnote>
  <w:footnote w:type="continuationSeparator" w:id="0">
    <w:p w14:paraId="1C112AB2" w14:textId="77777777" w:rsidR="00F27DDD" w:rsidRDefault="00F27DDD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968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2968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27DDD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85C91"/>
  <w15:docId w15:val="{88C656B9-0724-40D1-A5C5-77665BED2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3.april-2020-editable-calendar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1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December 2025 Editable Calendar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2023-11-26T04:43:00Z</dcterms:created>
  <dcterms:modified xsi:type="dcterms:W3CDTF">2023-11-26T04:44:00Z</dcterms:modified>
</cp:coreProperties>
</file>