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CalendarAddIn"/>
        <w:tblW w:w="9576" w:type="dxa"/>
        <w:tblLayout w:type="fixed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1C1689" w:rsidRPr="001C1689" w14:paraId="4F6DDB46" w14:textId="77777777" w:rsidTr="001C1689">
        <w:trPr>
          <w:trHeight w:val="600"/>
        </w:trPr>
        <w:tc>
          <w:tcPr>
            <w:tcW w:w="9576" w:type="dxa"/>
            <w:gridSpan w:val="7"/>
          </w:tcPr>
          <w:p w14:paraId="1CE9C66C" w14:textId="77777777" w:rsidR="001C1689" w:rsidRPr="001C1689" w:rsidRDefault="001C1689" w:rsidP="001C1689">
            <w:pPr>
              <w:jc w:val="center"/>
              <w:rPr>
                <w:sz w:val="48"/>
              </w:rPr>
            </w:pPr>
            <w:r>
              <w:rPr>
                <w:sz w:val="48"/>
              </w:rPr>
              <w:t>December 2021</w:t>
            </w:r>
          </w:p>
        </w:tc>
      </w:tr>
      <w:tr w:rsidR="001C1689" w14:paraId="0EAAE820" w14:textId="77777777" w:rsidTr="001C1689">
        <w:tc>
          <w:tcPr>
            <w:tcW w:w="1368" w:type="dxa"/>
          </w:tcPr>
          <w:p w14:paraId="4481F58E" w14:textId="77777777" w:rsidR="001C1689" w:rsidRDefault="001C1689" w:rsidP="001C1689">
            <w:pPr>
              <w:jc w:val="center"/>
            </w:pPr>
            <w:r>
              <w:t>Monday</w:t>
            </w:r>
          </w:p>
        </w:tc>
        <w:tc>
          <w:tcPr>
            <w:tcW w:w="1368" w:type="dxa"/>
          </w:tcPr>
          <w:p w14:paraId="48B61C5B" w14:textId="77777777" w:rsidR="001C1689" w:rsidRDefault="001C1689" w:rsidP="001C1689">
            <w:pPr>
              <w:jc w:val="center"/>
            </w:pPr>
            <w:r>
              <w:t>Tuesday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0D6AABC0" w14:textId="77777777" w:rsidR="001C1689" w:rsidRDefault="001C1689" w:rsidP="001C1689">
            <w:pPr>
              <w:jc w:val="center"/>
            </w:pPr>
            <w:r>
              <w:t>Wednesday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504B8C50" w14:textId="77777777" w:rsidR="001C1689" w:rsidRDefault="001C1689" w:rsidP="001C1689">
            <w:pPr>
              <w:jc w:val="center"/>
            </w:pPr>
            <w:r>
              <w:t>Thursday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7D52AF4D" w14:textId="77777777" w:rsidR="001C1689" w:rsidRDefault="001C1689" w:rsidP="001C1689">
            <w:pPr>
              <w:jc w:val="center"/>
            </w:pPr>
            <w:r>
              <w:t>Friday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681C1FCC" w14:textId="77777777" w:rsidR="001C1689" w:rsidRDefault="001C1689" w:rsidP="001C1689">
            <w:pPr>
              <w:jc w:val="center"/>
            </w:pPr>
            <w:r>
              <w:t>Saturday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19FCB4A5" w14:textId="77777777" w:rsidR="001C1689" w:rsidRDefault="001C1689" w:rsidP="001C1689">
            <w:pPr>
              <w:jc w:val="center"/>
            </w:pPr>
            <w:r>
              <w:t>Sunday</w:t>
            </w:r>
          </w:p>
        </w:tc>
      </w:tr>
      <w:tr w:rsidR="001C1689" w14:paraId="6151BD75" w14:textId="77777777" w:rsidTr="001C1689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</w:tcPr>
          <w:p w14:paraId="4D97C05B" w14:textId="77777777" w:rsidR="001C1689" w:rsidRDefault="001C1689" w:rsidP="00BB4F60"/>
        </w:tc>
        <w:tc>
          <w:tcPr>
            <w:tcW w:w="1368" w:type="dxa"/>
            <w:tcBorders>
              <w:bottom w:val="single" w:sz="4" w:space="0" w:color="auto"/>
            </w:tcBorders>
          </w:tcPr>
          <w:p w14:paraId="51BB4DC1" w14:textId="77777777" w:rsidR="001C1689" w:rsidRDefault="001C1689" w:rsidP="00BB4F60"/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9A2D822" w14:textId="77777777" w:rsidR="001C1689" w:rsidRDefault="001C1689" w:rsidP="001C1689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74A3CDD" w14:textId="77777777" w:rsidR="001C1689" w:rsidRDefault="001C1689" w:rsidP="001C1689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60D99B8" w14:textId="77777777" w:rsidR="001C1689" w:rsidRDefault="001C1689" w:rsidP="001C1689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2CEDA7F" w14:textId="77777777" w:rsidR="001C1689" w:rsidRDefault="001C1689" w:rsidP="001C1689">
            <w:pPr>
              <w:jc w:val="center"/>
            </w:pPr>
            <w:r>
              <w:t>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4A10BE1" w14:textId="77777777" w:rsidR="001C1689" w:rsidRDefault="001C1689" w:rsidP="001C1689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</w:tr>
      <w:tr w:rsidR="001C1689" w14:paraId="3B449C40" w14:textId="77777777" w:rsidTr="001C1689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7DE2220" w14:textId="77777777" w:rsidR="001C1689" w:rsidRDefault="001C1689" w:rsidP="001C1689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FCFD953" w14:textId="77777777" w:rsidR="001C1689" w:rsidRDefault="001C1689" w:rsidP="001C1689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3D12BBB" w14:textId="77777777" w:rsidR="001C1689" w:rsidRDefault="001C1689" w:rsidP="001C1689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A8771F6" w14:textId="77777777" w:rsidR="001C1689" w:rsidRDefault="001C1689" w:rsidP="001C1689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92BB9B8" w14:textId="77777777" w:rsidR="001C1689" w:rsidRDefault="001C1689" w:rsidP="001C1689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D808909" w14:textId="77777777" w:rsidR="001C1689" w:rsidRDefault="001C1689" w:rsidP="001C1689">
            <w:pPr>
              <w:jc w:val="center"/>
            </w:pPr>
            <w:r>
              <w:t>11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715D2CC" w14:textId="77777777" w:rsidR="001C1689" w:rsidRDefault="001C1689" w:rsidP="001C1689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</w:tr>
      <w:tr w:rsidR="001C1689" w14:paraId="37C95598" w14:textId="77777777" w:rsidTr="001C1689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22B094F" w14:textId="77777777" w:rsidR="001C1689" w:rsidRDefault="001C1689" w:rsidP="001C1689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810EF2B" w14:textId="77777777" w:rsidR="001C1689" w:rsidRDefault="001C1689" w:rsidP="001C1689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CB42BCD" w14:textId="77777777" w:rsidR="001C1689" w:rsidRDefault="001C1689" w:rsidP="001C1689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7010F85" w14:textId="77777777" w:rsidR="001C1689" w:rsidRDefault="001C1689" w:rsidP="001C1689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EBD3610" w14:textId="77777777" w:rsidR="001C1689" w:rsidRDefault="001C1689" w:rsidP="001C1689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BCFC800" w14:textId="77777777" w:rsidR="001C1689" w:rsidRDefault="001C1689" w:rsidP="001C1689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D3866B7" w14:textId="77777777" w:rsidR="001C1689" w:rsidRDefault="001C1689" w:rsidP="001C1689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</w:tr>
      <w:tr w:rsidR="001C1689" w14:paraId="41330AC5" w14:textId="77777777" w:rsidTr="001C1689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1E57D43" w14:textId="77777777" w:rsidR="001C1689" w:rsidRDefault="001C1689" w:rsidP="001C1689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C035367" w14:textId="77777777" w:rsidR="001C1689" w:rsidRDefault="001C1689" w:rsidP="001C1689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6A344A6" w14:textId="77777777" w:rsidR="001C1689" w:rsidRDefault="001C1689" w:rsidP="001C1689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08D70EC" w14:textId="77777777" w:rsidR="001C1689" w:rsidRDefault="001C1689" w:rsidP="001C1689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D31AE54" w14:textId="77777777" w:rsidR="001C1689" w:rsidRDefault="001C1689" w:rsidP="001C1689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05F9A6E2" w14:textId="77777777" w:rsidR="001C1689" w:rsidRDefault="001C1689" w:rsidP="001C1689">
            <w:pPr>
              <w:jc w:val="center"/>
            </w:pPr>
            <w:r>
              <w:t>25</w:t>
            </w:r>
            <w:r>
              <w:br/>
            </w:r>
            <w:r>
              <w:br/>
              <w:t>Christmas Day</w:t>
            </w:r>
          </w:p>
        </w:tc>
        <w:tc>
          <w:tcPr>
            <w:tcW w:w="1368" w:type="dxa"/>
            <w:shd w:val="clear" w:color="auto" w:fill="auto"/>
          </w:tcPr>
          <w:p w14:paraId="5583ED4A" w14:textId="77777777" w:rsidR="001C1689" w:rsidRDefault="001C1689" w:rsidP="001C1689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</w:tr>
      <w:tr w:rsidR="001C1689" w14:paraId="1CBD8AF2" w14:textId="77777777" w:rsidTr="001C1689">
        <w:trPr>
          <w:trHeight w:val="1500"/>
        </w:trPr>
        <w:tc>
          <w:tcPr>
            <w:tcW w:w="1368" w:type="dxa"/>
            <w:shd w:val="clear" w:color="auto" w:fill="auto"/>
          </w:tcPr>
          <w:p w14:paraId="5E310E11" w14:textId="77777777" w:rsidR="001C1689" w:rsidRDefault="001C1689" w:rsidP="001C1689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1AF58E99" w14:textId="77777777" w:rsidR="001C1689" w:rsidRDefault="001C1689" w:rsidP="001C1689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596C570D" w14:textId="77777777" w:rsidR="001C1689" w:rsidRDefault="001C1689" w:rsidP="001C1689">
            <w:pPr>
              <w:jc w:val="center"/>
            </w:pPr>
            <w:r>
              <w:t>29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2C5474E7" w14:textId="77777777" w:rsidR="001C1689" w:rsidRDefault="001C1689" w:rsidP="001C1689">
            <w:pPr>
              <w:jc w:val="center"/>
            </w:pPr>
            <w:r>
              <w:t>30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3F1579F7" w14:textId="77777777" w:rsidR="001C1689" w:rsidRDefault="001C1689" w:rsidP="001C1689">
            <w:pPr>
              <w:jc w:val="center"/>
            </w:pPr>
            <w:r>
              <w:t>31</w:t>
            </w:r>
            <w:r>
              <w:br/>
            </w:r>
            <w:r>
              <w:br/>
            </w:r>
          </w:p>
        </w:tc>
        <w:tc>
          <w:tcPr>
            <w:tcW w:w="1368" w:type="dxa"/>
          </w:tcPr>
          <w:p w14:paraId="35F4CD7A" w14:textId="77777777" w:rsidR="001C1689" w:rsidRDefault="001C1689" w:rsidP="00BB4F60"/>
        </w:tc>
        <w:tc>
          <w:tcPr>
            <w:tcW w:w="1368" w:type="dxa"/>
          </w:tcPr>
          <w:p w14:paraId="0B7B8582" w14:textId="77777777" w:rsidR="001C1689" w:rsidRDefault="001C1689" w:rsidP="00BB4F60"/>
        </w:tc>
      </w:tr>
      <w:tr w:rsidR="001C1689" w14:paraId="5CFA9A4D" w14:textId="77777777" w:rsidTr="001C1689">
        <w:trPr>
          <w:trHeight w:val="1500"/>
        </w:trPr>
        <w:tc>
          <w:tcPr>
            <w:tcW w:w="1368" w:type="dxa"/>
          </w:tcPr>
          <w:p w14:paraId="2E881AAA" w14:textId="77777777" w:rsidR="001C1689" w:rsidRDefault="001C1689" w:rsidP="00BB4F60"/>
        </w:tc>
        <w:tc>
          <w:tcPr>
            <w:tcW w:w="1368" w:type="dxa"/>
          </w:tcPr>
          <w:p w14:paraId="3673C0CD" w14:textId="77777777" w:rsidR="001C1689" w:rsidRDefault="001C1689" w:rsidP="00BB4F60"/>
        </w:tc>
        <w:tc>
          <w:tcPr>
            <w:tcW w:w="1368" w:type="dxa"/>
          </w:tcPr>
          <w:p w14:paraId="11B85889" w14:textId="77777777" w:rsidR="001C1689" w:rsidRDefault="001C1689" w:rsidP="00BB4F60"/>
        </w:tc>
        <w:tc>
          <w:tcPr>
            <w:tcW w:w="1368" w:type="dxa"/>
          </w:tcPr>
          <w:p w14:paraId="68292E00" w14:textId="77777777" w:rsidR="001C1689" w:rsidRDefault="001C1689" w:rsidP="00BB4F60"/>
        </w:tc>
        <w:tc>
          <w:tcPr>
            <w:tcW w:w="1368" w:type="dxa"/>
          </w:tcPr>
          <w:p w14:paraId="0ED6929D" w14:textId="77777777" w:rsidR="001C1689" w:rsidRDefault="001C1689" w:rsidP="00BB4F60"/>
        </w:tc>
        <w:tc>
          <w:tcPr>
            <w:tcW w:w="1368" w:type="dxa"/>
          </w:tcPr>
          <w:p w14:paraId="58C357FE" w14:textId="77777777" w:rsidR="001C1689" w:rsidRDefault="001C1689" w:rsidP="00BB4F60"/>
        </w:tc>
        <w:tc>
          <w:tcPr>
            <w:tcW w:w="1368" w:type="dxa"/>
          </w:tcPr>
          <w:p w14:paraId="591385A3" w14:textId="77777777" w:rsidR="001C1689" w:rsidRDefault="001C1689" w:rsidP="00BB4F60"/>
        </w:tc>
      </w:tr>
    </w:tbl>
    <w:p w14:paraId="14FE5EE2" w14:textId="77777777" w:rsidR="001C1689" w:rsidRDefault="001C1689" w:rsidP="00BB4F60"/>
    <w:tbl>
      <w:tblPr>
        <w:tblStyle w:val="CalendarAddIn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1C1689" w14:paraId="534678DF" w14:textId="77777777" w:rsidTr="001C1689"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1C1689" w:rsidRPr="001C1689" w14:paraId="4C5889F5" w14:textId="77777777" w:rsidTr="001C1689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7D8AAE95" w14:textId="77777777" w:rsidR="001C1689" w:rsidRPr="001C1689" w:rsidRDefault="001C1689" w:rsidP="001C1689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November 2021</w:t>
                  </w:r>
                </w:p>
              </w:tc>
            </w:tr>
            <w:tr w:rsidR="001C1689" w:rsidRPr="001C1689" w14:paraId="3619DE8D" w14:textId="77777777" w:rsidTr="001C1689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BB15158" w14:textId="77777777" w:rsidR="001C1689" w:rsidRPr="001C1689" w:rsidRDefault="001C1689" w:rsidP="001C168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C8A98E6" w14:textId="77777777" w:rsidR="001C1689" w:rsidRPr="001C1689" w:rsidRDefault="001C1689" w:rsidP="001C168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C189A2D" w14:textId="77777777" w:rsidR="001C1689" w:rsidRPr="001C1689" w:rsidRDefault="001C1689" w:rsidP="001C168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6DF9C64" w14:textId="77777777" w:rsidR="001C1689" w:rsidRPr="001C1689" w:rsidRDefault="001C1689" w:rsidP="001C168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B7FA5AF" w14:textId="77777777" w:rsidR="001C1689" w:rsidRPr="001C1689" w:rsidRDefault="001C1689" w:rsidP="001C168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B03FFFE" w14:textId="77777777" w:rsidR="001C1689" w:rsidRPr="001C1689" w:rsidRDefault="001C1689" w:rsidP="001C168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3808FCF" w14:textId="77777777" w:rsidR="001C1689" w:rsidRPr="001C1689" w:rsidRDefault="001C1689" w:rsidP="001C168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1C1689" w:rsidRPr="001C1689" w14:paraId="5D9434F3" w14:textId="77777777" w:rsidTr="001C1689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97BA5B6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790EC78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DCC77A8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8174D7C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10465A3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0BC0504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8194C62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</w:tr>
            <w:tr w:rsidR="001C1689" w:rsidRPr="001C1689" w14:paraId="116503AA" w14:textId="77777777" w:rsidTr="001C1689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19C036F4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E08FEF6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A2A18C8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C057C68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982941E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1794A4C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52401C7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</w:tr>
            <w:tr w:rsidR="001C1689" w:rsidRPr="001C1689" w14:paraId="64E51574" w14:textId="77777777" w:rsidTr="001C1689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6B4A5876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E30A08E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A8C1A76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BE00784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C8D4D4F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3DBC15E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095FBAF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</w:tr>
            <w:tr w:rsidR="001C1689" w:rsidRPr="001C1689" w14:paraId="25626DDB" w14:textId="77777777" w:rsidTr="001C1689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4374FBC6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9EBC5B3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50C5E02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67F67D7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0BF7947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C9C47EC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2800C3E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</w:tr>
            <w:tr w:rsidR="001C1689" w:rsidRPr="001C1689" w14:paraId="6EFF3ED9" w14:textId="77777777" w:rsidTr="001C1689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4C1D4166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962D3E7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F680354" w14:textId="77777777" w:rsidR="001C1689" w:rsidRPr="001C1689" w:rsidRDefault="001C1689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454B97B" w14:textId="77777777" w:rsidR="001C1689" w:rsidRPr="001C1689" w:rsidRDefault="001C1689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15C8936" w14:textId="77777777" w:rsidR="001C1689" w:rsidRPr="001C1689" w:rsidRDefault="001C1689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608BB2D" w14:textId="77777777" w:rsidR="001C1689" w:rsidRPr="001C1689" w:rsidRDefault="001C1689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8019006" w14:textId="77777777" w:rsidR="001C1689" w:rsidRPr="001C1689" w:rsidRDefault="001C1689" w:rsidP="00BB4F60">
                  <w:pPr>
                    <w:rPr>
                      <w:sz w:val="20"/>
                    </w:rPr>
                  </w:pPr>
                </w:p>
              </w:tc>
            </w:tr>
            <w:tr w:rsidR="001C1689" w:rsidRPr="001C1689" w14:paraId="1496D75F" w14:textId="77777777" w:rsidTr="001C1689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511AF0A9" w14:textId="77777777" w:rsidR="001C1689" w:rsidRPr="001C1689" w:rsidRDefault="001C1689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18F578B" w14:textId="77777777" w:rsidR="001C1689" w:rsidRPr="001C1689" w:rsidRDefault="001C1689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31E224C" w14:textId="77777777" w:rsidR="001C1689" w:rsidRPr="001C1689" w:rsidRDefault="001C1689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6169D4A" w14:textId="77777777" w:rsidR="001C1689" w:rsidRPr="001C1689" w:rsidRDefault="001C1689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C9D1E5C" w14:textId="77777777" w:rsidR="001C1689" w:rsidRPr="001C1689" w:rsidRDefault="001C1689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2A2A0A4" w14:textId="77777777" w:rsidR="001C1689" w:rsidRPr="001C1689" w:rsidRDefault="001C1689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3F978AA" w14:textId="77777777" w:rsidR="001C1689" w:rsidRPr="001C1689" w:rsidRDefault="001C1689" w:rsidP="00BB4F60">
                  <w:pPr>
                    <w:rPr>
                      <w:sz w:val="20"/>
                    </w:rPr>
                  </w:pPr>
                </w:p>
              </w:tc>
            </w:tr>
          </w:tbl>
          <w:p w14:paraId="79D1012B" w14:textId="77777777" w:rsidR="001C1689" w:rsidRDefault="001C1689" w:rsidP="00BB4F60"/>
        </w:tc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1C1689" w:rsidRPr="001C1689" w14:paraId="05CDC6EC" w14:textId="77777777" w:rsidTr="001C1689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6226CE86" w14:textId="77777777" w:rsidR="001C1689" w:rsidRPr="001C1689" w:rsidRDefault="001C1689" w:rsidP="001C1689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December 2021</w:t>
                  </w:r>
                </w:p>
              </w:tc>
            </w:tr>
            <w:tr w:rsidR="001C1689" w:rsidRPr="001C1689" w14:paraId="2B1D4D9A" w14:textId="77777777" w:rsidTr="001C1689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254EFDA" w14:textId="77777777" w:rsidR="001C1689" w:rsidRPr="001C1689" w:rsidRDefault="001C1689" w:rsidP="001C168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F8246CD" w14:textId="77777777" w:rsidR="001C1689" w:rsidRPr="001C1689" w:rsidRDefault="001C1689" w:rsidP="001C168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3E300AF" w14:textId="77777777" w:rsidR="001C1689" w:rsidRPr="001C1689" w:rsidRDefault="001C1689" w:rsidP="001C168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69E2E16" w14:textId="77777777" w:rsidR="001C1689" w:rsidRPr="001C1689" w:rsidRDefault="001C1689" w:rsidP="001C168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D5AED24" w14:textId="77777777" w:rsidR="001C1689" w:rsidRPr="001C1689" w:rsidRDefault="001C1689" w:rsidP="001C168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4484E2D" w14:textId="77777777" w:rsidR="001C1689" w:rsidRPr="001C1689" w:rsidRDefault="001C1689" w:rsidP="001C168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4EBF4DB" w14:textId="77777777" w:rsidR="001C1689" w:rsidRPr="001C1689" w:rsidRDefault="001C1689" w:rsidP="001C168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1C1689" w:rsidRPr="001C1689" w14:paraId="758488A0" w14:textId="77777777" w:rsidTr="001C1689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E36D0D5" w14:textId="77777777" w:rsidR="001C1689" w:rsidRPr="001C1689" w:rsidRDefault="001C1689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7F64496" w14:textId="77777777" w:rsidR="001C1689" w:rsidRPr="001C1689" w:rsidRDefault="001C1689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DB1F3B9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2EDFFA1E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18B18C1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041855F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CA65E82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</w:tr>
            <w:tr w:rsidR="001C1689" w:rsidRPr="001C1689" w14:paraId="618B6879" w14:textId="77777777" w:rsidTr="001C1689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787A5570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82C9883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1E37F94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FA22E1F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BD067E8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52EE082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267C208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</w:tr>
            <w:tr w:rsidR="001C1689" w:rsidRPr="001C1689" w14:paraId="212A73B8" w14:textId="77777777" w:rsidTr="001C1689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3C33D34F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B3E5704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19CFBB7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E7144FD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A708FE0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B4C68C7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D5C836B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</w:tr>
            <w:tr w:rsidR="001C1689" w:rsidRPr="001C1689" w14:paraId="26175E6E" w14:textId="77777777" w:rsidTr="001C1689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74A61722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2D26385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C40BC01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A7978A2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115CBE0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C3B0EDE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0B620DC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</w:tr>
            <w:tr w:rsidR="001C1689" w:rsidRPr="001C1689" w14:paraId="4A3D906C" w14:textId="77777777" w:rsidTr="001C1689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698E78E0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9C01E31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A52F817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C0496B2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7160CBF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31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3F3CC4F" w14:textId="77777777" w:rsidR="001C1689" w:rsidRPr="001C1689" w:rsidRDefault="001C1689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AF1D322" w14:textId="77777777" w:rsidR="001C1689" w:rsidRPr="001C1689" w:rsidRDefault="001C1689" w:rsidP="00BB4F60">
                  <w:pPr>
                    <w:rPr>
                      <w:sz w:val="20"/>
                    </w:rPr>
                  </w:pPr>
                </w:p>
              </w:tc>
            </w:tr>
            <w:tr w:rsidR="001C1689" w:rsidRPr="001C1689" w14:paraId="308A9578" w14:textId="77777777" w:rsidTr="001C1689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36DA6D9B" w14:textId="77777777" w:rsidR="001C1689" w:rsidRPr="001C1689" w:rsidRDefault="001C1689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4AB9C23" w14:textId="77777777" w:rsidR="001C1689" w:rsidRPr="001C1689" w:rsidRDefault="001C1689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691D9D5" w14:textId="77777777" w:rsidR="001C1689" w:rsidRPr="001C1689" w:rsidRDefault="001C1689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45EA89A" w14:textId="77777777" w:rsidR="001C1689" w:rsidRPr="001C1689" w:rsidRDefault="001C1689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E770F42" w14:textId="77777777" w:rsidR="001C1689" w:rsidRPr="001C1689" w:rsidRDefault="001C1689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89145B8" w14:textId="77777777" w:rsidR="001C1689" w:rsidRPr="001C1689" w:rsidRDefault="001C1689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82C8F85" w14:textId="77777777" w:rsidR="001C1689" w:rsidRPr="001C1689" w:rsidRDefault="001C1689" w:rsidP="00BB4F60">
                  <w:pPr>
                    <w:rPr>
                      <w:sz w:val="20"/>
                    </w:rPr>
                  </w:pPr>
                </w:p>
              </w:tc>
            </w:tr>
          </w:tbl>
          <w:p w14:paraId="4F94E041" w14:textId="77777777" w:rsidR="001C1689" w:rsidRDefault="001C1689" w:rsidP="00BB4F60"/>
        </w:tc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1C1689" w:rsidRPr="001C1689" w14:paraId="52208D64" w14:textId="77777777" w:rsidTr="001C1689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1D6BF847" w14:textId="77777777" w:rsidR="001C1689" w:rsidRPr="001C1689" w:rsidRDefault="001C1689" w:rsidP="001C1689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January 2022</w:t>
                  </w:r>
                </w:p>
              </w:tc>
            </w:tr>
            <w:tr w:rsidR="001C1689" w:rsidRPr="001C1689" w14:paraId="3E30D18C" w14:textId="77777777" w:rsidTr="001C1689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5DD07C0" w14:textId="77777777" w:rsidR="001C1689" w:rsidRPr="001C1689" w:rsidRDefault="001C1689" w:rsidP="001C168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B7F2319" w14:textId="77777777" w:rsidR="001C1689" w:rsidRPr="001C1689" w:rsidRDefault="001C1689" w:rsidP="001C168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7724175" w14:textId="77777777" w:rsidR="001C1689" w:rsidRPr="001C1689" w:rsidRDefault="001C1689" w:rsidP="001C168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5461B5E" w14:textId="77777777" w:rsidR="001C1689" w:rsidRPr="001C1689" w:rsidRDefault="001C1689" w:rsidP="001C168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D94B447" w14:textId="77777777" w:rsidR="001C1689" w:rsidRPr="001C1689" w:rsidRDefault="001C1689" w:rsidP="001C168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CD4B414" w14:textId="77777777" w:rsidR="001C1689" w:rsidRPr="001C1689" w:rsidRDefault="001C1689" w:rsidP="001C168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70D2428" w14:textId="77777777" w:rsidR="001C1689" w:rsidRPr="001C1689" w:rsidRDefault="001C1689" w:rsidP="001C168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1C1689" w:rsidRPr="001C1689" w14:paraId="2BA285C0" w14:textId="77777777" w:rsidTr="001C1689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1E3B87B" w14:textId="77777777" w:rsidR="001C1689" w:rsidRPr="001C1689" w:rsidRDefault="001C1689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829319B" w14:textId="77777777" w:rsidR="001C1689" w:rsidRPr="001C1689" w:rsidRDefault="001C1689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F60E8F0" w14:textId="77777777" w:rsidR="001C1689" w:rsidRPr="001C1689" w:rsidRDefault="001C1689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3D53306" w14:textId="77777777" w:rsidR="001C1689" w:rsidRPr="001C1689" w:rsidRDefault="001C1689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513667D" w14:textId="77777777" w:rsidR="001C1689" w:rsidRPr="001C1689" w:rsidRDefault="001C1689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44FA63F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EA99ABF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</w:tr>
            <w:tr w:rsidR="001C1689" w:rsidRPr="001C1689" w14:paraId="6748E855" w14:textId="77777777" w:rsidTr="001C1689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14F1F3F7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128FCB6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C738B83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7BBFFAD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24C5695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5A25797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006FDF1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</w:tr>
            <w:tr w:rsidR="001C1689" w:rsidRPr="001C1689" w14:paraId="5DD5ACCA" w14:textId="77777777" w:rsidTr="001C1689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7305E04A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37A67CD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9ECF31F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237C953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1333F8E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61A1296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147E2D4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</w:tr>
            <w:tr w:rsidR="001C1689" w:rsidRPr="001C1689" w14:paraId="3C2348B4" w14:textId="77777777" w:rsidTr="001C1689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6952B00D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438C76E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1477F3C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EE8E416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782D7D0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19E2CC4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C282BC0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</w:tr>
            <w:tr w:rsidR="001C1689" w:rsidRPr="001C1689" w14:paraId="681F1851" w14:textId="77777777" w:rsidTr="001C1689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30A90712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F8103AC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376B7EC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C7ABBCB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B831350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E88E995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575ED58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</w:tr>
            <w:tr w:rsidR="001C1689" w:rsidRPr="001C1689" w14:paraId="0727A4EA" w14:textId="77777777" w:rsidTr="001C1689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BF4C2FB" w14:textId="77777777" w:rsidR="001C1689" w:rsidRPr="001C1689" w:rsidRDefault="001C1689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31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7E8CBB5" w14:textId="77777777" w:rsidR="001C1689" w:rsidRPr="001C1689" w:rsidRDefault="001C1689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8DBC541" w14:textId="77777777" w:rsidR="001C1689" w:rsidRPr="001C1689" w:rsidRDefault="001C1689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22B3B09" w14:textId="77777777" w:rsidR="001C1689" w:rsidRPr="001C1689" w:rsidRDefault="001C1689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F849BBD" w14:textId="77777777" w:rsidR="001C1689" w:rsidRPr="001C1689" w:rsidRDefault="001C1689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D5788D6" w14:textId="77777777" w:rsidR="001C1689" w:rsidRPr="001C1689" w:rsidRDefault="001C1689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2295828" w14:textId="77777777" w:rsidR="001C1689" w:rsidRPr="001C1689" w:rsidRDefault="001C1689" w:rsidP="00BB4F60">
                  <w:pPr>
                    <w:rPr>
                      <w:sz w:val="20"/>
                    </w:rPr>
                  </w:pPr>
                </w:p>
              </w:tc>
            </w:tr>
          </w:tbl>
          <w:p w14:paraId="16EE6933" w14:textId="77777777" w:rsidR="001C1689" w:rsidRDefault="001C1689" w:rsidP="00BB4F60"/>
        </w:tc>
      </w:tr>
    </w:tbl>
    <w:p w14:paraId="5197EC2C" w14:textId="77777777" w:rsidR="007268E4" w:rsidRPr="00BB4F60" w:rsidRDefault="007268E4" w:rsidP="00BB4F60"/>
    <w:sectPr w:rsidR="007268E4" w:rsidRPr="00BB4F60" w:rsidSect="001C168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E4E71AB" w14:textId="77777777" w:rsidR="000E108C" w:rsidRDefault="000E108C" w:rsidP="005762FE">
      <w:r>
        <w:separator/>
      </w:r>
    </w:p>
  </w:endnote>
  <w:endnote w:type="continuationSeparator" w:id="0">
    <w:p w14:paraId="3ECFA373" w14:textId="77777777" w:rsidR="000E108C" w:rsidRDefault="000E108C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211082" w14:textId="77777777" w:rsidR="001C1689" w:rsidRDefault="001C168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6945F1" w14:textId="77777777" w:rsidR="001C1689" w:rsidRPr="001C1689" w:rsidRDefault="001C1689" w:rsidP="001C1689">
    <w:pPr>
      <w:pStyle w:val="Footer"/>
      <w:jc w:val="center"/>
      <w:rPr>
        <w:rFonts w:ascii="Times New Roman" w:hAnsi="Times New Roman"/>
      </w:rPr>
    </w:pPr>
    <w:r>
      <w:rPr>
        <w:rFonts w:ascii="Times New Roman" w:hAnsi="Times New Roman"/>
      </w:rPr>
      <w:t>© EditableCalendar.Com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F606B9B" w14:textId="77777777" w:rsidR="001C1689" w:rsidRDefault="001C168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8704C12" w14:textId="77777777" w:rsidR="000E108C" w:rsidRDefault="000E108C" w:rsidP="005762FE">
      <w:r>
        <w:separator/>
      </w:r>
    </w:p>
  </w:footnote>
  <w:footnote w:type="continuationSeparator" w:id="0">
    <w:p w14:paraId="6C99EE7F" w14:textId="77777777" w:rsidR="000E108C" w:rsidRDefault="000E108C" w:rsidP="005762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CF687E7" w14:textId="77777777" w:rsidR="001C1689" w:rsidRDefault="001C168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094CF68" w14:textId="77777777" w:rsidR="001C1689" w:rsidRPr="001C1689" w:rsidRDefault="001C1689" w:rsidP="001C1689">
    <w:pPr>
      <w:pStyle w:val="Header"/>
      <w:jc w:val="center"/>
      <w:rPr>
        <w:rFonts w:ascii="Times New Roman" w:hAnsi="Times New Roman"/>
        <w:sz w:val="3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2B7C68F" w14:textId="77777777" w:rsidR="001C1689" w:rsidRDefault="001C168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1"/>
  </w:num>
  <w:num w:numId="4">
    <w:abstractNumId w:val="1"/>
  </w:num>
  <w:num w:numId="5">
    <w:abstractNumId w:val="1"/>
  </w:num>
  <w:num w:numId="6">
    <w:abstractNumId w:val="1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1689"/>
    <w:rsid w:val="00037140"/>
    <w:rsid w:val="0004106F"/>
    <w:rsid w:val="0007080F"/>
    <w:rsid w:val="00075B3E"/>
    <w:rsid w:val="000903AB"/>
    <w:rsid w:val="000A0101"/>
    <w:rsid w:val="000C330A"/>
    <w:rsid w:val="000E108C"/>
    <w:rsid w:val="000E260A"/>
    <w:rsid w:val="00100C4A"/>
    <w:rsid w:val="00114D20"/>
    <w:rsid w:val="001549F9"/>
    <w:rsid w:val="00175286"/>
    <w:rsid w:val="00180C63"/>
    <w:rsid w:val="001A2925"/>
    <w:rsid w:val="001C0999"/>
    <w:rsid w:val="001C168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C22A4"/>
    <w:rsid w:val="003C407A"/>
    <w:rsid w:val="004003C4"/>
    <w:rsid w:val="00424D86"/>
    <w:rsid w:val="004C2249"/>
    <w:rsid w:val="004C4DB0"/>
    <w:rsid w:val="004E378B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61176B"/>
    <w:rsid w:val="006166C5"/>
    <w:rsid w:val="006171DE"/>
    <w:rsid w:val="00637819"/>
    <w:rsid w:val="006516C9"/>
    <w:rsid w:val="00656579"/>
    <w:rsid w:val="00661C88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D2CDD"/>
    <w:rsid w:val="007E16C3"/>
    <w:rsid w:val="007E2AAA"/>
    <w:rsid w:val="008450BC"/>
    <w:rsid w:val="00855C17"/>
    <w:rsid w:val="00867BC5"/>
    <w:rsid w:val="00883782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A079B3"/>
    <w:rsid w:val="00A17906"/>
    <w:rsid w:val="00A32448"/>
    <w:rsid w:val="00A3360B"/>
    <w:rsid w:val="00A345C0"/>
    <w:rsid w:val="00A35D8F"/>
    <w:rsid w:val="00A7279D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DC97B0"/>
  <w15:docId w15:val="{E460F8D4-BBCB-4368-B549-C182670AC8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Cals\EditableCalendar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Calendar.dotm</Template>
  <TotalTime>0</TotalTime>
  <Pages>1</Pages>
  <Words>96</Words>
  <Characters>549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EditableCalendar</dc:creator>
  <cp:lastModifiedBy>Manh Nguyen</cp:lastModifiedBy>
  <cp:revision>1</cp:revision>
  <dcterms:created xsi:type="dcterms:W3CDTF">2020-09-10T08:51:00Z</dcterms:created>
  <dcterms:modified xsi:type="dcterms:W3CDTF">2020-09-10T08:51:00Z</dcterms:modified>
</cp:coreProperties>
</file>