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632990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December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385BE2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96082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385BE2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385BE2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85BE2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385BE2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85BE2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385BE2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85BE2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385BE2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85BE2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385BE2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85BE2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385BE2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85BE2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63299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385BE2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85BE2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136F3E" w:rsidP="00136F3E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12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2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0A48BB"/>
    <w:rsid w:val="001162BE"/>
    <w:rsid w:val="00136F3E"/>
    <w:rsid w:val="00195EDC"/>
    <w:rsid w:val="001E10BA"/>
    <w:rsid w:val="002429B5"/>
    <w:rsid w:val="003002AA"/>
    <w:rsid w:val="00356813"/>
    <w:rsid w:val="00385BE2"/>
    <w:rsid w:val="003F707A"/>
    <w:rsid w:val="004077E7"/>
    <w:rsid w:val="00547D33"/>
    <w:rsid w:val="005A16E0"/>
    <w:rsid w:val="00625FEE"/>
    <w:rsid w:val="00632990"/>
    <w:rsid w:val="00792798"/>
    <w:rsid w:val="007F567D"/>
    <w:rsid w:val="00802CB0"/>
    <w:rsid w:val="00804D08"/>
    <w:rsid w:val="008451D3"/>
    <w:rsid w:val="00960821"/>
    <w:rsid w:val="00BC4110"/>
    <w:rsid w:val="00DD6151"/>
    <w:rsid w:val="00E80D20"/>
    <w:rsid w:val="00F463B4"/>
    <w:rsid w:val="00FC125B"/>
    <w:rsid w:val="00FD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5993AD-BE12-43CF-AEC7-DAEF3DDF4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0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Decemberl Calendar 2020</dc:title>
  <dc:creator>AutoBVT</dc:creator>
  <cp:lastModifiedBy>AutoBVT</cp:lastModifiedBy>
  <cp:revision>4</cp:revision>
  <cp:lastPrinted>2017-03-20T14:49:00Z</cp:lastPrinted>
  <dcterms:created xsi:type="dcterms:W3CDTF">2017-03-20T14:50:00Z</dcterms:created>
  <dcterms:modified xsi:type="dcterms:W3CDTF">2019-05-07T11:29:00Z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