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0BA" w:rsidRDefault="003002AA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August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2020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1E10BA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Sunday</w:t>
            </w: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960821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960821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FD5BC5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= </w:instrText>
            </w:r>
            <w:r w:rsidR="002429B5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 w:rsidR="00FD5BC5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 w:rsidR="00FD5BC5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 w:rsidR="00FD5BC5"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FD5BC5"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Saturday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23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24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002AA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 w:rsidR="00FC125B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</w:tbl>
    <w:p w:rsidR="001E10BA" w:rsidRDefault="00A87E08" w:rsidP="00A87E08">
      <w:pPr>
        <w:jc w:val="center"/>
      </w:pPr>
      <w:r>
        <w:t>© EditableCalendar.Com</w:t>
      </w:r>
      <w:bookmarkStart w:id="0" w:name="_GoBack"/>
      <w:bookmarkEnd w:id="0"/>
    </w:p>
    <w:sectPr w:rsidR="001E10BA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8/31/2020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8/1/2020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2429B5"/>
    <w:rsid w:val="00005270"/>
    <w:rsid w:val="000331CD"/>
    <w:rsid w:val="001162BE"/>
    <w:rsid w:val="00195EDC"/>
    <w:rsid w:val="001E10BA"/>
    <w:rsid w:val="002429B5"/>
    <w:rsid w:val="003002AA"/>
    <w:rsid w:val="00356813"/>
    <w:rsid w:val="003F707A"/>
    <w:rsid w:val="004077E7"/>
    <w:rsid w:val="00547D33"/>
    <w:rsid w:val="00625FEE"/>
    <w:rsid w:val="00792798"/>
    <w:rsid w:val="007F567D"/>
    <w:rsid w:val="00802CB0"/>
    <w:rsid w:val="00804D08"/>
    <w:rsid w:val="008451D3"/>
    <w:rsid w:val="00960821"/>
    <w:rsid w:val="00A87E08"/>
    <w:rsid w:val="00BC4110"/>
    <w:rsid w:val="00DD6151"/>
    <w:rsid w:val="00F463B4"/>
    <w:rsid w:val="00FC125B"/>
    <w:rsid w:val="00FD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23D532-38CB-43AF-AC92-D6783C370B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</Template>
  <TotalTime>2</TotalTime>
  <Pages>1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2012 One-Month Basic Calendar (any year)</vt:lpstr>
    </vt:vector>
  </TitlesOfParts>
  <Company>Microsoft</Company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 August Calendar 2020</dc:title>
  <dc:creator>AutoBVT</dc:creator>
  <cp:lastModifiedBy>AutoBVT</cp:lastModifiedBy>
  <cp:revision>4</cp:revision>
  <cp:lastPrinted>2017-03-20T14:46:00Z</cp:lastPrinted>
  <dcterms:created xsi:type="dcterms:W3CDTF">2017-03-20T14:47:00Z</dcterms:created>
  <dcterms:modified xsi:type="dcterms:W3CDTF">2019-05-07T11:28:00Z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