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13176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6E7CDF" w:rsidRPr="006E7CDF" w14:paraId="0D9F3B69" w14:textId="77777777" w:rsidTr="006E7CDF">
        <w:trPr>
          <w:trHeight w:val="600"/>
        </w:trPr>
        <w:tc>
          <w:tcPr>
            <w:tcW w:w="13176" w:type="dxa"/>
            <w:gridSpan w:val="7"/>
          </w:tcPr>
          <w:p w14:paraId="22E03007" w14:textId="77777777" w:rsidR="006E7CDF" w:rsidRPr="006E7CDF" w:rsidRDefault="006E7CDF" w:rsidP="006E7CDF">
            <w:pPr>
              <w:jc w:val="center"/>
              <w:rPr>
                <w:sz w:val="48"/>
              </w:rPr>
            </w:pPr>
            <w:r>
              <w:rPr>
                <w:sz w:val="48"/>
              </w:rPr>
              <w:t>August 2027</w:t>
            </w:r>
          </w:p>
        </w:tc>
      </w:tr>
      <w:tr w:rsidR="006E7CDF" w14:paraId="1391A0D8" w14:textId="77777777" w:rsidTr="006E7CDF">
        <w:tc>
          <w:tcPr>
            <w:tcW w:w="1882" w:type="dxa"/>
            <w:tcBorders>
              <w:bottom w:val="single" w:sz="4" w:space="0" w:color="auto"/>
            </w:tcBorders>
          </w:tcPr>
          <w:p w14:paraId="30B6EDD5" w14:textId="77777777" w:rsidR="006E7CDF" w:rsidRDefault="006E7CDF" w:rsidP="006E7CDF">
            <w:pPr>
              <w:jc w:val="center"/>
            </w:pPr>
            <w:r>
              <w:t>Sunday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4CED12D" w14:textId="77777777" w:rsidR="006E7CDF" w:rsidRDefault="006E7CDF" w:rsidP="006E7CDF">
            <w:pPr>
              <w:jc w:val="center"/>
            </w:pPr>
            <w:r>
              <w:t>Monday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D3BB285" w14:textId="77777777" w:rsidR="006E7CDF" w:rsidRDefault="006E7CDF" w:rsidP="006E7CDF">
            <w:pPr>
              <w:jc w:val="center"/>
            </w:pPr>
            <w:r>
              <w:t>Tuesday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63C65DE" w14:textId="77777777" w:rsidR="006E7CDF" w:rsidRDefault="006E7CDF" w:rsidP="006E7CDF">
            <w:pPr>
              <w:jc w:val="center"/>
            </w:pPr>
            <w:r>
              <w:t>Wednesday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61CCF6A" w14:textId="77777777" w:rsidR="006E7CDF" w:rsidRDefault="006E7CDF" w:rsidP="006E7CDF">
            <w:pPr>
              <w:jc w:val="center"/>
            </w:pPr>
            <w:r>
              <w:t>Thursday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5A4DE036" w14:textId="77777777" w:rsidR="006E7CDF" w:rsidRDefault="006E7CDF" w:rsidP="006E7CDF">
            <w:pPr>
              <w:jc w:val="center"/>
            </w:pPr>
            <w:r>
              <w:t>Friday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789F5520" w14:textId="77777777" w:rsidR="006E7CDF" w:rsidRDefault="006E7CDF" w:rsidP="006E7CDF">
            <w:pPr>
              <w:jc w:val="center"/>
            </w:pPr>
            <w:r>
              <w:t>Saturday</w:t>
            </w:r>
          </w:p>
        </w:tc>
      </w:tr>
      <w:tr w:rsidR="006E7CDF" w14:paraId="6775CCE9" w14:textId="77777777" w:rsidTr="006E7CD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54D42774" w14:textId="77777777" w:rsidR="006E7CDF" w:rsidRDefault="006E7CDF" w:rsidP="006E7CDF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9FA74B0" w14:textId="77777777" w:rsidR="006E7CDF" w:rsidRDefault="006E7CDF" w:rsidP="006E7CDF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485B8530" w14:textId="77777777" w:rsidR="006E7CDF" w:rsidRDefault="006E7CDF" w:rsidP="006E7CDF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A1168F0" w14:textId="77777777" w:rsidR="006E7CDF" w:rsidRDefault="006E7CDF" w:rsidP="006E7CDF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8F3AB9D" w14:textId="77777777" w:rsidR="006E7CDF" w:rsidRDefault="006E7CDF" w:rsidP="006E7CDF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070B5339" w14:textId="77777777" w:rsidR="006E7CDF" w:rsidRDefault="006E7CDF" w:rsidP="006E7CDF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58845320" w14:textId="77777777" w:rsidR="006E7CDF" w:rsidRDefault="006E7CDF" w:rsidP="006E7CDF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</w:tr>
      <w:tr w:rsidR="006E7CDF" w14:paraId="0172D4CB" w14:textId="77777777" w:rsidTr="006E7CD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2D430221" w14:textId="77777777" w:rsidR="006E7CDF" w:rsidRDefault="006E7CDF" w:rsidP="006E7CDF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EB56CA6" w14:textId="77777777" w:rsidR="006E7CDF" w:rsidRDefault="006E7CDF" w:rsidP="006E7CDF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1161325" w14:textId="77777777" w:rsidR="006E7CDF" w:rsidRDefault="006E7CDF" w:rsidP="006E7CDF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6E92938" w14:textId="77777777" w:rsidR="006E7CDF" w:rsidRDefault="006E7CDF" w:rsidP="006E7CDF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9DEF45B" w14:textId="77777777" w:rsidR="006E7CDF" w:rsidRDefault="006E7CDF" w:rsidP="006E7CDF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9510493" w14:textId="77777777" w:rsidR="006E7CDF" w:rsidRDefault="006E7CDF" w:rsidP="006E7CDF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4295A1D" w14:textId="77777777" w:rsidR="006E7CDF" w:rsidRDefault="006E7CDF" w:rsidP="006E7CDF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</w:tr>
      <w:tr w:rsidR="006E7CDF" w14:paraId="6E87188B" w14:textId="77777777" w:rsidTr="006E7CD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2D5A2373" w14:textId="77777777" w:rsidR="006E7CDF" w:rsidRDefault="006E7CDF" w:rsidP="006E7CDF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60EB2FD" w14:textId="77777777" w:rsidR="006E7CDF" w:rsidRDefault="006E7CDF" w:rsidP="006E7CDF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CF592CD" w14:textId="77777777" w:rsidR="006E7CDF" w:rsidRDefault="006E7CDF" w:rsidP="006E7CDF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40DA081" w14:textId="77777777" w:rsidR="006E7CDF" w:rsidRDefault="006E7CDF" w:rsidP="006E7CDF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9D3737D" w14:textId="77777777" w:rsidR="006E7CDF" w:rsidRDefault="006E7CDF" w:rsidP="006E7CDF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0028190" w14:textId="77777777" w:rsidR="006E7CDF" w:rsidRDefault="006E7CDF" w:rsidP="006E7CDF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3B315498" w14:textId="77777777" w:rsidR="006E7CDF" w:rsidRDefault="006E7CDF" w:rsidP="006E7CDF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</w:tr>
      <w:tr w:rsidR="006E7CDF" w14:paraId="41FF92C6" w14:textId="77777777" w:rsidTr="006E7CDF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4FC577B8" w14:textId="77777777" w:rsidR="006E7CDF" w:rsidRDefault="006E7CDF" w:rsidP="006E7CDF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58EA4FC" w14:textId="77777777" w:rsidR="006E7CDF" w:rsidRDefault="006E7CDF" w:rsidP="006E7CDF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C5C3AE7" w14:textId="77777777" w:rsidR="006E7CDF" w:rsidRDefault="006E7CDF" w:rsidP="006E7CDF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694C8436" w14:textId="77777777" w:rsidR="006E7CDF" w:rsidRDefault="006E7CDF" w:rsidP="006E7CDF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3778F2B8" w14:textId="77777777" w:rsidR="006E7CDF" w:rsidRDefault="006E7CDF" w:rsidP="006E7CDF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36045449" w14:textId="77777777" w:rsidR="006E7CDF" w:rsidRDefault="006E7CDF" w:rsidP="006E7CDF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5F224D62" w14:textId="77777777" w:rsidR="006E7CDF" w:rsidRDefault="006E7CDF" w:rsidP="006E7CDF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</w:tr>
      <w:tr w:rsidR="006E7CDF" w14:paraId="4D2FD56B" w14:textId="77777777" w:rsidTr="006E7CDF">
        <w:trPr>
          <w:trHeight w:val="1340"/>
        </w:trPr>
        <w:tc>
          <w:tcPr>
            <w:tcW w:w="1882" w:type="dxa"/>
          </w:tcPr>
          <w:p w14:paraId="04AE9E89" w14:textId="77777777" w:rsidR="006E7CDF" w:rsidRDefault="006E7CDF" w:rsidP="006E7CDF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3A0490C3" w14:textId="77777777" w:rsidR="006E7CDF" w:rsidRDefault="006E7CDF" w:rsidP="006E7CDF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5C325C02" w14:textId="77777777" w:rsidR="006E7CDF" w:rsidRDefault="006E7CDF" w:rsidP="006E7CDF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1300AA65" w14:textId="77777777" w:rsidR="006E7CDF" w:rsidRDefault="006E7CDF" w:rsidP="006E7CDF">
            <w:pPr>
              <w:jc w:val="center"/>
            </w:pPr>
          </w:p>
        </w:tc>
        <w:tc>
          <w:tcPr>
            <w:tcW w:w="1882" w:type="dxa"/>
          </w:tcPr>
          <w:p w14:paraId="1B95AD39" w14:textId="77777777" w:rsidR="006E7CDF" w:rsidRDefault="006E7CDF" w:rsidP="006E7CDF">
            <w:pPr>
              <w:jc w:val="center"/>
            </w:pPr>
          </w:p>
        </w:tc>
        <w:tc>
          <w:tcPr>
            <w:tcW w:w="1883" w:type="dxa"/>
          </w:tcPr>
          <w:p w14:paraId="582336F4" w14:textId="77777777" w:rsidR="006E7CDF" w:rsidRDefault="006E7CDF" w:rsidP="006E7CDF">
            <w:pPr>
              <w:jc w:val="center"/>
            </w:pPr>
          </w:p>
        </w:tc>
        <w:tc>
          <w:tcPr>
            <w:tcW w:w="1883" w:type="dxa"/>
          </w:tcPr>
          <w:p w14:paraId="5A0000E9" w14:textId="77777777" w:rsidR="006E7CDF" w:rsidRDefault="006E7CDF" w:rsidP="006E7CDF">
            <w:pPr>
              <w:jc w:val="center"/>
            </w:pPr>
          </w:p>
        </w:tc>
      </w:tr>
      <w:tr w:rsidR="006E7CDF" w14:paraId="1BFCD4B8" w14:textId="77777777" w:rsidTr="006E7CDF">
        <w:trPr>
          <w:trHeight w:val="1340"/>
        </w:trPr>
        <w:tc>
          <w:tcPr>
            <w:tcW w:w="1882" w:type="dxa"/>
          </w:tcPr>
          <w:p w14:paraId="3F1B3D7E" w14:textId="77777777" w:rsidR="006E7CDF" w:rsidRDefault="006E7CDF" w:rsidP="006E7CDF">
            <w:pPr>
              <w:jc w:val="center"/>
            </w:pPr>
          </w:p>
        </w:tc>
        <w:tc>
          <w:tcPr>
            <w:tcW w:w="1882" w:type="dxa"/>
          </w:tcPr>
          <w:p w14:paraId="1312D987" w14:textId="77777777" w:rsidR="006E7CDF" w:rsidRDefault="006E7CDF" w:rsidP="006E7CDF">
            <w:pPr>
              <w:jc w:val="center"/>
            </w:pPr>
          </w:p>
        </w:tc>
        <w:tc>
          <w:tcPr>
            <w:tcW w:w="1882" w:type="dxa"/>
          </w:tcPr>
          <w:p w14:paraId="552FBFD9" w14:textId="77777777" w:rsidR="006E7CDF" w:rsidRDefault="006E7CDF" w:rsidP="006E7CDF">
            <w:pPr>
              <w:jc w:val="center"/>
            </w:pPr>
          </w:p>
        </w:tc>
        <w:tc>
          <w:tcPr>
            <w:tcW w:w="1882" w:type="dxa"/>
          </w:tcPr>
          <w:p w14:paraId="23DFBD54" w14:textId="77777777" w:rsidR="006E7CDF" w:rsidRDefault="006E7CDF" w:rsidP="006E7CDF">
            <w:pPr>
              <w:jc w:val="center"/>
            </w:pPr>
          </w:p>
        </w:tc>
        <w:tc>
          <w:tcPr>
            <w:tcW w:w="1882" w:type="dxa"/>
          </w:tcPr>
          <w:p w14:paraId="596EFCA8" w14:textId="77777777" w:rsidR="006E7CDF" w:rsidRDefault="006E7CDF" w:rsidP="006E7CDF">
            <w:pPr>
              <w:jc w:val="center"/>
            </w:pPr>
          </w:p>
        </w:tc>
        <w:tc>
          <w:tcPr>
            <w:tcW w:w="1883" w:type="dxa"/>
          </w:tcPr>
          <w:p w14:paraId="11DF9B44" w14:textId="77777777" w:rsidR="006E7CDF" w:rsidRDefault="006E7CDF" w:rsidP="006E7CDF">
            <w:pPr>
              <w:jc w:val="center"/>
            </w:pPr>
          </w:p>
        </w:tc>
        <w:tc>
          <w:tcPr>
            <w:tcW w:w="1883" w:type="dxa"/>
          </w:tcPr>
          <w:p w14:paraId="4A543833" w14:textId="77777777" w:rsidR="006E7CDF" w:rsidRDefault="006E7CDF" w:rsidP="006E7CDF">
            <w:pPr>
              <w:jc w:val="center"/>
            </w:pPr>
          </w:p>
        </w:tc>
      </w:tr>
    </w:tbl>
    <w:p w14:paraId="4D7968AA" w14:textId="77777777" w:rsidR="007268E4" w:rsidRPr="00BB4F60" w:rsidRDefault="006E7CDF" w:rsidP="006E7CDF">
      <w:pPr>
        <w:jc w:val="center"/>
      </w:pPr>
      <w:r>
        <w:t>© EditableCalendar.Com</w:t>
      </w:r>
    </w:p>
    <w:sectPr w:rsidR="007268E4" w:rsidRPr="00BB4F60" w:rsidSect="006E7CD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89022" w14:textId="77777777" w:rsidR="00E26935" w:rsidRDefault="00E26935" w:rsidP="005762FE">
      <w:r>
        <w:separator/>
      </w:r>
    </w:p>
  </w:endnote>
  <w:endnote w:type="continuationSeparator" w:id="0">
    <w:p w14:paraId="52F4B076" w14:textId="77777777" w:rsidR="00E26935" w:rsidRDefault="00E26935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BAB02" w14:textId="77777777" w:rsidR="00E26935" w:rsidRDefault="00E26935" w:rsidP="005762FE">
      <w:r>
        <w:separator/>
      </w:r>
    </w:p>
  </w:footnote>
  <w:footnote w:type="continuationSeparator" w:id="0">
    <w:p w14:paraId="6C5152BE" w14:textId="77777777" w:rsidR="00E26935" w:rsidRDefault="00E26935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CDF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4E629F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E7CD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6935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54125"/>
  <w15:docId w15:val="{5AF4AD16-B596-484A-8D17-0C0D0104A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5.april-2020-printable-calendar-holidays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Printable Calendar with Holidays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2026-04-04T03:38:00Z</dcterms:created>
  <dcterms:modified xsi:type="dcterms:W3CDTF">2026-04-04T03:38:00Z</dcterms:modified>
</cp:coreProperties>
</file>