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470B5D" w:rsidRPr="00470B5D" w14:paraId="58A3507C" w14:textId="77777777" w:rsidTr="00470B5D">
        <w:trPr>
          <w:trHeight w:val="600"/>
        </w:trPr>
        <w:tc>
          <w:tcPr>
            <w:tcW w:w="9576" w:type="dxa"/>
            <w:gridSpan w:val="7"/>
          </w:tcPr>
          <w:p w14:paraId="7DCA6576" w14:textId="77777777" w:rsidR="00470B5D" w:rsidRPr="00470B5D" w:rsidRDefault="00470B5D" w:rsidP="00470B5D">
            <w:pPr>
              <w:jc w:val="center"/>
              <w:rPr>
                <w:sz w:val="48"/>
              </w:rPr>
            </w:pPr>
            <w:r>
              <w:rPr>
                <w:sz w:val="48"/>
              </w:rPr>
              <w:t>August 2026</w:t>
            </w:r>
          </w:p>
        </w:tc>
      </w:tr>
      <w:tr w:rsidR="00470B5D" w14:paraId="239D7E4B" w14:textId="77777777" w:rsidTr="00470B5D">
        <w:tc>
          <w:tcPr>
            <w:tcW w:w="1368" w:type="dxa"/>
          </w:tcPr>
          <w:p w14:paraId="0C537F30" w14:textId="77777777" w:rsidR="00470B5D" w:rsidRDefault="00470B5D" w:rsidP="00470B5D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7A431B9E" w14:textId="77777777" w:rsidR="00470B5D" w:rsidRDefault="00470B5D" w:rsidP="00470B5D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7B876BAA" w14:textId="77777777" w:rsidR="00470B5D" w:rsidRDefault="00470B5D" w:rsidP="00470B5D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153A4EEC" w14:textId="77777777" w:rsidR="00470B5D" w:rsidRDefault="00470B5D" w:rsidP="00470B5D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78F27871" w14:textId="77777777" w:rsidR="00470B5D" w:rsidRDefault="00470B5D" w:rsidP="00470B5D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0903768C" w14:textId="77777777" w:rsidR="00470B5D" w:rsidRDefault="00470B5D" w:rsidP="00470B5D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4E7971F" w14:textId="77777777" w:rsidR="00470B5D" w:rsidRDefault="00470B5D" w:rsidP="00470B5D">
            <w:pPr>
              <w:jc w:val="center"/>
            </w:pPr>
            <w:r>
              <w:t>Saturday</w:t>
            </w:r>
          </w:p>
        </w:tc>
      </w:tr>
      <w:tr w:rsidR="00470B5D" w14:paraId="0855EF21" w14:textId="77777777" w:rsidTr="00470B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C02CAA7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225467A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0DA00C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4C1AB26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4CFB2E3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F0E7F63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39D966" w14:textId="77777777" w:rsidR="00470B5D" w:rsidRDefault="00470B5D" w:rsidP="00470B5D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</w:tr>
      <w:tr w:rsidR="00470B5D" w14:paraId="7C6CDD18" w14:textId="77777777" w:rsidTr="00470B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3C38CFE" w14:textId="77777777" w:rsidR="00470B5D" w:rsidRDefault="00470B5D" w:rsidP="00470B5D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004DB77" w14:textId="77777777" w:rsidR="00470B5D" w:rsidRDefault="00470B5D" w:rsidP="00470B5D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64535A" w14:textId="77777777" w:rsidR="00470B5D" w:rsidRDefault="00470B5D" w:rsidP="00470B5D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4DE657B" w14:textId="77777777" w:rsidR="00470B5D" w:rsidRDefault="00470B5D" w:rsidP="00470B5D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E80BF5" w14:textId="77777777" w:rsidR="00470B5D" w:rsidRDefault="00470B5D" w:rsidP="00470B5D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1F7B89" w14:textId="77777777" w:rsidR="00470B5D" w:rsidRDefault="00470B5D" w:rsidP="00470B5D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D32630" w14:textId="77777777" w:rsidR="00470B5D" w:rsidRDefault="00470B5D" w:rsidP="00470B5D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470B5D" w14:paraId="467F1CD4" w14:textId="77777777" w:rsidTr="00470B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76AE3DE" w14:textId="77777777" w:rsidR="00470B5D" w:rsidRDefault="00470B5D" w:rsidP="00470B5D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B4A91E" w14:textId="77777777" w:rsidR="00470B5D" w:rsidRDefault="00470B5D" w:rsidP="00470B5D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FC8CC46" w14:textId="77777777" w:rsidR="00470B5D" w:rsidRDefault="00470B5D" w:rsidP="00470B5D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51743E" w14:textId="77777777" w:rsidR="00470B5D" w:rsidRDefault="00470B5D" w:rsidP="00470B5D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0E54E0F" w14:textId="77777777" w:rsidR="00470B5D" w:rsidRDefault="00470B5D" w:rsidP="00470B5D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F05FA1" w14:textId="77777777" w:rsidR="00470B5D" w:rsidRDefault="00470B5D" w:rsidP="00470B5D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917695" w14:textId="77777777" w:rsidR="00470B5D" w:rsidRDefault="00470B5D" w:rsidP="00470B5D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470B5D" w14:paraId="10E883E8" w14:textId="77777777" w:rsidTr="00470B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581BDAC" w14:textId="77777777" w:rsidR="00470B5D" w:rsidRDefault="00470B5D" w:rsidP="00470B5D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D561BFE" w14:textId="77777777" w:rsidR="00470B5D" w:rsidRDefault="00470B5D" w:rsidP="00470B5D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7CB511" w14:textId="77777777" w:rsidR="00470B5D" w:rsidRDefault="00470B5D" w:rsidP="00470B5D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3B2630" w14:textId="77777777" w:rsidR="00470B5D" w:rsidRDefault="00470B5D" w:rsidP="00470B5D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34F78D" w14:textId="77777777" w:rsidR="00470B5D" w:rsidRDefault="00470B5D" w:rsidP="00470B5D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D099637" w14:textId="77777777" w:rsidR="00470B5D" w:rsidRDefault="00470B5D" w:rsidP="00470B5D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D4AC74" w14:textId="77777777" w:rsidR="00470B5D" w:rsidRDefault="00470B5D" w:rsidP="00470B5D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470B5D" w14:paraId="22B163CA" w14:textId="77777777" w:rsidTr="00470B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31923BD" w14:textId="77777777" w:rsidR="00470B5D" w:rsidRDefault="00470B5D" w:rsidP="00470B5D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7CD5F0" w14:textId="77777777" w:rsidR="00470B5D" w:rsidRDefault="00470B5D" w:rsidP="00470B5D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E282E94" w14:textId="77777777" w:rsidR="00470B5D" w:rsidRDefault="00470B5D" w:rsidP="00470B5D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68FCE2B" w14:textId="77777777" w:rsidR="00470B5D" w:rsidRDefault="00470B5D" w:rsidP="00470B5D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5E4F867" w14:textId="77777777" w:rsidR="00470B5D" w:rsidRDefault="00470B5D" w:rsidP="00470B5D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C1A4469" w14:textId="77777777" w:rsidR="00470B5D" w:rsidRDefault="00470B5D" w:rsidP="00470B5D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6BF4470" w14:textId="77777777" w:rsidR="00470B5D" w:rsidRDefault="00470B5D" w:rsidP="00470B5D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470B5D" w14:paraId="30AB211E" w14:textId="77777777" w:rsidTr="00470B5D">
        <w:trPr>
          <w:trHeight w:val="1500"/>
        </w:trPr>
        <w:tc>
          <w:tcPr>
            <w:tcW w:w="1368" w:type="dxa"/>
            <w:shd w:val="clear" w:color="auto" w:fill="auto"/>
          </w:tcPr>
          <w:p w14:paraId="0A4E13D4" w14:textId="77777777" w:rsidR="00470B5D" w:rsidRDefault="00470B5D" w:rsidP="00470B5D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05B5E84" w14:textId="77777777" w:rsidR="00470B5D" w:rsidRDefault="00470B5D" w:rsidP="00470B5D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C45D820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</w:tcPr>
          <w:p w14:paraId="1E812C4D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</w:tcPr>
          <w:p w14:paraId="5C8D565F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</w:tcPr>
          <w:p w14:paraId="35375088" w14:textId="77777777" w:rsidR="00470B5D" w:rsidRDefault="00470B5D" w:rsidP="00470B5D">
            <w:pPr>
              <w:jc w:val="center"/>
            </w:pPr>
          </w:p>
        </w:tc>
        <w:tc>
          <w:tcPr>
            <w:tcW w:w="1368" w:type="dxa"/>
          </w:tcPr>
          <w:p w14:paraId="261938F7" w14:textId="77777777" w:rsidR="00470B5D" w:rsidRDefault="00470B5D" w:rsidP="00470B5D">
            <w:pPr>
              <w:jc w:val="center"/>
            </w:pPr>
          </w:p>
        </w:tc>
      </w:tr>
    </w:tbl>
    <w:p w14:paraId="30223705" w14:textId="77777777" w:rsidR="00470B5D" w:rsidRDefault="00470B5D" w:rsidP="00470B5D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70B5D" w14:paraId="4A085F55" w14:textId="77777777" w:rsidTr="00470B5D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470B5D" w:rsidRPr="00470B5D" w14:paraId="0653D01A" w14:textId="77777777" w:rsidTr="00470B5D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BA57A5B" w14:textId="77777777" w:rsidR="00470B5D" w:rsidRPr="00470B5D" w:rsidRDefault="00470B5D" w:rsidP="00470B5D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July 2026</w:t>
                  </w:r>
                </w:p>
              </w:tc>
            </w:tr>
            <w:tr w:rsidR="00470B5D" w:rsidRPr="00470B5D" w14:paraId="7062A00A" w14:textId="77777777" w:rsidTr="00470B5D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8631D28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626BB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3CAF95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CC386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9B968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8E9FF0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A58E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470B5D" w:rsidRPr="00470B5D" w14:paraId="590FEDBB" w14:textId="77777777" w:rsidTr="00470B5D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2A289F6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0934C4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DE121B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0D6797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EFE9A5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874D8F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5B4182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470B5D" w:rsidRPr="00470B5D" w14:paraId="58D23044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31FFD0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3B6E3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00A21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57A30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160661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FF91F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8FFC6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470B5D" w:rsidRPr="00470B5D" w14:paraId="4173F41D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292736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62E47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E31766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05750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685B1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7CA79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35A126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470B5D" w:rsidRPr="00470B5D" w14:paraId="68415775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868D70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0ED16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83774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833D4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D3856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B1460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D8B91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470B5D" w:rsidRPr="00470B5D" w14:paraId="574168B1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DC51506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C441C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1C246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ADEE78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A2440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181FC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88C6D9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470B5D" w:rsidRPr="00470B5D" w14:paraId="7A50D521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35A43C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8E76F08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19B46C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F7BF1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76BFF4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52BFEC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DB2CC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A0D5E35" w14:textId="77777777" w:rsidR="00470B5D" w:rsidRDefault="00470B5D" w:rsidP="00470B5D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470B5D" w:rsidRPr="00470B5D" w14:paraId="69B99903" w14:textId="77777777" w:rsidTr="00470B5D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DE3DD9D" w14:textId="77777777" w:rsidR="00470B5D" w:rsidRPr="00470B5D" w:rsidRDefault="00470B5D" w:rsidP="00470B5D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August 2026</w:t>
                  </w:r>
                </w:p>
              </w:tc>
            </w:tr>
            <w:tr w:rsidR="00470B5D" w:rsidRPr="00470B5D" w14:paraId="46A40BAE" w14:textId="77777777" w:rsidTr="00470B5D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0300526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423C5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1120F5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CE3D48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5DEB6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1DBC71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8D320F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470B5D" w:rsidRPr="00470B5D" w14:paraId="56EAD0BF" w14:textId="77777777" w:rsidTr="00470B5D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60E04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58934B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B78B3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B65D00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EA2B7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191E09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4623728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470B5D" w:rsidRPr="00470B5D" w14:paraId="4C057838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57252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F39F78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D8E6A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514958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B8B96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AE679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C8A8E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470B5D" w:rsidRPr="00470B5D" w14:paraId="07BF76FB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8E1DA4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80B3A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782AC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0D5DA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CF597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A7023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0DD56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470B5D" w:rsidRPr="00470B5D" w14:paraId="62583539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744358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C5DF3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811CD86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06678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6BE2AF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84054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BCC294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470B5D" w:rsidRPr="00470B5D" w14:paraId="62532FBF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CFEC0F8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43DCE3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1C47C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1FA818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48B30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09AF5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99AB7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470B5D" w:rsidRPr="00470B5D" w14:paraId="361BD2EF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C5B8B7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02A009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C2558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5726B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74B65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E84C1A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05585E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477EAEC" w14:textId="77777777" w:rsidR="00470B5D" w:rsidRDefault="00470B5D" w:rsidP="00470B5D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470B5D" w:rsidRPr="00470B5D" w14:paraId="24B96291" w14:textId="77777777" w:rsidTr="00470B5D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77C403D" w14:textId="77777777" w:rsidR="00470B5D" w:rsidRPr="00470B5D" w:rsidRDefault="00470B5D" w:rsidP="00470B5D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2026</w:t>
                  </w:r>
                </w:p>
              </w:tc>
            </w:tr>
            <w:tr w:rsidR="00470B5D" w:rsidRPr="00470B5D" w14:paraId="1A5CD26A" w14:textId="77777777" w:rsidTr="00470B5D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707188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46158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B454A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1F58A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984F3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24B1D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C6BD6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470B5D" w:rsidRPr="00470B5D" w14:paraId="339F4FDB" w14:textId="77777777" w:rsidTr="00470B5D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600F69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01B12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1F660B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3E918C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067A0D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934F0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84C5680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470B5D" w:rsidRPr="00470B5D" w14:paraId="5212FFF2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1C758D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A88A4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7CE5D0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D4AB9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C7A109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79C6A9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6C72CEA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470B5D" w:rsidRPr="00470B5D" w14:paraId="735A4943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DF1D95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2B535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32A0D8C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5689E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F45B4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5F554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57DA31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470B5D" w:rsidRPr="00470B5D" w14:paraId="37B3A63E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9B989C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E7434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0CC62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1B557D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AB453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8C5B81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9F20A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470B5D" w:rsidRPr="00470B5D" w14:paraId="6B4B0397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1FD65A1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1308171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E2AF7B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72F3F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8058B4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7BC8F4F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D2C135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470B5D" w:rsidRPr="00470B5D" w14:paraId="3600D587" w14:textId="77777777" w:rsidTr="00470B5D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7D5A31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DE0D69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B5322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513D03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79E5CE7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5EE854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103B342" w14:textId="77777777" w:rsidR="00470B5D" w:rsidRPr="00470B5D" w:rsidRDefault="00470B5D" w:rsidP="00470B5D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90C5AE8" w14:textId="77777777" w:rsidR="00470B5D" w:rsidRDefault="00470B5D" w:rsidP="00470B5D">
            <w:pPr>
              <w:jc w:val="center"/>
            </w:pPr>
          </w:p>
        </w:tc>
      </w:tr>
    </w:tbl>
    <w:p w14:paraId="3E3E0CAE" w14:textId="77777777" w:rsidR="007268E4" w:rsidRPr="00BB4F60" w:rsidRDefault="00470B5D" w:rsidP="00470B5D">
      <w:pPr>
        <w:jc w:val="center"/>
      </w:pPr>
      <w:r>
        <w:t>© EditableCalendar.Com</w:t>
      </w:r>
    </w:p>
    <w:sectPr w:rsidR="007268E4" w:rsidRPr="00BB4F60" w:rsidSect="00470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9CBED" w14:textId="77777777" w:rsidR="00F027F2" w:rsidRDefault="00F027F2" w:rsidP="005762FE">
      <w:r>
        <w:separator/>
      </w:r>
    </w:p>
  </w:endnote>
  <w:endnote w:type="continuationSeparator" w:id="0">
    <w:p w14:paraId="5EEF6C40" w14:textId="77777777" w:rsidR="00F027F2" w:rsidRDefault="00F027F2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4A90F" w14:textId="77777777" w:rsidR="00F027F2" w:rsidRDefault="00F027F2" w:rsidP="005762FE">
      <w:r>
        <w:separator/>
      </w:r>
    </w:p>
  </w:footnote>
  <w:footnote w:type="continuationSeparator" w:id="0">
    <w:p w14:paraId="39EFFD4C" w14:textId="77777777" w:rsidR="00F027F2" w:rsidRDefault="00F027F2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5D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70B5D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027F2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6871"/>
  <w15:docId w15:val="{A937FE30-FA7B-440B-8139-5919623C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2026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2023-11-26T05:02:00Z</dcterms:created>
  <dcterms:modified xsi:type="dcterms:W3CDTF">2023-11-26T05:02:00Z</dcterms:modified>
</cp:coreProperties>
</file>