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13176" w:type="dxa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045CEC" w:rsidRPr="00045CEC" w14:paraId="7FEA98EF" w14:textId="77777777" w:rsidTr="00045CEC">
        <w:trPr>
          <w:trHeight w:val="600"/>
        </w:trPr>
        <w:tc>
          <w:tcPr>
            <w:tcW w:w="13176" w:type="dxa"/>
            <w:gridSpan w:val="7"/>
          </w:tcPr>
          <w:p w14:paraId="689A3B87" w14:textId="77777777" w:rsidR="00045CEC" w:rsidRPr="00045CEC" w:rsidRDefault="00045CEC" w:rsidP="00045CEC">
            <w:pPr>
              <w:jc w:val="center"/>
              <w:rPr>
                <w:sz w:val="48"/>
              </w:rPr>
            </w:pPr>
            <w:r>
              <w:rPr>
                <w:sz w:val="48"/>
              </w:rPr>
              <w:t>August 2023</w:t>
            </w:r>
          </w:p>
        </w:tc>
      </w:tr>
      <w:tr w:rsidR="00045CEC" w14:paraId="33B9B32E" w14:textId="77777777" w:rsidTr="00045CEC">
        <w:tc>
          <w:tcPr>
            <w:tcW w:w="1882" w:type="dxa"/>
          </w:tcPr>
          <w:p w14:paraId="65FA026E" w14:textId="77777777" w:rsidR="00045CEC" w:rsidRDefault="00045CEC" w:rsidP="00045CEC">
            <w:pPr>
              <w:jc w:val="center"/>
            </w:pPr>
            <w:r>
              <w:t>Sunday</w:t>
            </w:r>
          </w:p>
        </w:tc>
        <w:tc>
          <w:tcPr>
            <w:tcW w:w="1882" w:type="dxa"/>
          </w:tcPr>
          <w:p w14:paraId="433C2EAC" w14:textId="77777777" w:rsidR="00045CEC" w:rsidRDefault="00045CEC" w:rsidP="00045CEC">
            <w:pPr>
              <w:jc w:val="center"/>
            </w:pPr>
            <w:r>
              <w:t>Monday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76D747DC" w14:textId="77777777" w:rsidR="00045CEC" w:rsidRDefault="00045CEC" w:rsidP="00045CEC">
            <w:pPr>
              <w:jc w:val="center"/>
            </w:pPr>
            <w:r>
              <w:t>Tuesday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3BECB8C9" w14:textId="77777777" w:rsidR="00045CEC" w:rsidRDefault="00045CEC" w:rsidP="00045CEC">
            <w:pPr>
              <w:jc w:val="center"/>
            </w:pPr>
            <w:r>
              <w:t>Wednesday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0379C639" w14:textId="77777777" w:rsidR="00045CEC" w:rsidRDefault="00045CEC" w:rsidP="00045CEC">
            <w:pPr>
              <w:jc w:val="center"/>
            </w:pPr>
            <w:r>
              <w:t>Thursday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71B62BF5" w14:textId="77777777" w:rsidR="00045CEC" w:rsidRDefault="00045CEC" w:rsidP="00045CEC">
            <w:pPr>
              <w:jc w:val="center"/>
            </w:pPr>
            <w:r>
              <w:t>Friday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74C13922" w14:textId="77777777" w:rsidR="00045CEC" w:rsidRDefault="00045CEC" w:rsidP="00045CEC">
            <w:pPr>
              <w:jc w:val="center"/>
            </w:pPr>
            <w:r>
              <w:t>Saturday</w:t>
            </w:r>
          </w:p>
        </w:tc>
      </w:tr>
      <w:tr w:rsidR="00045CEC" w14:paraId="466BB509" w14:textId="77777777" w:rsidTr="00045CEC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761BBFDA" w14:textId="77777777" w:rsidR="00045CEC" w:rsidRDefault="00045CEC" w:rsidP="00045CEC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219C0DBA" w14:textId="77777777" w:rsidR="00045CEC" w:rsidRDefault="00045CEC" w:rsidP="00045CEC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AC75209" w14:textId="77777777" w:rsidR="00045CEC" w:rsidRDefault="00045CEC" w:rsidP="00045CEC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BA32FAF" w14:textId="77777777" w:rsidR="00045CEC" w:rsidRDefault="00045CEC" w:rsidP="00045CEC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E6935B3" w14:textId="77777777" w:rsidR="00045CEC" w:rsidRDefault="00045CEC" w:rsidP="00045CEC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353DE7CC" w14:textId="77777777" w:rsidR="00045CEC" w:rsidRDefault="00045CEC" w:rsidP="00045CEC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22F259CC" w14:textId="77777777" w:rsidR="00045CEC" w:rsidRDefault="00045CEC" w:rsidP="00045CEC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</w:tr>
      <w:tr w:rsidR="00045CEC" w14:paraId="02646B66" w14:textId="77777777" w:rsidTr="00045CEC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D0CF083" w14:textId="77777777" w:rsidR="00045CEC" w:rsidRDefault="00045CEC" w:rsidP="00045CEC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473AE0D" w14:textId="77777777" w:rsidR="00045CEC" w:rsidRDefault="00045CEC" w:rsidP="00045CEC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4E9081B" w14:textId="77777777" w:rsidR="00045CEC" w:rsidRDefault="00045CEC" w:rsidP="00045CEC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AE8D66A" w14:textId="77777777" w:rsidR="00045CEC" w:rsidRDefault="00045CEC" w:rsidP="00045CEC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1767BD9" w14:textId="77777777" w:rsidR="00045CEC" w:rsidRDefault="00045CEC" w:rsidP="00045CEC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0979F76C" w14:textId="77777777" w:rsidR="00045CEC" w:rsidRDefault="00045CEC" w:rsidP="00045CEC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27159791" w14:textId="77777777" w:rsidR="00045CEC" w:rsidRDefault="00045CEC" w:rsidP="00045CEC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</w:tr>
      <w:tr w:rsidR="00045CEC" w14:paraId="04DD23D7" w14:textId="77777777" w:rsidTr="00045CEC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178D3BC" w14:textId="77777777" w:rsidR="00045CEC" w:rsidRDefault="00045CEC" w:rsidP="00045CEC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35FCF87" w14:textId="77777777" w:rsidR="00045CEC" w:rsidRDefault="00045CEC" w:rsidP="00045CEC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DA96508" w14:textId="77777777" w:rsidR="00045CEC" w:rsidRDefault="00045CEC" w:rsidP="00045CEC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695A878" w14:textId="77777777" w:rsidR="00045CEC" w:rsidRDefault="00045CEC" w:rsidP="00045CEC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66CBEC9" w14:textId="77777777" w:rsidR="00045CEC" w:rsidRDefault="00045CEC" w:rsidP="00045CEC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24E011E4" w14:textId="77777777" w:rsidR="00045CEC" w:rsidRDefault="00045CEC" w:rsidP="00045CEC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431B2EBF" w14:textId="77777777" w:rsidR="00045CEC" w:rsidRDefault="00045CEC" w:rsidP="00045CEC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</w:tr>
      <w:tr w:rsidR="00045CEC" w14:paraId="1A4C46D6" w14:textId="77777777" w:rsidTr="00045CEC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2B4A967" w14:textId="77777777" w:rsidR="00045CEC" w:rsidRDefault="00045CEC" w:rsidP="00045CEC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7D39408" w14:textId="77777777" w:rsidR="00045CEC" w:rsidRDefault="00045CEC" w:rsidP="00045CEC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AE2D8E9" w14:textId="77777777" w:rsidR="00045CEC" w:rsidRDefault="00045CEC" w:rsidP="00045CEC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BA852F7" w14:textId="77777777" w:rsidR="00045CEC" w:rsidRDefault="00045CEC" w:rsidP="00045CEC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3838BFF" w14:textId="77777777" w:rsidR="00045CEC" w:rsidRDefault="00045CEC" w:rsidP="00045CEC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089E8D4E" w14:textId="77777777" w:rsidR="00045CEC" w:rsidRDefault="00045CEC" w:rsidP="00045CEC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459FB0BE" w14:textId="77777777" w:rsidR="00045CEC" w:rsidRDefault="00045CEC" w:rsidP="00045CEC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</w:tr>
      <w:tr w:rsidR="00045CEC" w14:paraId="6E486282" w14:textId="77777777" w:rsidTr="00045CEC">
        <w:trPr>
          <w:trHeight w:val="1340"/>
        </w:trPr>
        <w:tc>
          <w:tcPr>
            <w:tcW w:w="1882" w:type="dxa"/>
            <w:shd w:val="clear" w:color="auto" w:fill="auto"/>
          </w:tcPr>
          <w:p w14:paraId="7B464319" w14:textId="77777777" w:rsidR="00045CEC" w:rsidRDefault="00045CEC" w:rsidP="00045CEC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51892199" w14:textId="77777777" w:rsidR="00045CEC" w:rsidRDefault="00045CEC" w:rsidP="00045CEC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14DACCD1" w14:textId="77777777" w:rsidR="00045CEC" w:rsidRDefault="00045CEC" w:rsidP="00045CEC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28F0266C" w14:textId="77777777" w:rsidR="00045CEC" w:rsidRDefault="00045CEC" w:rsidP="00045CEC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1FFED56D" w14:textId="77777777" w:rsidR="00045CEC" w:rsidRDefault="00045CEC" w:rsidP="00045CEC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883" w:type="dxa"/>
          </w:tcPr>
          <w:p w14:paraId="0E4E886C" w14:textId="77777777" w:rsidR="00045CEC" w:rsidRDefault="00045CEC" w:rsidP="00045CEC">
            <w:pPr>
              <w:jc w:val="center"/>
            </w:pPr>
          </w:p>
        </w:tc>
        <w:tc>
          <w:tcPr>
            <w:tcW w:w="1883" w:type="dxa"/>
          </w:tcPr>
          <w:p w14:paraId="75D45832" w14:textId="77777777" w:rsidR="00045CEC" w:rsidRDefault="00045CEC" w:rsidP="00045CEC">
            <w:pPr>
              <w:jc w:val="center"/>
            </w:pPr>
          </w:p>
        </w:tc>
      </w:tr>
      <w:tr w:rsidR="00045CEC" w14:paraId="5C766DDB" w14:textId="77777777" w:rsidTr="00045CEC">
        <w:trPr>
          <w:trHeight w:val="1340"/>
        </w:trPr>
        <w:tc>
          <w:tcPr>
            <w:tcW w:w="1882" w:type="dxa"/>
          </w:tcPr>
          <w:p w14:paraId="69F8083D" w14:textId="77777777" w:rsidR="00045CEC" w:rsidRDefault="00045CEC" w:rsidP="00045CEC">
            <w:pPr>
              <w:jc w:val="center"/>
            </w:pPr>
          </w:p>
        </w:tc>
        <w:tc>
          <w:tcPr>
            <w:tcW w:w="1882" w:type="dxa"/>
          </w:tcPr>
          <w:p w14:paraId="6B610577" w14:textId="77777777" w:rsidR="00045CEC" w:rsidRDefault="00045CEC" w:rsidP="00045CEC">
            <w:pPr>
              <w:jc w:val="center"/>
            </w:pPr>
          </w:p>
        </w:tc>
        <w:tc>
          <w:tcPr>
            <w:tcW w:w="1882" w:type="dxa"/>
          </w:tcPr>
          <w:p w14:paraId="041BA95C" w14:textId="77777777" w:rsidR="00045CEC" w:rsidRDefault="00045CEC" w:rsidP="00045CEC">
            <w:pPr>
              <w:jc w:val="center"/>
            </w:pPr>
          </w:p>
        </w:tc>
        <w:tc>
          <w:tcPr>
            <w:tcW w:w="1882" w:type="dxa"/>
          </w:tcPr>
          <w:p w14:paraId="343CDD1A" w14:textId="77777777" w:rsidR="00045CEC" w:rsidRDefault="00045CEC" w:rsidP="00045CEC">
            <w:pPr>
              <w:jc w:val="center"/>
            </w:pPr>
          </w:p>
        </w:tc>
        <w:tc>
          <w:tcPr>
            <w:tcW w:w="1882" w:type="dxa"/>
          </w:tcPr>
          <w:p w14:paraId="1DFB0E81" w14:textId="77777777" w:rsidR="00045CEC" w:rsidRDefault="00045CEC" w:rsidP="00045CEC">
            <w:pPr>
              <w:jc w:val="center"/>
            </w:pPr>
          </w:p>
        </w:tc>
        <w:tc>
          <w:tcPr>
            <w:tcW w:w="1883" w:type="dxa"/>
          </w:tcPr>
          <w:p w14:paraId="43683F75" w14:textId="77777777" w:rsidR="00045CEC" w:rsidRDefault="00045CEC" w:rsidP="00045CEC">
            <w:pPr>
              <w:jc w:val="center"/>
            </w:pPr>
          </w:p>
        </w:tc>
        <w:tc>
          <w:tcPr>
            <w:tcW w:w="1883" w:type="dxa"/>
          </w:tcPr>
          <w:p w14:paraId="1157481E" w14:textId="77777777" w:rsidR="00045CEC" w:rsidRDefault="00045CEC" w:rsidP="00045CEC">
            <w:pPr>
              <w:jc w:val="center"/>
            </w:pPr>
          </w:p>
        </w:tc>
      </w:tr>
    </w:tbl>
    <w:p w14:paraId="466144EC" w14:textId="77777777" w:rsidR="007268E4" w:rsidRPr="00BB4F60" w:rsidRDefault="00045CEC" w:rsidP="00045CEC">
      <w:pPr>
        <w:jc w:val="center"/>
      </w:pPr>
      <w:r>
        <w:t>© EditableCalendar.Com</w:t>
      </w:r>
    </w:p>
    <w:sectPr w:rsidR="007268E4" w:rsidRPr="00BB4F60" w:rsidSect="00045CE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00BF4" w14:textId="77777777" w:rsidR="00F8302B" w:rsidRDefault="00F8302B" w:rsidP="005762FE">
      <w:r>
        <w:separator/>
      </w:r>
    </w:p>
  </w:endnote>
  <w:endnote w:type="continuationSeparator" w:id="0">
    <w:p w14:paraId="6B28EE34" w14:textId="77777777" w:rsidR="00F8302B" w:rsidRDefault="00F8302B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C95C7" w14:textId="77777777" w:rsidR="00F8302B" w:rsidRDefault="00F8302B" w:rsidP="005762FE">
      <w:r>
        <w:separator/>
      </w:r>
    </w:p>
  </w:footnote>
  <w:footnote w:type="continuationSeparator" w:id="0">
    <w:p w14:paraId="725A3131" w14:textId="77777777" w:rsidR="00F8302B" w:rsidRDefault="00F8302B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CEC"/>
    <w:rsid w:val="00037140"/>
    <w:rsid w:val="0004106F"/>
    <w:rsid w:val="00045CEC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8302B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56E3B"/>
  <w15:docId w15:val="{D8B0719D-EF60-43B0-8C71-F26671707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5.april-2020-printable-calendar-holidays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August 2023 Printable Calendar with Holidays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2022-05-07T09:47:00Z</dcterms:created>
  <dcterms:modified xsi:type="dcterms:W3CDTF">2022-05-07T09:47:00Z</dcterms:modified>
</cp:coreProperties>
</file>