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D49E0" w14:textId="77777777" w:rsidR="00D967FF" w:rsidRDefault="00E17EA1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August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2022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4F62125E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D77DB62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A28239B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0EAC574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9A5CC4E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89BAC05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72313EE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7C082AE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06B7124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679318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82A543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F0AAEE4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7E447DA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BA56D08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454A8E4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EE01CA0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</w:tr>
      <w:tr w:rsidR="00D967FF" w14:paraId="2D842D7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43D8D9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DE2CE2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0AA4E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64EE6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B1A15D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2C4DD0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56136E7" w14:textId="77777777" w:rsidR="00D967FF" w:rsidRDefault="00D967FF">
            <w:pPr>
              <w:pStyle w:val="CalendarText"/>
            </w:pPr>
          </w:p>
        </w:tc>
      </w:tr>
      <w:tr w:rsidR="00D967FF" w14:paraId="6CAB383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CFDC5B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B457184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220A25A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90148E2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55FF68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B343BE9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DEB0853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</w:tr>
      <w:tr w:rsidR="00D967FF" w14:paraId="1AEA634C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F98445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F83680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F3B5A1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2FD0ED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2FDF3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493444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0AE5471" w14:textId="77777777" w:rsidR="00D967FF" w:rsidRDefault="00D967FF">
            <w:pPr>
              <w:pStyle w:val="CalendarText"/>
            </w:pPr>
          </w:p>
        </w:tc>
      </w:tr>
      <w:tr w:rsidR="00D967FF" w14:paraId="5809E55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CF011D5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0E8ED33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2E088AE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AE85C2C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24B91D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EDE38B2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E31D01D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</w:tr>
      <w:tr w:rsidR="00D967FF" w14:paraId="4325903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B1124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A17F4EE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41C29F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78220CE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63123E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63C119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7AB2AF" w14:textId="77777777" w:rsidR="00D967FF" w:rsidRDefault="00D967FF">
            <w:pPr>
              <w:pStyle w:val="CalendarText"/>
            </w:pPr>
          </w:p>
        </w:tc>
      </w:tr>
      <w:tr w:rsidR="00D967FF" w14:paraId="4DA10BFF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31B0B2B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881B09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381D466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6BE4CBB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928F8D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A9A0A75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2901C78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</w:tr>
      <w:tr w:rsidR="00D967FF" w14:paraId="7543F03A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6561EC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0E6F29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6F6275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3C50C25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13CA69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CF31D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DB8CAAC" w14:textId="77777777" w:rsidR="00D967FF" w:rsidRDefault="00D967FF">
            <w:pPr>
              <w:pStyle w:val="CalendarText"/>
            </w:pPr>
          </w:p>
        </w:tc>
      </w:tr>
      <w:tr w:rsidR="00D967FF" w14:paraId="112E233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63CB05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17052A9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D20010C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FD519AD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5076C9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D46E67A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5076C9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076C9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5076C9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076C9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404ADFC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5076C9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076C9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5076C9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076C9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2938A52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5076C9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076C9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5076C9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076C9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</w:tr>
      <w:tr w:rsidR="00D967FF" w14:paraId="3A93CB5E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0A9E8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C703978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85992A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F5CC7C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568B10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5B1E2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A066C8" w14:textId="77777777" w:rsidR="00D967FF" w:rsidRDefault="00D967FF">
            <w:pPr>
              <w:pStyle w:val="CalendarText"/>
            </w:pPr>
          </w:p>
        </w:tc>
      </w:tr>
      <w:tr w:rsidR="00D967FF" w14:paraId="19E3E85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ED9E47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5076C9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076C9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CB7E81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DDEE6D" w14:textId="77777777" w:rsidR="00D967FF" w:rsidRDefault="00E17EA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CB7E81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7E81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CB7E81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7E81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107CE6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C947153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5CC666D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D82454E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9A995C8" w14:textId="77777777" w:rsidR="00D967FF" w:rsidRDefault="00D967FF">
            <w:pPr>
              <w:pStyle w:val="Date"/>
            </w:pPr>
          </w:p>
        </w:tc>
      </w:tr>
      <w:tr w:rsidR="00D967FF" w14:paraId="6C9026C9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754D41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C58DCE1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81E86DF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628D87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805946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1A928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B74027C" w14:textId="77777777" w:rsidR="00D967FF" w:rsidRDefault="00D967FF">
            <w:pPr>
              <w:pStyle w:val="CalendarText"/>
            </w:pPr>
          </w:p>
        </w:tc>
      </w:tr>
    </w:tbl>
    <w:p w14:paraId="712CE1C1" w14:textId="6C98085C" w:rsidR="00D967FF" w:rsidRDefault="00D3062F" w:rsidP="00D3062F">
      <w:pPr>
        <w:jc w:val="center"/>
      </w:pPr>
      <w:r>
        <w:t xml:space="preserve">© </w:t>
      </w:r>
      <w:r w:rsidR="005805FB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8/31/2022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8/1/2022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C6F54"/>
    <w:rsid w:val="00335FFD"/>
    <w:rsid w:val="003F32D0"/>
    <w:rsid w:val="00473FDE"/>
    <w:rsid w:val="005076C9"/>
    <w:rsid w:val="00521CAA"/>
    <w:rsid w:val="005805FB"/>
    <w:rsid w:val="005B38A3"/>
    <w:rsid w:val="008712EC"/>
    <w:rsid w:val="009619B8"/>
    <w:rsid w:val="00BF49AE"/>
    <w:rsid w:val="00C12A57"/>
    <w:rsid w:val="00C56884"/>
    <w:rsid w:val="00CB7E81"/>
    <w:rsid w:val="00D11F65"/>
    <w:rsid w:val="00D2091D"/>
    <w:rsid w:val="00D3062F"/>
    <w:rsid w:val="00D967FF"/>
    <w:rsid w:val="00DA4936"/>
    <w:rsid w:val="00E1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55A2D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E2FFC5-A39B-41CB-8FB5-BA5CEC566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0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2022 Printable Calendar with Holidays</vt:lpstr>
    </vt:vector>
  </TitlesOfParts>
  <Company>Microsoft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2022 Printable Calendar with Holidays</dc:title>
  <dc:creator>AutoBVT</dc:creator>
  <cp:lastModifiedBy>admin</cp:lastModifiedBy>
  <cp:revision>4</cp:revision>
  <dcterms:created xsi:type="dcterms:W3CDTF">2018-11-20T03:27:00Z</dcterms:created>
  <dcterms:modified xsi:type="dcterms:W3CDTF">2019-05-20T03:11:00Z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