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C26962" w:rsidRPr="00C26962" w14:paraId="69A5DA60" w14:textId="77777777" w:rsidTr="00C26962">
        <w:trPr>
          <w:trHeight w:val="600"/>
        </w:trPr>
        <w:tc>
          <w:tcPr>
            <w:tcW w:w="9576" w:type="dxa"/>
            <w:gridSpan w:val="7"/>
          </w:tcPr>
          <w:p w14:paraId="1BF6E46D" w14:textId="77777777" w:rsidR="00C26962" w:rsidRPr="00C26962" w:rsidRDefault="00C26962" w:rsidP="00C26962">
            <w:pPr>
              <w:jc w:val="center"/>
              <w:rPr>
                <w:sz w:val="48"/>
              </w:rPr>
            </w:pPr>
            <w:r>
              <w:rPr>
                <w:sz w:val="48"/>
              </w:rPr>
              <w:t>April 2024</w:t>
            </w:r>
          </w:p>
        </w:tc>
      </w:tr>
      <w:tr w:rsidR="00C26962" w14:paraId="0D6D84A8" w14:textId="77777777" w:rsidTr="00C26962">
        <w:tc>
          <w:tcPr>
            <w:tcW w:w="1368" w:type="dxa"/>
          </w:tcPr>
          <w:p w14:paraId="1AB7783C" w14:textId="77777777" w:rsidR="00C26962" w:rsidRDefault="00C26962" w:rsidP="00C26962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B8C43BB" w14:textId="77777777" w:rsidR="00C26962" w:rsidRDefault="00C26962" w:rsidP="00C26962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0F1DAD" w14:textId="77777777" w:rsidR="00C26962" w:rsidRDefault="00C26962" w:rsidP="00C26962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1F226EE" w14:textId="77777777" w:rsidR="00C26962" w:rsidRDefault="00C26962" w:rsidP="00C26962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1CC2AF6" w14:textId="77777777" w:rsidR="00C26962" w:rsidRDefault="00C26962" w:rsidP="00C26962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99098A" w14:textId="77777777" w:rsidR="00C26962" w:rsidRDefault="00C26962" w:rsidP="00C26962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A0FDBBC" w14:textId="77777777" w:rsidR="00C26962" w:rsidRDefault="00C26962" w:rsidP="00C26962">
            <w:pPr>
              <w:jc w:val="center"/>
            </w:pPr>
            <w:r>
              <w:t>Saturday</w:t>
            </w:r>
          </w:p>
        </w:tc>
      </w:tr>
      <w:tr w:rsidR="00C26962" w14:paraId="6DB35601" w14:textId="77777777" w:rsidTr="00C2696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D86CDD7" w14:textId="77777777" w:rsidR="00C26962" w:rsidRDefault="00C26962" w:rsidP="00C26962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7937C68" w14:textId="77777777" w:rsidR="00C26962" w:rsidRDefault="00C26962" w:rsidP="00C26962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01890AC" w14:textId="77777777" w:rsidR="00C26962" w:rsidRDefault="00C26962" w:rsidP="00C26962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9731017" w14:textId="77777777" w:rsidR="00C26962" w:rsidRDefault="00C26962" w:rsidP="00C26962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E3D3B10" w14:textId="77777777" w:rsidR="00C26962" w:rsidRDefault="00C26962" w:rsidP="00C26962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E0FC6A2" w14:textId="77777777" w:rsidR="00C26962" w:rsidRDefault="00C26962" w:rsidP="00C26962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E43E4F4" w14:textId="77777777" w:rsidR="00C26962" w:rsidRDefault="00C26962" w:rsidP="00C26962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</w:tr>
      <w:tr w:rsidR="00C26962" w14:paraId="2831B473" w14:textId="77777777" w:rsidTr="00C2696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3F75DC0" w14:textId="77777777" w:rsidR="00C26962" w:rsidRDefault="00C26962" w:rsidP="00C26962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3D44C1F" w14:textId="77777777" w:rsidR="00C26962" w:rsidRDefault="00C26962" w:rsidP="00C26962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278EBAC" w14:textId="77777777" w:rsidR="00C26962" w:rsidRDefault="00C26962" w:rsidP="00C26962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F5F7FC" w14:textId="77777777" w:rsidR="00C26962" w:rsidRDefault="00C26962" w:rsidP="00C26962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E373180" w14:textId="77777777" w:rsidR="00C26962" w:rsidRDefault="00C26962" w:rsidP="00C26962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672C2C1" w14:textId="77777777" w:rsidR="00C26962" w:rsidRDefault="00C26962" w:rsidP="00C26962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A65C5A" w14:textId="77777777" w:rsidR="00C26962" w:rsidRDefault="00C26962" w:rsidP="00C26962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</w:tr>
      <w:tr w:rsidR="00C26962" w14:paraId="05E4D278" w14:textId="77777777" w:rsidTr="00C2696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5E46BC2" w14:textId="77777777" w:rsidR="00C26962" w:rsidRDefault="00C26962" w:rsidP="00C26962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706ABFE" w14:textId="77777777" w:rsidR="00C26962" w:rsidRDefault="00C26962" w:rsidP="00C26962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012A28" w14:textId="77777777" w:rsidR="00C26962" w:rsidRDefault="00C26962" w:rsidP="00C26962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5BB162E" w14:textId="77777777" w:rsidR="00C26962" w:rsidRDefault="00C26962" w:rsidP="00C26962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54E876C" w14:textId="77777777" w:rsidR="00C26962" w:rsidRDefault="00C26962" w:rsidP="00C26962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0AE3A96" w14:textId="77777777" w:rsidR="00C26962" w:rsidRDefault="00C26962" w:rsidP="00C26962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0A6C2E" w14:textId="77777777" w:rsidR="00C26962" w:rsidRDefault="00C26962" w:rsidP="00C26962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</w:tr>
      <w:tr w:rsidR="00C26962" w14:paraId="1A541144" w14:textId="77777777" w:rsidTr="00C26962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66AEA16" w14:textId="77777777" w:rsidR="00C26962" w:rsidRDefault="00C26962" w:rsidP="00C26962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EA31314" w14:textId="77777777" w:rsidR="00C26962" w:rsidRDefault="00C26962" w:rsidP="00C26962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11FABE1" w14:textId="77777777" w:rsidR="00C26962" w:rsidRDefault="00C26962" w:rsidP="00C26962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7118067" w14:textId="77777777" w:rsidR="00C26962" w:rsidRDefault="00C26962" w:rsidP="00C26962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577A298" w14:textId="77777777" w:rsidR="00C26962" w:rsidRDefault="00C26962" w:rsidP="00C26962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9A57D62" w14:textId="77777777" w:rsidR="00C26962" w:rsidRDefault="00C26962" w:rsidP="00C26962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CC7DC1C" w14:textId="77777777" w:rsidR="00C26962" w:rsidRDefault="00C26962" w:rsidP="00C26962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</w:tr>
      <w:tr w:rsidR="00C26962" w14:paraId="6CB83211" w14:textId="77777777" w:rsidTr="00C26962">
        <w:trPr>
          <w:trHeight w:val="1500"/>
        </w:trPr>
        <w:tc>
          <w:tcPr>
            <w:tcW w:w="1368" w:type="dxa"/>
            <w:shd w:val="clear" w:color="auto" w:fill="auto"/>
          </w:tcPr>
          <w:p w14:paraId="2627112E" w14:textId="77777777" w:rsidR="00C26962" w:rsidRDefault="00C26962" w:rsidP="00C26962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3CAE362" w14:textId="77777777" w:rsidR="00C26962" w:rsidRDefault="00C26962" w:rsidP="00C26962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981FFFD" w14:textId="77777777" w:rsidR="00C26962" w:rsidRDefault="00C26962" w:rsidP="00C26962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B46817F" w14:textId="77777777" w:rsidR="00C26962" w:rsidRDefault="00C26962" w:rsidP="00C26962">
            <w:pPr>
              <w:jc w:val="center"/>
            </w:pPr>
          </w:p>
        </w:tc>
        <w:tc>
          <w:tcPr>
            <w:tcW w:w="1368" w:type="dxa"/>
          </w:tcPr>
          <w:p w14:paraId="0AE2D742" w14:textId="77777777" w:rsidR="00C26962" w:rsidRDefault="00C26962" w:rsidP="00C26962">
            <w:pPr>
              <w:jc w:val="center"/>
            </w:pPr>
          </w:p>
        </w:tc>
        <w:tc>
          <w:tcPr>
            <w:tcW w:w="1368" w:type="dxa"/>
          </w:tcPr>
          <w:p w14:paraId="3B68A4AB" w14:textId="77777777" w:rsidR="00C26962" w:rsidRDefault="00C26962" w:rsidP="00C26962">
            <w:pPr>
              <w:jc w:val="center"/>
            </w:pPr>
          </w:p>
        </w:tc>
        <w:tc>
          <w:tcPr>
            <w:tcW w:w="1368" w:type="dxa"/>
          </w:tcPr>
          <w:p w14:paraId="3881F59C" w14:textId="77777777" w:rsidR="00C26962" w:rsidRDefault="00C26962" w:rsidP="00C26962">
            <w:pPr>
              <w:jc w:val="center"/>
            </w:pPr>
          </w:p>
        </w:tc>
      </w:tr>
      <w:tr w:rsidR="00C26962" w14:paraId="1EEF8299" w14:textId="77777777" w:rsidTr="00C26962">
        <w:trPr>
          <w:trHeight w:val="1500"/>
        </w:trPr>
        <w:tc>
          <w:tcPr>
            <w:tcW w:w="1368" w:type="dxa"/>
          </w:tcPr>
          <w:p w14:paraId="7165B28E" w14:textId="77777777" w:rsidR="00C26962" w:rsidRDefault="00C26962" w:rsidP="00C26962">
            <w:pPr>
              <w:jc w:val="center"/>
            </w:pPr>
          </w:p>
        </w:tc>
        <w:tc>
          <w:tcPr>
            <w:tcW w:w="1368" w:type="dxa"/>
          </w:tcPr>
          <w:p w14:paraId="657FDF81" w14:textId="77777777" w:rsidR="00C26962" w:rsidRDefault="00C26962" w:rsidP="00C26962">
            <w:pPr>
              <w:jc w:val="center"/>
            </w:pPr>
          </w:p>
        </w:tc>
        <w:tc>
          <w:tcPr>
            <w:tcW w:w="1368" w:type="dxa"/>
          </w:tcPr>
          <w:p w14:paraId="75AE43AF" w14:textId="77777777" w:rsidR="00C26962" w:rsidRDefault="00C26962" w:rsidP="00C26962">
            <w:pPr>
              <w:jc w:val="center"/>
            </w:pPr>
          </w:p>
        </w:tc>
        <w:tc>
          <w:tcPr>
            <w:tcW w:w="1368" w:type="dxa"/>
          </w:tcPr>
          <w:p w14:paraId="39677906" w14:textId="77777777" w:rsidR="00C26962" w:rsidRDefault="00C26962" w:rsidP="00C26962">
            <w:pPr>
              <w:jc w:val="center"/>
            </w:pPr>
          </w:p>
        </w:tc>
        <w:tc>
          <w:tcPr>
            <w:tcW w:w="1368" w:type="dxa"/>
          </w:tcPr>
          <w:p w14:paraId="519ABD1C" w14:textId="77777777" w:rsidR="00C26962" w:rsidRDefault="00C26962" w:rsidP="00C26962">
            <w:pPr>
              <w:jc w:val="center"/>
            </w:pPr>
          </w:p>
        </w:tc>
        <w:tc>
          <w:tcPr>
            <w:tcW w:w="1368" w:type="dxa"/>
          </w:tcPr>
          <w:p w14:paraId="3855C486" w14:textId="77777777" w:rsidR="00C26962" w:rsidRDefault="00C26962" w:rsidP="00C26962">
            <w:pPr>
              <w:jc w:val="center"/>
            </w:pPr>
          </w:p>
        </w:tc>
        <w:tc>
          <w:tcPr>
            <w:tcW w:w="1368" w:type="dxa"/>
          </w:tcPr>
          <w:p w14:paraId="4D610AFE" w14:textId="77777777" w:rsidR="00C26962" w:rsidRDefault="00C26962" w:rsidP="00C26962">
            <w:pPr>
              <w:jc w:val="center"/>
            </w:pPr>
          </w:p>
        </w:tc>
      </w:tr>
    </w:tbl>
    <w:p w14:paraId="6571F6A1" w14:textId="77777777" w:rsidR="00C26962" w:rsidRDefault="00C26962" w:rsidP="00C26962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C26962" w14:paraId="0599AE99" w14:textId="77777777" w:rsidTr="00C26962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C26962" w:rsidRPr="00C26962" w14:paraId="4B5CD66A" w14:textId="77777777" w:rsidTr="00C26962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600F7087" w14:textId="77777777" w:rsidR="00C26962" w:rsidRPr="00C26962" w:rsidRDefault="00C26962" w:rsidP="00C26962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March 2024</w:t>
                  </w:r>
                </w:p>
              </w:tc>
            </w:tr>
            <w:tr w:rsidR="00C26962" w:rsidRPr="00C26962" w14:paraId="2EFD5340" w14:textId="77777777" w:rsidTr="00C26962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39A858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A00C6B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D4F377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8CD58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E95A57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3B8675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8A221F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C26962" w:rsidRPr="00C26962" w14:paraId="7781435D" w14:textId="77777777" w:rsidTr="00C26962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76F8E46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DB1ECF9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DDCC24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915217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AB2852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DAA698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DA03E4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C26962" w:rsidRPr="00C26962" w14:paraId="780A6013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5023B60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AC9DA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627F577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600B71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47DA80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3A4F6BB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A9A2F0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C26962" w:rsidRPr="00C26962" w14:paraId="09F9B4B4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114BEE0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3EB6885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15ABA8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F6710B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FA1227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79746CC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183D7C7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C26962" w:rsidRPr="00C26962" w14:paraId="63B5BE69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B9614D6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7AA3F77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9519D6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B0F9AB0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0ADFC7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DBC749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D0D630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C26962" w:rsidRPr="00C26962" w14:paraId="51E6D0B5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E56AD37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E400679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9453496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EFF363B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FD06A2B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985F3AC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E1F7A9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C26962" w:rsidRPr="00C26962" w14:paraId="13C7C4DA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EE18014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BFB4E5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F8451B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7FE1D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A06F3EF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7C8DC99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FC3C0C8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71D78CF9" w14:textId="77777777" w:rsidR="00C26962" w:rsidRDefault="00C26962" w:rsidP="00C26962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C26962" w:rsidRPr="00C26962" w14:paraId="6CCC4261" w14:textId="77777777" w:rsidTr="00C26962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75482BFB" w14:textId="77777777" w:rsidR="00C26962" w:rsidRPr="00C26962" w:rsidRDefault="00C26962" w:rsidP="00C26962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April 2024</w:t>
                  </w:r>
                </w:p>
              </w:tc>
            </w:tr>
            <w:tr w:rsidR="00C26962" w:rsidRPr="00C26962" w14:paraId="5B0E9DDD" w14:textId="77777777" w:rsidTr="00C26962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31B695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DA604C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131B97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165815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93DEA8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75A3EA4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C21E30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C26962" w:rsidRPr="00C26962" w14:paraId="3F0DABAE" w14:textId="77777777" w:rsidTr="00C26962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ACB14D4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BEAF849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043D83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5CBA68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0C15BD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4EE3C06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2818D1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C26962" w:rsidRPr="00C26962" w14:paraId="63EE1CF9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A7FF846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A64598A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6CBE13F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68CE6C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67D7526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03F02B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02198C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C26962" w:rsidRPr="00C26962" w14:paraId="510CFB2E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0DA55C6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319543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DBF8550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76A19AA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677329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B9D505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F2DF495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C26962" w:rsidRPr="00C26962" w14:paraId="62217332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A0CE1B5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3BE054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19CEDC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021875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1510D8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80215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78B329C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C26962" w:rsidRPr="00C26962" w14:paraId="4784732F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84D2DEA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3E7414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9C0F1E6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0CF6F8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6B6FF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AB26750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9323E14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C26962" w:rsidRPr="00C26962" w14:paraId="6F2CEE38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F43BDD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4D602C6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1352578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EB47A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327DFE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BC66B46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60E5704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29BBDC45" w14:textId="77777777" w:rsidR="00C26962" w:rsidRDefault="00C26962" w:rsidP="00C26962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C26962" w:rsidRPr="00C26962" w14:paraId="7D79C405" w14:textId="77777777" w:rsidTr="00C26962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26FE1BB5" w14:textId="77777777" w:rsidR="00C26962" w:rsidRPr="00C26962" w:rsidRDefault="00C26962" w:rsidP="00C26962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May 2024</w:t>
                  </w:r>
                </w:p>
              </w:tc>
            </w:tr>
            <w:tr w:rsidR="00C26962" w:rsidRPr="00C26962" w14:paraId="6AAC2A81" w14:textId="77777777" w:rsidTr="00C26962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361E8C8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E2C08F7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A60AA1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969532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8A8A8A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5A2D09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37E9879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C26962" w:rsidRPr="00C26962" w14:paraId="38F828CB" w14:textId="77777777" w:rsidTr="00C26962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9E77AD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05F899A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C2EC57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9595A7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3F15078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BA8C40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4749EAC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C26962" w:rsidRPr="00C26962" w14:paraId="59345E8C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341B469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AB2F09F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DC5BA6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58C2B67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69D42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FFDA04F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FFBC7FF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C26962" w:rsidRPr="00C26962" w14:paraId="2F7209DD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91C03B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2C6672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0712D4C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0E3916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54EF41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F7DD7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FF9064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C26962" w:rsidRPr="00C26962" w14:paraId="5E76372A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4F12EB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9ADF20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76EBFFF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EC8465F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4406ED9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6E9477C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E6832EB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C26962" w:rsidRPr="00C26962" w14:paraId="4B35C519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82F1F45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CF922D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027A8C8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82D1BA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B4BAF1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D747875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83DF03B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C26962" w:rsidRPr="00C26962" w14:paraId="7255F9E5" w14:textId="77777777" w:rsidTr="00C26962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8D73CBA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44193F3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D585BB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478101A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D0EA5FE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602C502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34CBF5C" w14:textId="77777777" w:rsidR="00C26962" w:rsidRPr="00C26962" w:rsidRDefault="00C26962" w:rsidP="00C26962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6760BF59" w14:textId="77777777" w:rsidR="00C26962" w:rsidRDefault="00C26962" w:rsidP="00C26962">
            <w:pPr>
              <w:jc w:val="center"/>
            </w:pPr>
          </w:p>
        </w:tc>
      </w:tr>
    </w:tbl>
    <w:p w14:paraId="73CBE152" w14:textId="77777777" w:rsidR="007268E4" w:rsidRPr="00BB4F60" w:rsidRDefault="00C26962" w:rsidP="00C26962">
      <w:pPr>
        <w:jc w:val="center"/>
      </w:pPr>
      <w:r>
        <w:t>© EditableCalendar.Com</w:t>
      </w:r>
    </w:p>
    <w:sectPr w:rsidR="007268E4" w:rsidRPr="00BB4F60" w:rsidSect="00C269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F65D0" w14:textId="77777777" w:rsidR="00401E6F" w:rsidRDefault="00401E6F" w:rsidP="005762FE">
      <w:r>
        <w:separator/>
      </w:r>
    </w:p>
  </w:endnote>
  <w:endnote w:type="continuationSeparator" w:id="0">
    <w:p w14:paraId="0CE819A9" w14:textId="77777777" w:rsidR="00401E6F" w:rsidRDefault="00401E6F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60496" w14:textId="77777777" w:rsidR="00401E6F" w:rsidRDefault="00401E6F" w:rsidP="005762FE">
      <w:r>
        <w:separator/>
      </w:r>
    </w:p>
  </w:footnote>
  <w:footnote w:type="continuationSeparator" w:id="0">
    <w:p w14:paraId="34B9A56D" w14:textId="77777777" w:rsidR="00401E6F" w:rsidRDefault="00401E6F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62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01E6F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26962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25BE2"/>
  <w15:docId w15:val="{447AA0A6-F47F-4C6F-89A1-063DE7F1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2024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2022-05-06T08:49:00Z</dcterms:created>
  <dcterms:modified xsi:type="dcterms:W3CDTF">2022-05-06T08:49:00Z</dcterms:modified>
</cp:coreProperties>
</file>