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001337" w:rsidRPr="00001337" w14:paraId="744B8D7D" w14:textId="77777777" w:rsidTr="00001337">
        <w:trPr>
          <w:trHeight w:val="600"/>
        </w:trPr>
        <w:tc>
          <w:tcPr>
            <w:tcW w:w="9576" w:type="dxa"/>
            <w:gridSpan w:val="7"/>
          </w:tcPr>
          <w:p w14:paraId="315A67C4" w14:textId="77777777" w:rsidR="00001337" w:rsidRPr="00001337" w:rsidRDefault="00001337" w:rsidP="00001337">
            <w:pPr>
              <w:jc w:val="center"/>
              <w:rPr>
                <w:sz w:val="48"/>
              </w:rPr>
            </w:pPr>
            <w:r>
              <w:rPr>
                <w:sz w:val="48"/>
              </w:rPr>
              <w:t>October 2028</w:t>
            </w:r>
          </w:p>
        </w:tc>
      </w:tr>
      <w:tr w:rsidR="00001337" w14:paraId="162735FF" w14:textId="77777777" w:rsidTr="00001337">
        <w:tc>
          <w:tcPr>
            <w:tcW w:w="1368" w:type="dxa"/>
            <w:tcBorders>
              <w:bottom w:val="single" w:sz="4" w:space="0" w:color="auto"/>
            </w:tcBorders>
          </w:tcPr>
          <w:p w14:paraId="117FDE1A" w14:textId="77777777" w:rsidR="00001337" w:rsidRDefault="00001337" w:rsidP="00001337">
            <w:pPr>
              <w:jc w:val="center"/>
            </w:pPr>
            <w:r>
              <w:t>Sunday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17833AE" w14:textId="77777777" w:rsidR="00001337" w:rsidRDefault="00001337" w:rsidP="00001337">
            <w:pPr>
              <w:jc w:val="center"/>
            </w:pPr>
            <w:r>
              <w:t>Monday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B6388CF" w14:textId="77777777" w:rsidR="00001337" w:rsidRDefault="00001337" w:rsidP="00001337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4842493" w14:textId="77777777" w:rsidR="00001337" w:rsidRDefault="00001337" w:rsidP="00001337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C7BD7CB" w14:textId="77777777" w:rsidR="00001337" w:rsidRDefault="00001337" w:rsidP="00001337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6127005" w14:textId="77777777" w:rsidR="00001337" w:rsidRDefault="00001337" w:rsidP="00001337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C605198" w14:textId="77777777" w:rsidR="00001337" w:rsidRDefault="00001337" w:rsidP="00001337">
            <w:pPr>
              <w:jc w:val="center"/>
            </w:pPr>
            <w:r>
              <w:t>Saturday</w:t>
            </w:r>
          </w:p>
        </w:tc>
      </w:tr>
      <w:tr w:rsidR="00001337" w14:paraId="4718CD60" w14:textId="77777777" w:rsidTr="00001337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794F4230" w14:textId="77777777" w:rsidR="00001337" w:rsidRDefault="00001337" w:rsidP="00001337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0AB215F" w14:textId="77777777" w:rsidR="00001337" w:rsidRDefault="00001337" w:rsidP="00001337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02C361D" w14:textId="77777777" w:rsidR="00001337" w:rsidRDefault="00001337" w:rsidP="00001337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B24F96F" w14:textId="77777777" w:rsidR="00001337" w:rsidRDefault="00001337" w:rsidP="00001337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481FDC1" w14:textId="77777777" w:rsidR="00001337" w:rsidRDefault="00001337" w:rsidP="00001337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9F09448" w14:textId="77777777" w:rsidR="00001337" w:rsidRDefault="00001337" w:rsidP="00001337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D75465A" w14:textId="77777777" w:rsidR="00001337" w:rsidRDefault="00001337" w:rsidP="00001337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</w:tr>
      <w:tr w:rsidR="00001337" w14:paraId="018D3010" w14:textId="77777777" w:rsidTr="00001337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1D8BBE42" w14:textId="77777777" w:rsidR="00001337" w:rsidRDefault="00001337" w:rsidP="00001337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50EB069" w14:textId="77777777" w:rsidR="00001337" w:rsidRDefault="00001337" w:rsidP="00001337">
            <w:pPr>
              <w:jc w:val="center"/>
            </w:pPr>
            <w:r>
              <w:t>9</w:t>
            </w:r>
            <w:r>
              <w:br/>
            </w:r>
            <w:r>
              <w:br/>
              <w:t>Columbus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F927C17" w14:textId="77777777" w:rsidR="00001337" w:rsidRDefault="00001337" w:rsidP="00001337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1AF774A" w14:textId="77777777" w:rsidR="00001337" w:rsidRDefault="00001337" w:rsidP="00001337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3803251" w14:textId="77777777" w:rsidR="00001337" w:rsidRDefault="00001337" w:rsidP="00001337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8171E80" w14:textId="77777777" w:rsidR="00001337" w:rsidRDefault="00001337" w:rsidP="00001337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9F9DC81" w14:textId="77777777" w:rsidR="00001337" w:rsidRDefault="00001337" w:rsidP="00001337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</w:tr>
      <w:tr w:rsidR="00001337" w14:paraId="1D92B2D7" w14:textId="77777777" w:rsidTr="00001337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20797835" w14:textId="77777777" w:rsidR="00001337" w:rsidRDefault="00001337" w:rsidP="00001337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F054B0A" w14:textId="77777777" w:rsidR="00001337" w:rsidRDefault="00001337" w:rsidP="00001337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91CB668" w14:textId="77777777" w:rsidR="00001337" w:rsidRDefault="00001337" w:rsidP="00001337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D8E8814" w14:textId="77777777" w:rsidR="00001337" w:rsidRDefault="00001337" w:rsidP="00001337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0072802" w14:textId="77777777" w:rsidR="00001337" w:rsidRDefault="00001337" w:rsidP="00001337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D9685CE" w14:textId="77777777" w:rsidR="00001337" w:rsidRDefault="00001337" w:rsidP="00001337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29808B5" w14:textId="77777777" w:rsidR="00001337" w:rsidRDefault="00001337" w:rsidP="00001337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</w:tr>
      <w:tr w:rsidR="00001337" w14:paraId="09AE09F7" w14:textId="77777777" w:rsidTr="00001337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1FE3A698" w14:textId="77777777" w:rsidR="00001337" w:rsidRDefault="00001337" w:rsidP="00001337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B7AE072" w14:textId="77777777" w:rsidR="00001337" w:rsidRDefault="00001337" w:rsidP="00001337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4015D57" w14:textId="77777777" w:rsidR="00001337" w:rsidRDefault="00001337" w:rsidP="00001337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3366AA0C" w14:textId="77777777" w:rsidR="00001337" w:rsidRDefault="00001337" w:rsidP="00001337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0496673A" w14:textId="77777777" w:rsidR="00001337" w:rsidRDefault="00001337" w:rsidP="00001337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1902DFE2" w14:textId="77777777" w:rsidR="00001337" w:rsidRDefault="00001337" w:rsidP="00001337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1E53A357" w14:textId="77777777" w:rsidR="00001337" w:rsidRDefault="00001337" w:rsidP="00001337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</w:tr>
      <w:tr w:rsidR="00001337" w14:paraId="430C5D81" w14:textId="77777777" w:rsidTr="00001337">
        <w:trPr>
          <w:trHeight w:val="1500"/>
        </w:trPr>
        <w:tc>
          <w:tcPr>
            <w:tcW w:w="1368" w:type="dxa"/>
          </w:tcPr>
          <w:p w14:paraId="74C0F589" w14:textId="77777777" w:rsidR="00001337" w:rsidRDefault="00001337" w:rsidP="00001337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29987A70" w14:textId="77777777" w:rsidR="00001337" w:rsidRDefault="00001337" w:rsidP="00001337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599DE34B" w14:textId="77777777" w:rsidR="00001337" w:rsidRDefault="00001337" w:rsidP="00001337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19258E76" w14:textId="77777777" w:rsidR="00001337" w:rsidRDefault="00001337" w:rsidP="00001337">
            <w:pPr>
              <w:jc w:val="center"/>
            </w:pPr>
          </w:p>
        </w:tc>
        <w:tc>
          <w:tcPr>
            <w:tcW w:w="1368" w:type="dxa"/>
          </w:tcPr>
          <w:p w14:paraId="50D71304" w14:textId="77777777" w:rsidR="00001337" w:rsidRDefault="00001337" w:rsidP="00001337">
            <w:pPr>
              <w:jc w:val="center"/>
            </w:pPr>
          </w:p>
        </w:tc>
        <w:tc>
          <w:tcPr>
            <w:tcW w:w="1368" w:type="dxa"/>
          </w:tcPr>
          <w:p w14:paraId="66016B99" w14:textId="77777777" w:rsidR="00001337" w:rsidRDefault="00001337" w:rsidP="00001337">
            <w:pPr>
              <w:jc w:val="center"/>
            </w:pPr>
          </w:p>
        </w:tc>
        <w:tc>
          <w:tcPr>
            <w:tcW w:w="1368" w:type="dxa"/>
          </w:tcPr>
          <w:p w14:paraId="5F89C30B" w14:textId="77777777" w:rsidR="00001337" w:rsidRDefault="00001337" w:rsidP="00001337">
            <w:pPr>
              <w:jc w:val="center"/>
            </w:pPr>
          </w:p>
        </w:tc>
      </w:tr>
      <w:tr w:rsidR="00001337" w14:paraId="030A3EE9" w14:textId="77777777" w:rsidTr="00001337">
        <w:trPr>
          <w:trHeight w:val="1500"/>
        </w:trPr>
        <w:tc>
          <w:tcPr>
            <w:tcW w:w="1368" w:type="dxa"/>
          </w:tcPr>
          <w:p w14:paraId="4C6BF5E7" w14:textId="77777777" w:rsidR="00001337" w:rsidRDefault="00001337" w:rsidP="00001337">
            <w:pPr>
              <w:jc w:val="center"/>
            </w:pPr>
          </w:p>
        </w:tc>
        <w:tc>
          <w:tcPr>
            <w:tcW w:w="1368" w:type="dxa"/>
          </w:tcPr>
          <w:p w14:paraId="64C5892A" w14:textId="77777777" w:rsidR="00001337" w:rsidRDefault="00001337" w:rsidP="00001337">
            <w:pPr>
              <w:jc w:val="center"/>
            </w:pPr>
          </w:p>
        </w:tc>
        <w:tc>
          <w:tcPr>
            <w:tcW w:w="1368" w:type="dxa"/>
          </w:tcPr>
          <w:p w14:paraId="092BFFD4" w14:textId="77777777" w:rsidR="00001337" w:rsidRDefault="00001337" w:rsidP="00001337">
            <w:pPr>
              <w:jc w:val="center"/>
            </w:pPr>
          </w:p>
        </w:tc>
        <w:tc>
          <w:tcPr>
            <w:tcW w:w="1368" w:type="dxa"/>
          </w:tcPr>
          <w:p w14:paraId="78022D3F" w14:textId="77777777" w:rsidR="00001337" w:rsidRDefault="00001337" w:rsidP="00001337">
            <w:pPr>
              <w:jc w:val="center"/>
            </w:pPr>
          </w:p>
        </w:tc>
        <w:tc>
          <w:tcPr>
            <w:tcW w:w="1368" w:type="dxa"/>
          </w:tcPr>
          <w:p w14:paraId="068EC3CD" w14:textId="77777777" w:rsidR="00001337" w:rsidRDefault="00001337" w:rsidP="00001337">
            <w:pPr>
              <w:jc w:val="center"/>
            </w:pPr>
          </w:p>
        </w:tc>
        <w:tc>
          <w:tcPr>
            <w:tcW w:w="1368" w:type="dxa"/>
          </w:tcPr>
          <w:p w14:paraId="2DFA30F8" w14:textId="77777777" w:rsidR="00001337" w:rsidRDefault="00001337" w:rsidP="00001337">
            <w:pPr>
              <w:jc w:val="center"/>
            </w:pPr>
          </w:p>
        </w:tc>
        <w:tc>
          <w:tcPr>
            <w:tcW w:w="1368" w:type="dxa"/>
          </w:tcPr>
          <w:p w14:paraId="723554FC" w14:textId="77777777" w:rsidR="00001337" w:rsidRDefault="00001337" w:rsidP="00001337">
            <w:pPr>
              <w:jc w:val="center"/>
            </w:pPr>
          </w:p>
        </w:tc>
      </w:tr>
    </w:tbl>
    <w:p w14:paraId="3B1C31C2" w14:textId="77777777" w:rsidR="00001337" w:rsidRDefault="00001337" w:rsidP="00001337">
      <w:pPr>
        <w:jc w:val="center"/>
      </w:pPr>
    </w:p>
    <w:tbl>
      <w:tblPr>
        <w:tblStyle w:val="CalendarAddIn"/>
        <w:tblW w:w="957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001337" w:rsidRPr="00001337" w14:paraId="79C82B50" w14:textId="77777777" w:rsidTr="00001337">
        <w:trPr>
          <w:trHeight w:val="280"/>
        </w:trPr>
        <w:tc>
          <w:tcPr>
            <w:tcW w:w="9576" w:type="dxa"/>
          </w:tcPr>
          <w:p w14:paraId="43ADB366" w14:textId="77777777" w:rsidR="00001337" w:rsidRPr="00001337" w:rsidRDefault="00001337" w:rsidP="00001337">
            <w:pPr>
              <w:jc w:val="center"/>
              <w:rPr>
                <w:sz w:val="20"/>
              </w:rPr>
            </w:pPr>
          </w:p>
        </w:tc>
      </w:tr>
      <w:tr w:rsidR="00001337" w:rsidRPr="00001337" w14:paraId="25005EAD" w14:textId="77777777" w:rsidTr="00001337">
        <w:trPr>
          <w:trHeight w:val="280"/>
        </w:trPr>
        <w:tc>
          <w:tcPr>
            <w:tcW w:w="9576" w:type="dxa"/>
          </w:tcPr>
          <w:p w14:paraId="0F32A569" w14:textId="77777777" w:rsidR="00001337" w:rsidRPr="00001337" w:rsidRDefault="00001337" w:rsidP="00001337">
            <w:pPr>
              <w:jc w:val="center"/>
              <w:rPr>
                <w:sz w:val="20"/>
              </w:rPr>
            </w:pPr>
          </w:p>
        </w:tc>
      </w:tr>
      <w:tr w:rsidR="00001337" w:rsidRPr="00001337" w14:paraId="28F00B8F" w14:textId="77777777" w:rsidTr="00001337">
        <w:trPr>
          <w:trHeight w:val="280"/>
        </w:trPr>
        <w:tc>
          <w:tcPr>
            <w:tcW w:w="9576" w:type="dxa"/>
          </w:tcPr>
          <w:p w14:paraId="1A3CC8CC" w14:textId="77777777" w:rsidR="00001337" w:rsidRPr="00001337" w:rsidRDefault="00001337" w:rsidP="00001337">
            <w:pPr>
              <w:jc w:val="center"/>
              <w:rPr>
                <w:sz w:val="20"/>
              </w:rPr>
            </w:pPr>
          </w:p>
        </w:tc>
      </w:tr>
      <w:tr w:rsidR="00001337" w:rsidRPr="00001337" w14:paraId="1B8D49EA" w14:textId="77777777" w:rsidTr="00001337">
        <w:trPr>
          <w:trHeight w:val="280"/>
        </w:trPr>
        <w:tc>
          <w:tcPr>
            <w:tcW w:w="9576" w:type="dxa"/>
          </w:tcPr>
          <w:p w14:paraId="1BF83170" w14:textId="77777777" w:rsidR="00001337" w:rsidRPr="00001337" w:rsidRDefault="00001337" w:rsidP="00001337">
            <w:pPr>
              <w:jc w:val="center"/>
              <w:rPr>
                <w:sz w:val="20"/>
              </w:rPr>
            </w:pPr>
          </w:p>
        </w:tc>
      </w:tr>
      <w:tr w:rsidR="00001337" w:rsidRPr="00001337" w14:paraId="7DDD23C1" w14:textId="77777777" w:rsidTr="00001337">
        <w:trPr>
          <w:trHeight w:val="280"/>
        </w:trPr>
        <w:tc>
          <w:tcPr>
            <w:tcW w:w="9576" w:type="dxa"/>
          </w:tcPr>
          <w:p w14:paraId="165960A4" w14:textId="77777777" w:rsidR="00001337" w:rsidRPr="00001337" w:rsidRDefault="00001337" w:rsidP="00001337">
            <w:pPr>
              <w:jc w:val="center"/>
              <w:rPr>
                <w:sz w:val="20"/>
              </w:rPr>
            </w:pPr>
          </w:p>
        </w:tc>
      </w:tr>
      <w:tr w:rsidR="00001337" w:rsidRPr="00001337" w14:paraId="63A559D3" w14:textId="77777777" w:rsidTr="00001337">
        <w:trPr>
          <w:trHeight w:val="280"/>
        </w:trPr>
        <w:tc>
          <w:tcPr>
            <w:tcW w:w="9576" w:type="dxa"/>
          </w:tcPr>
          <w:p w14:paraId="27B19B73" w14:textId="77777777" w:rsidR="00001337" w:rsidRPr="00001337" w:rsidRDefault="00001337" w:rsidP="00001337">
            <w:pPr>
              <w:jc w:val="center"/>
              <w:rPr>
                <w:sz w:val="20"/>
              </w:rPr>
            </w:pPr>
          </w:p>
        </w:tc>
      </w:tr>
      <w:tr w:rsidR="00001337" w:rsidRPr="00001337" w14:paraId="4E3FA2AC" w14:textId="77777777" w:rsidTr="00001337">
        <w:trPr>
          <w:trHeight w:val="280"/>
        </w:trPr>
        <w:tc>
          <w:tcPr>
            <w:tcW w:w="9576" w:type="dxa"/>
          </w:tcPr>
          <w:p w14:paraId="5973E5B1" w14:textId="77777777" w:rsidR="00001337" w:rsidRPr="00001337" w:rsidRDefault="00001337" w:rsidP="00001337">
            <w:pPr>
              <w:jc w:val="center"/>
              <w:rPr>
                <w:sz w:val="20"/>
              </w:rPr>
            </w:pPr>
          </w:p>
        </w:tc>
      </w:tr>
      <w:tr w:rsidR="00001337" w:rsidRPr="00001337" w14:paraId="7E1DE08D" w14:textId="77777777" w:rsidTr="00001337">
        <w:trPr>
          <w:trHeight w:val="280"/>
        </w:trPr>
        <w:tc>
          <w:tcPr>
            <w:tcW w:w="9576" w:type="dxa"/>
            <w:vAlign w:val="center"/>
          </w:tcPr>
          <w:p w14:paraId="7A50857C" w14:textId="77777777" w:rsidR="00001337" w:rsidRPr="00001337" w:rsidRDefault="00001337" w:rsidP="00001337">
            <w:pPr>
              <w:jc w:val="center"/>
              <w:rPr>
                <w:sz w:val="20"/>
              </w:rPr>
            </w:pPr>
          </w:p>
        </w:tc>
      </w:tr>
    </w:tbl>
    <w:p w14:paraId="5B3C80D3" w14:textId="77777777" w:rsidR="007268E4" w:rsidRPr="00BB4F60" w:rsidRDefault="00001337" w:rsidP="00001337">
      <w:pPr>
        <w:jc w:val="center"/>
      </w:pPr>
      <w:r>
        <w:t>© EditableCalendar.Com</w:t>
      </w:r>
    </w:p>
    <w:sectPr w:rsidR="007268E4" w:rsidRPr="00BB4F60" w:rsidSect="000013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1A16E" w14:textId="77777777" w:rsidR="00281533" w:rsidRDefault="00281533" w:rsidP="005762FE">
      <w:r>
        <w:separator/>
      </w:r>
    </w:p>
  </w:endnote>
  <w:endnote w:type="continuationSeparator" w:id="0">
    <w:p w14:paraId="70393ADE" w14:textId="77777777" w:rsidR="00281533" w:rsidRDefault="00281533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1861D" w14:textId="77777777" w:rsidR="00281533" w:rsidRDefault="00281533" w:rsidP="005762FE">
      <w:r>
        <w:separator/>
      </w:r>
    </w:p>
  </w:footnote>
  <w:footnote w:type="continuationSeparator" w:id="0">
    <w:p w14:paraId="7E3906C4" w14:textId="77777777" w:rsidR="00281533" w:rsidRDefault="00281533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7"/>
  <w:proofState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337"/>
    <w:rsid w:val="00001337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81533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33863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CC6BC"/>
  <w15:docId w15:val="{D942C847-8699-4298-B7A2-F133B4CAC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9.2020-calendar-april-with-holidays-and-notes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2028 Calendar October with Holidays and Notes (Portrait)</dc:title>
  <dc:subject/>
  <dc:creator>EditableCalendar.Com</dc:creator>
  <cp:keywords/>
  <dc:description>Download more at EditableCalendar.Com</dc:description>
  <cp:lastModifiedBy>Manh Nguyen</cp:lastModifiedBy>
  <cp:revision>1</cp:revision>
  <dcterms:created xsi:type="dcterms:W3CDTF">2026-04-06T07:17:00Z</dcterms:created>
  <dcterms:modified xsi:type="dcterms:W3CDTF">2026-04-06T07:18:00Z</dcterms:modified>
</cp:coreProperties>
</file>