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E1510" w:rsidRPr="00EE1510" w14:paraId="107D9101" w14:textId="77777777" w:rsidTr="00EE1510">
        <w:trPr>
          <w:trHeight w:val="600"/>
        </w:trPr>
        <w:tc>
          <w:tcPr>
            <w:tcW w:w="9576" w:type="dxa"/>
            <w:gridSpan w:val="7"/>
          </w:tcPr>
          <w:p w14:paraId="7041343A" w14:textId="77777777" w:rsidR="00EE1510" w:rsidRPr="00EE1510" w:rsidRDefault="00EE1510" w:rsidP="00EE1510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2028</w:t>
            </w:r>
          </w:p>
        </w:tc>
      </w:tr>
      <w:tr w:rsidR="00EE1510" w14:paraId="4BBEE4D1" w14:textId="77777777" w:rsidTr="00EE1510">
        <w:tc>
          <w:tcPr>
            <w:tcW w:w="1368" w:type="dxa"/>
          </w:tcPr>
          <w:p w14:paraId="3C3097A0" w14:textId="77777777" w:rsidR="00EE1510" w:rsidRDefault="00EE1510" w:rsidP="00EE1510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2F359ACF" w14:textId="77777777" w:rsidR="00EE1510" w:rsidRDefault="00EE1510" w:rsidP="00EE1510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3680CE31" w14:textId="77777777" w:rsidR="00EE1510" w:rsidRDefault="00EE1510" w:rsidP="00EE1510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6730339" w14:textId="77777777" w:rsidR="00EE1510" w:rsidRDefault="00EE1510" w:rsidP="00EE1510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54F57E2" w14:textId="77777777" w:rsidR="00EE1510" w:rsidRDefault="00EE1510" w:rsidP="00EE1510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EB3917" w14:textId="77777777" w:rsidR="00EE1510" w:rsidRDefault="00EE1510" w:rsidP="00EE1510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DFA05D8" w14:textId="77777777" w:rsidR="00EE1510" w:rsidRDefault="00EE1510" w:rsidP="00EE1510">
            <w:pPr>
              <w:jc w:val="center"/>
            </w:pPr>
            <w:r>
              <w:t>Saturday</w:t>
            </w:r>
          </w:p>
        </w:tc>
      </w:tr>
      <w:tr w:rsidR="00EE1510" w14:paraId="34DB0F45" w14:textId="77777777" w:rsidTr="00EE151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55D0C5A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DAFBE27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A1E8F8C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75BC3B" w14:textId="77777777" w:rsidR="00EE1510" w:rsidRDefault="00EE1510" w:rsidP="00EE1510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CC3237C" w14:textId="77777777" w:rsidR="00EE1510" w:rsidRDefault="00EE1510" w:rsidP="00EE1510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353638" w14:textId="77777777" w:rsidR="00EE1510" w:rsidRDefault="00EE1510" w:rsidP="00EE1510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6DEAF2" w14:textId="77777777" w:rsidR="00EE1510" w:rsidRDefault="00EE1510" w:rsidP="00EE1510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EE1510" w14:paraId="0B34697D" w14:textId="77777777" w:rsidTr="00EE151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2E59D3C" w14:textId="77777777" w:rsidR="00EE1510" w:rsidRDefault="00EE1510" w:rsidP="00EE1510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DCDF876" w14:textId="77777777" w:rsidR="00EE1510" w:rsidRDefault="00EE1510" w:rsidP="00EE1510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C1B5C2" w14:textId="77777777" w:rsidR="00EE1510" w:rsidRDefault="00EE1510" w:rsidP="00EE1510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F66CD16" w14:textId="77777777" w:rsidR="00EE1510" w:rsidRDefault="00EE1510" w:rsidP="00EE1510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D69757" w14:textId="77777777" w:rsidR="00EE1510" w:rsidRDefault="00EE1510" w:rsidP="00EE1510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478AFFB" w14:textId="77777777" w:rsidR="00EE1510" w:rsidRDefault="00EE1510" w:rsidP="00EE1510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504260D" w14:textId="77777777" w:rsidR="00EE1510" w:rsidRDefault="00EE1510" w:rsidP="00EE1510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</w:tr>
      <w:tr w:rsidR="00EE1510" w14:paraId="4A56E097" w14:textId="77777777" w:rsidTr="00EE151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4BF8CB1" w14:textId="77777777" w:rsidR="00EE1510" w:rsidRDefault="00EE1510" w:rsidP="00EE1510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385498D" w14:textId="77777777" w:rsidR="00EE1510" w:rsidRDefault="00EE1510" w:rsidP="00EE1510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638BC0" w14:textId="77777777" w:rsidR="00EE1510" w:rsidRDefault="00EE1510" w:rsidP="00EE1510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F52363" w14:textId="77777777" w:rsidR="00EE1510" w:rsidRDefault="00EE1510" w:rsidP="00EE1510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B5B5041" w14:textId="77777777" w:rsidR="00EE1510" w:rsidRDefault="00EE1510" w:rsidP="00EE1510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228570" w14:textId="77777777" w:rsidR="00EE1510" w:rsidRDefault="00EE1510" w:rsidP="00EE1510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C65D986" w14:textId="77777777" w:rsidR="00EE1510" w:rsidRDefault="00EE1510" w:rsidP="00EE1510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EE1510" w14:paraId="4C5E8D34" w14:textId="77777777" w:rsidTr="00EE151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1F2E4D0" w14:textId="77777777" w:rsidR="00EE1510" w:rsidRDefault="00EE1510" w:rsidP="00EE1510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40BEE0" w14:textId="77777777" w:rsidR="00EE1510" w:rsidRDefault="00EE1510" w:rsidP="00EE1510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4E783DF" w14:textId="77777777" w:rsidR="00EE1510" w:rsidRDefault="00EE1510" w:rsidP="00EE1510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BAF373" w14:textId="77777777" w:rsidR="00EE1510" w:rsidRDefault="00EE1510" w:rsidP="00EE1510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1A8347" w14:textId="77777777" w:rsidR="00EE1510" w:rsidRDefault="00EE1510" w:rsidP="00EE1510">
            <w:pPr>
              <w:jc w:val="center"/>
            </w:pPr>
            <w:r>
              <w:t>23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</w:tcPr>
          <w:p w14:paraId="472B286A" w14:textId="77777777" w:rsidR="00EE1510" w:rsidRDefault="00EE1510" w:rsidP="00EE1510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DBA3A61" w14:textId="77777777" w:rsidR="00EE1510" w:rsidRDefault="00EE1510" w:rsidP="00EE1510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EE1510" w14:paraId="7A49FFA3" w14:textId="77777777" w:rsidTr="00EE1510">
        <w:trPr>
          <w:trHeight w:val="1500"/>
        </w:trPr>
        <w:tc>
          <w:tcPr>
            <w:tcW w:w="1368" w:type="dxa"/>
          </w:tcPr>
          <w:p w14:paraId="625BE84B" w14:textId="77777777" w:rsidR="00EE1510" w:rsidRDefault="00EE1510" w:rsidP="00EE1510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AEB6E5E" w14:textId="77777777" w:rsidR="00EE1510" w:rsidRDefault="00EE1510" w:rsidP="00EE1510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4F60648" w14:textId="77777777" w:rsidR="00EE1510" w:rsidRDefault="00EE1510" w:rsidP="00EE1510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D5BD4FE" w14:textId="77777777" w:rsidR="00EE1510" w:rsidRDefault="00EE1510" w:rsidP="00EE1510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706F023" w14:textId="77777777" w:rsidR="00EE1510" w:rsidRDefault="00EE1510" w:rsidP="00EE1510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0373CB7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722115B0" w14:textId="77777777" w:rsidR="00EE1510" w:rsidRDefault="00EE1510" w:rsidP="00EE1510">
            <w:pPr>
              <w:jc w:val="center"/>
            </w:pPr>
          </w:p>
        </w:tc>
      </w:tr>
      <w:tr w:rsidR="00EE1510" w14:paraId="753403EC" w14:textId="77777777" w:rsidTr="00EE1510">
        <w:trPr>
          <w:trHeight w:val="1500"/>
        </w:trPr>
        <w:tc>
          <w:tcPr>
            <w:tcW w:w="1368" w:type="dxa"/>
          </w:tcPr>
          <w:p w14:paraId="03E1166A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6D25A045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57826702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40B69FF4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39232085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13A34FBB" w14:textId="77777777" w:rsidR="00EE1510" w:rsidRDefault="00EE1510" w:rsidP="00EE1510">
            <w:pPr>
              <w:jc w:val="center"/>
            </w:pPr>
          </w:p>
        </w:tc>
        <w:tc>
          <w:tcPr>
            <w:tcW w:w="1368" w:type="dxa"/>
          </w:tcPr>
          <w:p w14:paraId="7B36825C" w14:textId="77777777" w:rsidR="00EE1510" w:rsidRDefault="00EE1510" w:rsidP="00EE1510">
            <w:pPr>
              <w:jc w:val="center"/>
            </w:pPr>
          </w:p>
        </w:tc>
      </w:tr>
    </w:tbl>
    <w:p w14:paraId="6787625A" w14:textId="77777777" w:rsidR="00EE1510" w:rsidRDefault="00EE1510" w:rsidP="00EE1510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EE1510" w:rsidRPr="00EE1510" w14:paraId="3B60D84C" w14:textId="77777777" w:rsidTr="00EE1510">
        <w:trPr>
          <w:trHeight w:val="280"/>
        </w:trPr>
        <w:tc>
          <w:tcPr>
            <w:tcW w:w="9576" w:type="dxa"/>
          </w:tcPr>
          <w:p w14:paraId="4FD50D02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53730354" w14:textId="77777777" w:rsidTr="00EE1510">
        <w:trPr>
          <w:trHeight w:val="280"/>
        </w:trPr>
        <w:tc>
          <w:tcPr>
            <w:tcW w:w="9576" w:type="dxa"/>
          </w:tcPr>
          <w:p w14:paraId="0D56BBE5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640C9048" w14:textId="77777777" w:rsidTr="00EE1510">
        <w:trPr>
          <w:trHeight w:val="280"/>
        </w:trPr>
        <w:tc>
          <w:tcPr>
            <w:tcW w:w="9576" w:type="dxa"/>
          </w:tcPr>
          <w:p w14:paraId="7E537DC3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3D6C9E2A" w14:textId="77777777" w:rsidTr="00EE1510">
        <w:trPr>
          <w:trHeight w:val="280"/>
        </w:trPr>
        <w:tc>
          <w:tcPr>
            <w:tcW w:w="9576" w:type="dxa"/>
          </w:tcPr>
          <w:p w14:paraId="51081078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166844A2" w14:textId="77777777" w:rsidTr="00EE1510">
        <w:trPr>
          <w:trHeight w:val="280"/>
        </w:trPr>
        <w:tc>
          <w:tcPr>
            <w:tcW w:w="9576" w:type="dxa"/>
          </w:tcPr>
          <w:p w14:paraId="0AFC918B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47056C87" w14:textId="77777777" w:rsidTr="00EE1510">
        <w:trPr>
          <w:trHeight w:val="280"/>
        </w:trPr>
        <w:tc>
          <w:tcPr>
            <w:tcW w:w="9576" w:type="dxa"/>
          </w:tcPr>
          <w:p w14:paraId="391DCB1A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35A7911B" w14:textId="77777777" w:rsidTr="00EE1510">
        <w:trPr>
          <w:trHeight w:val="280"/>
        </w:trPr>
        <w:tc>
          <w:tcPr>
            <w:tcW w:w="9576" w:type="dxa"/>
          </w:tcPr>
          <w:p w14:paraId="362146D8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  <w:tr w:rsidR="00EE1510" w:rsidRPr="00EE1510" w14:paraId="745864D7" w14:textId="77777777" w:rsidTr="00EE1510">
        <w:trPr>
          <w:trHeight w:val="280"/>
        </w:trPr>
        <w:tc>
          <w:tcPr>
            <w:tcW w:w="9576" w:type="dxa"/>
            <w:vAlign w:val="center"/>
          </w:tcPr>
          <w:p w14:paraId="78767AF8" w14:textId="77777777" w:rsidR="00EE1510" w:rsidRPr="00EE1510" w:rsidRDefault="00EE1510" w:rsidP="00EE1510">
            <w:pPr>
              <w:jc w:val="center"/>
              <w:rPr>
                <w:sz w:val="20"/>
              </w:rPr>
            </w:pPr>
          </w:p>
        </w:tc>
      </w:tr>
    </w:tbl>
    <w:p w14:paraId="7E2189E8" w14:textId="77777777" w:rsidR="007268E4" w:rsidRPr="00BB4F60" w:rsidRDefault="00EE1510" w:rsidP="00EE1510">
      <w:pPr>
        <w:jc w:val="center"/>
      </w:pPr>
      <w:r>
        <w:t>© EditableCalendar.Com</w:t>
      </w:r>
    </w:p>
    <w:sectPr w:rsidR="007268E4" w:rsidRPr="00BB4F60" w:rsidSect="00EE1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B74DC" w14:textId="77777777" w:rsidR="00700CC3" w:rsidRDefault="00700CC3" w:rsidP="005762FE">
      <w:r>
        <w:separator/>
      </w:r>
    </w:p>
  </w:endnote>
  <w:endnote w:type="continuationSeparator" w:id="0">
    <w:p w14:paraId="2ABC63AE" w14:textId="77777777" w:rsidR="00700CC3" w:rsidRDefault="00700CC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F886" w14:textId="77777777" w:rsidR="00700CC3" w:rsidRDefault="00700CC3" w:rsidP="005762FE">
      <w:r>
        <w:separator/>
      </w:r>
    </w:p>
  </w:footnote>
  <w:footnote w:type="continuationSeparator" w:id="0">
    <w:p w14:paraId="5E44CEF3" w14:textId="77777777" w:rsidR="00700CC3" w:rsidRDefault="00700CC3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10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00CC3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EE1510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09329"/>
  <w15:docId w15:val="{B362B0EE-129C-4024-8B9E-8677D7CC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November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2026-04-06T07:18:00Z</dcterms:created>
  <dcterms:modified xsi:type="dcterms:W3CDTF">2026-04-06T07:18:00Z</dcterms:modified>
</cp:coreProperties>
</file>