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DC3BB5" w:rsidRPr="00DC3BB5" w14:paraId="0E156C36" w14:textId="77777777" w:rsidTr="00DC3BB5">
        <w:trPr>
          <w:trHeight w:val="600"/>
        </w:trPr>
        <w:tc>
          <w:tcPr>
            <w:tcW w:w="9576" w:type="dxa"/>
            <w:gridSpan w:val="7"/>
          </w:tcPr>
          <w:p w14:paraId="6B0085AF" w14:textId="77777777" w:rsidR="00DC3BB5" w:rsidRPr="00DC3BB5" w:rsidRDefault="00DC3BB5" w:rsidP="00DC3BB5">
            <w:pPr>
              <w:jc w:val="center"/>
              <w:rPr>
                <w:sz w:val="48"/>
              </w:rPr>
            </w:pPr>
            <w:r>
              <w:rPr>
                <w:sz w:val="48"/>
              </w:rPr>
              <w:t>January 2028</w:t>
            </w:r>
          </w:p>
        </w:tc>
      </w:tr>
      <w:tr w:rsidR="00DC3BB5" w14:paraId="4C803A5B" w14:textId="77777777" w:rsidTr="00DC3BB5">
        <w:tc>
          <w:tcPr>
            <w:tcW w:w="1368" w:type="dxa"/>
          </w:tcPr>
          <w:p w14:paraId="66E4FACD" w14:textId="77777777" w:rsidR="00DC3BB5" w:rsidRDefault="00DC3BB5" w:rsidP="00DC3BB5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79768A99" w14:textId="77777777" w:rsidR="00DC3BB5" w:rsidRDefault="00DC3BB5" w:rsidP="00DC3BB5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53B000A6" w14:textId="77777777" w:rsidR="00DC3BB5" w:rsidRDefault="00DC3BB5" w:rsidP="00DC3BB5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2215BDE4" w14:textId="77777777" w:rsidR="00DC3BB5" w:rsidRDefault="00DC3BB5" w:rsidP="00DC3BB5">
            <w:pPr>
              <w:jc w:val="center"/>
            </w:pPr>
            <w:r>
              <w:t>Wednesday</w:t>
            </w:r>
          </w:p>
        </w:tc>
        <w:tc>
          <w:tcPr>
            <w:tcW w:w="1368" w:type="dxa"/>
          </w:tcPr>
          <w:p w14:paraId="3722A8A6" w14:textId="77777777" w:rsidR="00DC3BB5" w:rsidRDefault="00DC3BB5" w:rsidP="00DC3BB5">
            <w:pPr>
              <w:jc w:val="center"/>
            </w:pPr>
            <w:r>
              <w:t>Thursday</w:t>
            </w:r>
          </w:p>
        </w:tc>
        <w:tc>
          <w:tcPr>
            <w:tcW w:w="1368" w:type="dxa"/>
          </w:tcPr>
          <w:p w14:paraId="47ACB375" w14:textId="77777777" w:rsidR="00DC3BB5" w:rsidRDefault="00DC3BB5" w:rsidP="00DC3BB5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76D7076" w14:textId="77777777" w:rsidR="00DC3BB5" w:rsidRDefault="00DC3BB5" w:rsidP="00DC3BB5">
            <w:pPr>
              <w:jc w:val="center"/>
            </w:pPr>
            <w:r>
              <w:t>Saturday</w:t>
            </w:r>
          </w:p>
        </w:tc>
      </w:tr>
      <w:tr w:rsidR="00DC3BB5" w14:paraId="7B4730A6" w14:textId="77777777" w:rsidTr="00DC3BB5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6E4B8694" w14:textId="77777777" w:rsidR="00DC3BB5" w:rsidRDefault="00DC3BB5" w:rsidP="00DC3BB5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276CD94" w14:textId="77777777" w:rsidR="00DC3BB5" w:rsidRDefault="00DC3BB5" w:rsidP="00DC3BB5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2B9A3AD" w14:textId="77777777" w:rsidR="00DC3BB5" w:rsidRDefault="00DC3BB5" w:rsidP="00DC3BB5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6C8CF75" w14:textId="77777777" w:rsidR="00DC3BB5" w:rsidRDefault="00DC3BB5" w:rsidP="00DC3BB5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0CB8A69" w14:textId="77777777" w:rsidR="00DC3BB5" w:rsidRDefault="00DC3BB5" w:rsidP="00DC3BB5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B898C87" w14:textId="77777777" w:rsidR="00DC3BB5" w:rsidRDefault="00DC3BB5" w:rsidP="00DC3BB5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6E0DB3C" w14:textId="77777777" w:rsidR="00DC3BB5" w:rsidRDefault="00DC3BB5" w:rsidP="00DC3BB5">
            <w:pPr>
              <w:jc w:val="center"/>
            </w:pPr>
            <w:r>
              <w:t>1</w:t>
            </w:r>
            <w:r>
              <w:br/>
            </w:r>
            <w:r>
              <w:br/>
              <w:t>New Year's Day</w:t>
            </w:r>
          </w:p>
        </w:tc>
      </w:tr>
      <w:tr w:rsidR="00DC3BB5" w14:paraId="02FC0459" w14:textId="77777777" w:rsidTr="00DC3BB5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75223A10" w14:textId="77777777" w:rsidR="00DC3BB5" w:rsidRDefault="00DC3BB5" w:rsidP="00DC3BB5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D1A73AB" w14:textId="77777777" w:rsidR="00DC3BB5" w:rsidRDefault="00DC3BB5" w:rsidP="00DC3BB5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AD44AB4" w14:textId="77777777" w:rsidR="00DC3BB5" w:rsidRDefault="00DC3BB5" w:rsidP="00DC3BB5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D429E39" w14:textId="77777777" w:rsidR="00DC3BB5" w:rsidRDefault="00DC3BB5" w:rsidP="00DC3BB5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FBCF1CE" w14:textId="77777777" w:rsidR="00DC3BB5" w:rsidRDefault="00DC3BB5" w:rsidP="00DC3BB5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E956AD8" w14:textId="77777777" w:rsidR="00DC3BB5" w:rsidRDefault="00DC3BB5" w:rsidP="00DC3BB5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5308F74" w14:textId="77777777" w:rsidR="00DC3BB5" w:rsidRDefault="00DC3BB5" w:rsidP="00DC3BB5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</w:tr>
      <w:tr w:rsidR="00DC3BB5" w14:paraId="7CB29197" w14:textId="77777777" w:rsidTr="00DC3BB5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193F8E72" w14:textId="77777777" w:rsidR="00DC3BB5" w:rsidRDefault="00DC3BB5" w:rsidP="00DC3BB5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648632A" w14:textId="77777777" w:rsidR="00DC3BB5" w:rsidRDefault="00DC3BB5" w:rsidP="00DC3BB5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2111222" w14:textId="77777777" w:rsidR="00DC3BB5" w:rsidRDefault="00DC3BB5" w:rsidP="00DC3BB5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3F16DF5" w14:textId="77777777" w:rsidR="00DC3BB5" w:rsidRDefault="00DC3BB5" w:rsidP="00DC3BB5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0140E0B" w14:textId="77777777" w:rsidR="00DC3BB5" w:rsidRDefault="00DC3BB5" w:rsidP="00DC3BB5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C6BA51F" w14:textId="77777777" w:rsidR="00DC3BB5" w:rsidRDefault="00DC3BB5" w:rsidP="00DC3BB5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8AA6A08" w14:textId="77777777" w:rsidR="00DC3BB5" w:rsidRDefault="00DC3BB5" w:rsidP="00DC3BB5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</w:tr>
      <w:tr w:rsidR="00DC3BB5" w14:paraId="61F8CEDC" w14:textId="77777777" w:rsidTr="00DC3BB5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69884224" w14:textId="77777777" w:rsidR="00DC3BB5" w:rsidRDefault="00DC3BB5" w:rsidP="00DC3BB5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B5E5BAF" w14:textId="77777777" w:rsidR="00DC3BB5" w:rsidRDefault="00DC3BB5" w:rsidP="00DC3BB5">
            <w:pPr>
              <w:jc w:val="center"/>
            </w:pPr>
            <w:r>
              <w:t>17</w:t>
            </w:r>
            <w:r>
              <w:br/>
            </w:r>
            <w:r>
              <w:br/>
              <w:t>Luther King Jr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DF02509" w14:textId="77777777" w:rsidR="00DC3BB5" w:rsidRDefault="00DC3BB5" w:rsidP="00DC3BB5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0C9A9A7" w14:textId="77777777" w:rsidR="00DC3BB5" w:rsidRDefault="00DC3BB5" w:rsidP="00DC3BB5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37E4E46" w14:textId="77777777" w:rsidR="00DC3BB5" w:rsidRDefault="00DC3BB5" w:rsidP="00DC3BB5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F8DAEC5" w14:textId="77777777" w:rsidR="00DC3BB5" w:rsidRDefault="00DC3BB5" w:rsidP="00DC3BB5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9767F27" w14:textId="77777777" w:rsidR="00DC3BB5" w:rsidRDefault="00DC3BB5" w:rsidP="00DC3BB5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</w:tr>
      <w:tr w:rsidR="00DC3BB5" w14:paraId="7D32CF42" w14:textId="77777777" w:rsidTr="00DC3BB5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2124CA01" w14:textId="77777777" w:rsidR="00DC3BB5" w:rsidRDefault="00DC3BB5" w:rsidP="00DC3BB5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B665A6A" w14:textId="77777777" w:rsidR="00DC3BB5" w:rsidRDefault="00DC3BB5" w:rsidP="00DC3BB5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40A74403" w14:textId="77777777" w:rsidR="00DC3BB5" w:rsidRDefault="00DC3BB5" w:rsidP="00DC3BB5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6BE90712" w14:textId="77777777" w:rsidR="00DC3BB5" w:rsidRDefault="00DC3BB5" w:rsidP="00DC3BB5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65C13187" w14:textId="77777777" w:rsidR="00DC3BB5" w:rsidRDefault="00DC3BB5" w:rsidP="00DC3BB5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3F95E8C7" w14:textId="77777777" w:rsidR="00DC3BB5" w:rsidRDefault="00DC3BB5" w:rsidP="00DC3BB5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750FE0DF" w14:textId="77777777" w:rsidR="00DC3BB5" w:rsidRDefault="00DC3BB5" w:rsidP="00DC3BB5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</w:tr>
      <w:tr w:rsidR="00DC3BB5" w14:paraId="3F51C00C" w14:textId="77777777" w:rsidTr="00DC3BB5">
        <w:trPr>
          <w:trHeight w:val="1500"/>
        </w:trPr>
        <w:tc>
          <w:tcPr>
            <w:tcW w:w="1368" w:type="dxa"/>
          </w:tcPr>
          <w:p w14:paraId="214607BF" w14:textId="77777777" w:rsidR="00DC3BB5" w:rsidRDefault="00DC3BB5" w:rsidP="00DC3BB5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16A3EC1A" w14:textId="77777777" w:rsidR="00DC3BB5" w:rsidRDefault="00DC3BB5" w:rsidP="00DC3BB5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29A56063" w14:textId="77777777" w:rsidR="00DC3BB5" w:rsidRDefault="00DC3BB5" w:rsidP="00DC3BB5">
            <w:pPr>
              <w:jc w:val="center"/>
            </w:pPr>
          </w:p>
        </w:tc>
        <w:tc>
          <w:tcPr>
            <w:tcW w:w="1368" w:type="dxa"/>
          </w:tcPr>
          <w:p w14:paraId="486F7F9F" w14:textId="77777777" w:rsidR="00DC3BB5" w:rsidRDefault="00DC3BB5" w:rsidP="00DC3BB5">
            <w:pPr>
              <w:jc w:val="center"/>
            </w:pPr>
          </w:p>
        </w:tc>
        <w:tc>
          <w:tcPr>
            <w:tcW w:w="1368" w:type="dxa"/>
          </w:tcPr>
          <w:p w14:paraId="787FBF70" w14:textId="77777777" w:rsidR="00DC3BB5" w:rsidRDefault="00DC3BB5" w:rsidP="00DC3BB5">
            <w:pPr>
              <w:jc w:val="center"/>
            </w:pPr>
          </w:p>
        </w:tc>
        <w:tc>
          <w:tcPr>
            <w:tcW w:w="1368" w:type="dxa"/>
          </w:tcPr>
          <w:p w14:paraId="57E0333B" w14:textId="77777777" w:rsidR="00DC3BB5" w:rsidRDefault="00DC3BB5" w:rsidP="00DC3BB5">
            <w:pPr>
              <w:jc w:val="center"/>
            </w:pPr>
          </w:p>
        </w:tc>
        <w:tc>
          <w:tcPr>
            <w:tcW w:w="1368" w:type="dxa"/>
          </w:tcPr>
          <w:p w14:paraId="4F1A4EE6" w14:textId="77777777" w:rsidR="00DC3BB5" w:rsidRDefault="00DC3BB5" w:rsidP="00DC3BB5">
            <w:pPr>
              <w:jc w:val="center"/>
            </w:pPr>
          </w:p>
        </w:tc>
      </w:tr>
    </w:tbl>
    <w:p w14:paraId="3E4154D1" w14:textId="77777777" w:rsidR="00DC3BB5" w:rsidRDefault="00DC3BB5" w:rsidP="00DC3BB5">
      <w:pPr>
        <w:jc w:val="center"/>
      </w:pPr>
    </w:p>
    <w:tbl>
      <w:tblPr>
        <w:tblStyle w:val="CalendarAddIn"/>
        <w:tblW w:w="957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DC3BB5" w:rsidRPr="00DC3BB5" w14:paraId="4EDE7B48" w14:textId="77777777" w:rsidTr="00DC3BB5">
        <w:trPr>
          <w:trHeight w:val="280"/>
        </w:trPr>
        <w:tc>
          <w:tcPr>
            <w:tcW w:w="9576" w:type="dxa"/>
          </w:tcPr>
          <w:p w14:paraId="6B5FA233" w14:textId="77777777" w:rsidR="00DC3BB5" w:rsidRPr="00DC3BB5" w:rsidRDefault="00DC3BB5" w:rsidP="00DC3BB5">
            <w:pPr>
              <w:jc w:val="center"/>
              <w:rPr>
                <w:sz w:val="20"/>
              </w:rPr>
            </w:pPr>
          </w:p>
        </w:tc>
      </w:tr>
      <w:tr w:rsidR="00DC3BB5" w:rsidRPr="00DC3BB5" w14:paraId="69F6F599" w14:textId="77777777" w:rsidTr="00DC3BB5">
        <w:trPr>
          <w:trHeight w:val="280"/>
        </w:trPr>
        <w:tc>
          <w:tcPr>
            <w:tcW w:w="9576" w:type="dxa"/>
          </w:tcPr>
          <w:p w14:paraId="482C63A1" w14:textId="77777777" w:rsidR="00DC3BB5" w:rsidRPr="00DC3BB5" w:rsidRDefault="00DC3BB5" w:rsidP="00DC3BB5">
            <w:pPr>
              <w:jc w:val="center"/>
              <w:rPr>
                <w:sz w:val="20"/>
              </w:rPr>
            </w:pPr>
          </w:p>
        </w:tc>
      </w:tr>
      <w:tr w:rsidR="00DC3BB5" w:rsidRPr="00DC3BB5" w14:paraId="183C9F99" w14:textId="77777777" w:rsidTr="00DC3BB5">
        <w:trPr>
          <w:trHeight w:val="280"/>
        </w:trPr>
        <w:tc>
          <w:tcPr>
            <w:tcW w:w="9576" w:type="dxa"/>
          </w:tcPr>
          <w:p w14:paraId="4238CDD1" w14:textId="77777777" w:rsidR="00DC3BB5" w:rsidRPr="00DC3BB5" w:rsidRDefault="00DC3BB5" w:rsidP="00DC3BB5">
            <w:pPr>
              <w:jc w:val="center"/>
              <w:rPr>
                <w:sz w:val="20"/>
              </w:rPr>
            </w:pPr>
          </w:p>
        </w:tc>
      </w:tr>
      <w:tr w:rsidR="00DC3BB5" w:rsidRPr="00DC3BB5" w14:paraId="2C58144F" w14:textId="77777777" w:rsidTr="00DC3BB5">
        <w:trPr>
          <w:trHeight w:val="280"/>
        </w:trPr>
        <w:tc>
          <w:tcPr>
            <w:tcW w:w="9576" w:type="dxa"/>
          </w:tcPr>
          <w:p w14:paraId="68C36DCC" w14:textId="77777777" w:rsidR="00DC3BB5" w:rsidRPr="00DC3BB5" w:rsidRDefault="00DC3BB5" w:rsidP="00DC3BB5">
            <w:pPr>
              <w:jc w:val="center"/>
              <w:rPr>
                <w:sz w:val="20"/>
              </w:rPr>
            </w:pPr>
          </w:p>
        </w:tc>
      </w:tr>
      <w:tr w:rsidR="00DC3BB5" w:rsidRPr="00DC3BB5" w14:paraId="6147A240" w14:textId="77777777" w:rsidTr="00DC3BB5">
        <w:trPr>
          <w:trHeight w:val="280"/>
        </w:trPr>
        <w:tc>
          <w:tcPr>
            <w:tcW w:w="9576" w:type="dxa"/>
          </w:tcPr>
          <w:p w14:paraId="4A0FF570" w14:textId="77777777" w:rsidR="00DC3BB5" w:rsidRPr="00DC3BB5" w:rsidRDefault="00DC3BB5" w:rsidP="00DC3BB5">
            <w:pPr>
              <w:jc w:val="center"/>
              <w:rPr>
                <w:sz w:val="20"/>
              </w:rPr>
            </w:pPr>
          </w:p>
        </w:tc>
      </w:tr>
      <w:tr w:rsidR="00DC3BB5" w:rsidRPr="00DC3BB5" w14:paraId="6CDA94BA" w14:textId="77777777" w:rsidTr="00DC3BB5">
        <w:trPr>
          <w:trHeight w:val="280"/>
        </w:trPr>
        <w:tc>
          <w:tcPr>
            <w:tcW w:w="9576" w:type="dxa"/>
          </w:tcPr>
          <w:p w14:paraId="142865EB" w14:textId="77777777" w:rsidR="00DC3BB5" w:rsidRPr="00DC3BB5" w:rsidRDefault="00DC3BB5" w:rsidP="00DC3BB5">
            <w:pPr>
              <w:jc w:val="center"/>
              <w:rPr>
                <w:sz w:val="20"/>
              </w:rPr>
            </w:pPr>
          </w:p>
        </w:tc>
      </w:tr>
      <w:tr w:rsidR="00DC3BB5" w:rsidRPr="00DC3BB5" w14:paraId="4A4DD3B7" w14:textId="77777777" w:rsidTr="00DC3BB5">
        <w:trPr>
          <w:trHeight w:val="280"/>
        </w:trPr>
        <w:tc>
          <w:tcPr>
            <w:tcW w:w="9576" w:type="dxa"/>
          </w:tcPr>
          <w:p w14:paraId="188891CB" w14:textId="77777777" w:rsidR="00DC3BB5" w:rsidRPr="00DC3BB5" w:rsidRDefault="00DC3BB5" w:rsidP="00DC3BB5">
            <w:pPr>
              <w:jc w:val="center"/>
              <w:rPr>
                <w:sz w:val="20"/>
              </w:rPr>
            </w:pPr>
          </w:p>
        </w:tc>
      </w:tr>
      <w:tr w:rsidR="00DC3BB5" w:rsidRPr="00DC3BB5" w14:paraId="2BB857B2" w14:textId="77777777" w:rsidTr="00DC3BB5">
        <w:trPr>
          <w:trHeight w:val="280"/>
        </w:trPr>
        <w:tc>
          <w:tcPr>
            <w:tcW w:w="9576" w:type="dxa"/>
            <w:vAlign w:val="center"/>
          </w:tcPr>
          <w:p w14:paraId="26BFEB73" w14:textId="77777777" w:rsidR="00DC3BB5" w:rsidRPr="00DC3BB5" w:rsidRDefault="00DC3BB5" w:rsidP="00DC3BB5">
            <w:pPr>
              <w:jc w:val="center"/>
              <w:rPr>
                <w:sz w:val="20"/>
              </w:rPr>
            </w:pPr>
          </w:p>
        </w:tc>
      </w:tr>
    </w:tbl>
    <w:p w14:paraId="5A0914FD" w14:textId="77777777" w:rsidR="007268E4" w:rsidRPr="00BB4F60" w:rsidRDefault="00DC3BB5" w:rsidP="00DC3BB5">
      <w:pPr>
        <w:jc w:val="center"/>
      </w:pPr>
      <w:r>
        <w:t>© EditableCalendar.Com</w:t>
      </w:r>
    </w:p>
    <w:sectPr w:rsidR="007268E4" w:rsidRPr="00BB4F60" w:rsidSect="00DC3B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45AE6" w14:textId="77777777" w:rsidR="000C5C30" w:rsidRDefault="000C5C30" w:rsidP="005762FE">
      <w:r>
        <w:separator/>
      </w:r>
    </w:p>
  </w:endnote>
  <w:endnote w:type="continuationSeparator" w:id="0">
    <w:p w14:paraId="5E242337" w14:textId="77777777" w:rsidR="000C5C30" w:rsidRDefault="000C5C30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51416" w14:textId="77777777" w:rsidR="000C5C30" w:rsidRDefault="000C5C30" w:rsidP="005762FE">
      <w:r>
        <w:separator/>
      </w:r>
    </w:p>
  </w:footnote>
  <w:footnote w:type="continuationSeparator" w:id="0">
    <w:p w14:paraId="66285F85" w14:textId="77777777" w:rsidR="000C5C30" w:rsidRDefault="000C5C30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7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BB5"/>
    <w:rsid w:val="00037140"/>
    <w:rsid w:val="0004106F"/>
    <w:rsid w:val="0007080F"/>
    <w:rsid w:val="00075B3E"/>
    <w:rsid w:val="000903AB"/>
    <w:rsid w:val="000A0101"/>
    <w:rsid w:val="000C330A"/>
    <w:rsid w:val="000C5C30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33863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3BB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A56CF"/>
  <w15:docId w15:val="{21726452-8D9F-4F0D-9D9C-4667F7C86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9.2020-calendar-april-with-holidays-and-notes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2028 Calendar January with Holidays and Notes (Portrait)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2026-04-06T07:12:00Z</dcterms:created>
  <dcterms:modified xsi:type="dcterms:W3CDTF">2026-04-06T07:12:00Z</dcterms:modified>
</cp:coreProperties>
</file>