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94121E" w:rsidRPr="0094121E" w14:paraId="2CD593DA" w14:textId="77777777" w:rsidTr="0094121E">
        <w:trPr>
          <w:trHeight w:val="600"/>
        </w:trPr>
        <w:tc>
          <w:tcPr>
            <w:tcW w:w="9576" w:type="dxa"/>
            <w:gridSpan w:val="7"/>
          </w:tcPr>
          <w:p w14:paraId="1790E609" w14:textId="77777777" w:rsidR="0094121E" w:rsidRPr="0094121E" w:rsidRDefault="0094121E" w:rsidP="0094121E">
            <w:pPr>
              <w:jc w:val="center"/>
              <w:rPr>
                <w:sz w:val="48"/>
              </w:rPr>
            </w:pPr>
            <w:r>
              <w:rPr>
                <w:sz w:val="48"/>
              </w:rPr>
              <w:t>December 2028</w:t>
            </w:r>
          </w:p>
        </w:tc>
      </w:tr>
      <w:tr w:rsidR="0094121E" w14:paraId="06F6A926" w14:textId="77777777" w:rsidTr="0094121E">
        <w:tc>
          <w:tcPr>
            <w:tcW w:w="1368" w:type="dxa"/>
          </w:tcPr>
          <w:p w14:paraId="1895EEF6" w14:textId="77777777" w:rsidR="0094121E" w:rsidRDefault="0094121E" w:rsidP="0094121E">
            <w:pPr>
              <w:jc w:val="center"/>
            </w:pPr>
            <w:r>
              <w:t>Sunday</w:t>
            </w:r>
          </w:p>
        </w:tc>
        <w:tc>
          <w:tcPr>
            <w:tcW w:w="1368" w:type="dxa"/>
          </w:tcPr>
          <w:p w14:paraId="4AFD01E6" w14:textId="77777777" w:rsidR="0094121E" w:rsidRDefault="0094121E" w:rsidP="0094121E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673EA6AD" w14:textId="77777777" w:rsidR="0094121E" w:rsidRDefault="0094121E" w:rsidP="0094121E">
            <w:pPr>
              <w:jc w:val="center"/>
            </w:pPr>
            <w:r>
              <w:t>Tuesday</w:t>
            </w:r>
          </w:p>
        </w:tc>
        <w:tc>
          <w:tcPr>
            <w:tcW w:w="1368" w:type="dxa"/>
          </w:tcPr>
          <w:p w14:paraId="698D17AE" w14:textId="77777777" w:rsidR="0094121E" w:rsidRDefault="0094121E" w:rsidP="0094121E">
            <w:pPr>
              <w:jc w:val="center"/>
            </w:pPr>
            <w:r>
              <w:t>Wednesday</w:t>
            </w:r>
          </w:p>
        </w:tc>
        <w:tc>
          <w:tcPr>
            <w:tcW w:w="1368" w:type="dxa"/>
          </w:tcPr>
          <w:p w14:paraId="64D2706F" w14:textId="77777777" w:rsidR="0094121E" w:rsidRDefault="0094121E" w:rsidP="0094121E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83046AF" w14:textId="77777777" w:rsidR="0094121E" w:rsidRDefault="0094121E" w:rsidP="0094121E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F14AB25" w14:textId="77777777" w:rsidR="0094121E" w:rsidRDefault="0094121E" w:rsidP="0094121E">
            <w:pPr>
              <w:jc w:val="center"/>
            </w:pPr>
            <w:r>
              <w:t>Saturday</w:t>
            </w:r>
          </w:p>
        </w:tc>
      </w:tr>
      <w:tr w:rsidR="0094121E" w14:paraId="2152072A" w14:textId="77777777" w:rsidTr="0094121E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3FC3D046" w14:textId="77777777" w:rsidR="0094121E" w:rsidRDefault="0094121E" w:rsidP="0094121E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619F37B" w14:textId="77777777" w:rsidR="0094121E" w:rsidRDefault="0094121E" w:rsidP="0094121E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C9E9EA9" w14:textId="77777777" w:rsidR="0094121E" w:rsidRDefault="0094121E" w:rsidP="0094121E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C397F3B" w14:textId="77777777" w:rsidR="0094121E" w:rsidRDefault="0094121E" w:rsidP="0094121E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4D2B900" w14:textId="77777777" w:rsidR="0094121E" w:rsidRDefault="0094121E" w:rsidP="0094121E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310022E" w14:textId="77777777" w:rsidR="0094121E" w:rsidRDefault="0094121E" w:rsidP="0094121E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83055A2" w14:textId="77777777" w:rsidR="0094121E" w:rsidRDefault="0094121E" w:rsidP="0094121E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</w:tr>
      <w:tr w:rsidR="0094121E" w14:paraId="0C11B3FC" w14:textId="77777777" w:rsidTr="0094121E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62E98B88" w14:textId="77777777" w:rsidR="0094121E" w:rsidRDefault="0094121E" w:rsidP="0094121E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49ABFDE" w14:textId="77777777" w:rsidR="0094121E" w:rsidRDefault="0094121E" w:rsidP="0094121E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FBF6ADC" w14:textId="77777777" w:rsidR="0094121E" w:rsidRDefault="0094121E" w:rsidP="0094121E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D735123" w14:textId="77777777" w:rsidR="0094121E" w:rsidRDefault="0094121E" w:rsidP="0094121E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BFC960A" w14:textId="77777777" w:rsidR="0094121E" w:rsidRDefault="0094121E" w:rsidP="0094121E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414CDCF" w14:textId="77777777" w:rsidR="0094121E" w:rsidRDefault="0094121E" w:rsidP="0094121E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D283F4F" w14:textId="77777777" w:rsidR="0094121E" w:rsidRDefault="0094121E" w:rsidP="0094121E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</w:tr>
      <w:tr w:rsidR="0094121E" w14:paraId="0FAFACC0" w14:textId="77777777" w:rsidTr="0094121E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1E328ECF" w14:textId="77777777" w:rsidR="0094121E" w:rsidRDefault="0094121E" w:rsidP="0094121E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49D60E3" w14:textId="77777777" w:rsidR="0094121E" w:rsidRDefault="0094121E" w:rsidP="0094121E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49A9517" w14:textId="77777777" w:rsidR="0094121E" w:rsidRDefault="0094121E" w:rsidP="0094121E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9568F23" w14:textId="77777777" w:rsidR="0094121E" w:rsidRDefault="0094121E" w:rsidP="0094121E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8BE0E41" w14:textId="77777777" w:rsidR="0094121E" w:rsidRDefault="0094121E" w:rsidP="0094121E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E359399" w14:textId="77777777" w:rsidR="0094121E" w:rsidRDefault="0094121E" w:rsidP="0094121E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86C596F" w14:textId="77777777" w:rsidR="0094121E" w:rsidRDefault="0094121E" w:rsidP="0094121E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</w:tr>
      <w:tr w:rsidR="0094121E" w14:paraId="3E982CD5" w14:textId="77777777" w:rsidTr="0094121E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618308C8" w14:textId="77777777" w:rsidR="0094121E" w:rsidRDefault="0094121E" w:rsidP="0094121E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AF4C1FC" w14:textId="77777777" w:rsidR="0094121E" w:rsidRDefault="0094121E" w:rsidP="0094121E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AC2DEE1" w14:textId="77777777" w:rsidR="0094121E" w:rsidRDefault="0094121E" w:rsidP="0094121E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0ED1ACE" w14:textId="77777777" w:rsidR="0094121E" w:rsidRDefault="0094121E" w:rsidP="0094121E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32A2C19" w14:textId="77777777" w:rsidR="0094121E" w:rsidRDefault="0094121E" w:rsidP="0094121E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3EA9E0F" w14:textId="77777777" w:rsidR="0094121E" w:rsidRDefault="0094121E" w:rsidP="0094121E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ABEA3A1" w14:textId="77777777" w:rsidR="0094121E" w:rsidRDefault="0094121E" w:rsidP="0094121E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</w:tr>
      <w:tr w:rsidR="0094121E" w14:paraId="20D5E8A9" w14:textId="77777777" w:rsidTr="0094121E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6EFCBCF2" w14:textId="77777777" w:rsidR="0094121E" w:rsidRDefault="0094121E" w:rsidP="0094121E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70E97A62" w14:textId="77777777" w:rsidR="0094121E" w:rsidRDefault="0094121E" w:rsidP="0094121E">
            <w:pPr>
              <w:jc w:val="center"/>
            </w:pPr>
            <w:r>
              <w:t>25</w:t>
            </w:r>
            <w:r>
              <w:br/>
            </w:r>
            <w:r>
              <w:br/>
              <w:t>Christmas Day</w:t>
            </w:r>
          </w:p>
        </w:tc>
        <w:tc>
          <w:tcPr>
            <w:tcW w:w="1368" w:type="dxa"/>
          </w:tcPr>
          <w:p w14:paraId="48090626" w14:textId="77777777" w:rsidR="0094121E" w:rsidRDefault="0094121E" w:rsidP="0094121E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1D3DC616" w14:textId="77777777" w:rsidR="0094121E" w:rsidRDefault="0094121E" w:rsidP="0094121E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65E4EB25" w14:textId="77777777" w:rsidR="0094121E" w:rsidRDefault="0094121E" w:rsidP="0094121E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1A1DCA47" w14:textId="77777777" w:rsidR="0094121E" w:rsidRDefault="0094121E" w:rsidP="0094121E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03E5C57C" w14:textId="77777777" w:rsidR="0094121E" w:rsidRDefault="0094121E" w:rsidP="0094121E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</w:tr>
      <w:tr w:rsidR="0094121E" w14:paraId="2436A399" w14:textId="77777777" w:rsidTr="0094121E">
        <w:trPr>
          <w:trHeight w:val="1500"/>
        </w:trPr>
        <w:tc>
          <w:tcPr>
            <w:tcW w:w="1368" w:type="dxa"/>
          </w:tcPr>
          <w:p w14:paraId="494B613A" w14:textId="77777777" w:rsidR="0094121E" w:rsidRDefault="0094121E" w:rsidP="0094121E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6BDDD2FF" w14:textId="77777777" w:rsidR="0094121E" w:rsidRDefault="0094121E" w:rsidP="0094121E">
            <w:pPr>
              <w:jc w:val="center"/>
            </w:pPr>
          </w:p>
        </w:tc>
        <w:tc>
          <w:tcPr>
            <w:tcW w:w="1368" w:type="dxa"/>
          </w:tcPr>
          <w:p w14:paraId="37F4742D" w14:textId="77777777" w:rsidR="0094121E" w:rsidRDefault="0094121E" w:rsidP="0094121E">
            <w:pPr>
              <w:jc w:val="center"/>
            </w:pPr>
          </w:p>
        </w:tc>
        <w:tc>
          <w:tcPr>
            <w:tcW w:w="1368" w:type="dxa"/>
          </w:tcPr>
          <w:p w14:paraId="3819BFC9" w14:textId="77777777" w:rsidR="0094121E" w:rsidRDefault="0094121E" w:rsidP="0094121E">
            <w:pPr>
              <w:jc w:val="center"/>
            </w:pPr>
          </w:p>
        </w:tc>
        <w:tc>
          <w:tcPr>
            <w:tcW w:w="1368" w:type="dxa"/>
          </w:tcPr>
          <w:p w14:paraId="4EDF48E7" w14:textId="77777777" w:rsidR="0094121E" w:rsidRDefault="0094121E" w:rsidP="0094121E">
            <w:pPr>
              <w:jc w:val="center"/>
            </w:pPr>
          </w:p>
        </w:tc>
        <w:tc>
          <w:tcPr>
            <w:tcW w:w="1368" w:type="dxa"/>
          </w:tcPr>
          <w:p w14:paraId="66FC9950" w14:textId="77777777" w:rsidR="0094121E" w:rsidRDefault="0094121E" w:rsidP="0094121E">
            <w:pPr>
              <w:jc w:val="center"/>
            </w:pPr>
          </w:p>
        </w:tc>
        <w:tc>
          <w:tcPr>
            <w:tcW w:w="1368" w:type="dxa"/>
          </w:tcPr>
          <w:p w14:paraId="03927246" w14:textId="77777777" w:rsidR="0094121E" w:rsidRDefault="0094121E" w:rsidP="0094121E">
            <w:pPr>
              <w:jc w:val="center"/>
            </w:pPr>
          </w:p>
        </w:tc>
      </w:tr>
    </w:tbl>
    <w:p w14:paraId="5F2EF8F3" w14:textId="77777777" w:rsidR="0094121E" w:rsidRDefault="0094121E" w:rsidP="0094121E">
      <w:pPr>
        <w:jc w:val="center"/>
      </w:pPr>
    </w:p>
    <w:tbl>
      <w:tblPr>
        <w:tblStyle w:val="CalendarAddIn"/>
        <w:tblW w:w="9576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6"/>
      </w:tblGrid>
      <w:tr w:rsidR="0094121E" w:rsidRPr="0094121E" w14:paraId="400FD9A7" w14:textId="77777777" w:rsidTr="0094121E">
        <w:trPr>
          <w:trHeight w:val="280"/>
        </w:trPr>
        <w:tc>
          <w:tcPr>
            <w:tcW w:w="9576" w:type="dxa"/>
          </w:tcPr>
          <w:p w14:paraId="28117059" w14:textId="77777777" w:rsidR="0094121E" w:rsidRPr="0094121E" w:rsidRDefault="0094121E" w:rsidP="0094121E">
            <w:pPr>
              <w:jc w:val="center"/>
              <w:rPr>
                <w:sz w:val="20"/>
              </w:rPr>
            </w:pPr>
          </w:p>
        </w:tc>
      </w:tr>
      <w:tr w:rsidR="0094121E" w:rsidRPr="0094121E" w14:paraId="7DB20EEE" w14:textId="77777777" w:rsidTr="0094121E">
        <w:trPr>
          <w:trHeight w:val="280"/>
        </w:trPr>
        <w:tc>
          <w:tcPr>
            <w:tcW w:w="9576" w:type="dxa"/>
          </w:tcPr>
          <w:p w14:paraId="3B1DB4E8" w14:textId="77777777" w:rsidR="0094121E" w:rsidRPr="0094121E" w:rsidRDefault="0094121E" w:rsidP="0094121E">
            <w:pPr>
              <w:jc w:val="center"/>
              <w:rPr>
                <w:sz w:val="20"/>
              </w:rPr>
            </w:pPr>
          </w:p>
        </w:tc>
      </w:tr>
      <w:tr w:rsidR="0094121E" w:rsidRPr="0094121E" w14:paraId="4B52D597" w14:textId="77777777" w:rsidTr="0094121E">
        <w:trPr>
          <w:trHeight w:val="280"/>
        </w:trPr>
        <w:tc>
          <w:tcPr>
            <w:tcW w:w="9576" w:type="dxa"/>
          </w:tcPr>
          <w:p w14:paraId="32F3BAD2" w14:textId="77777777" w:rsidR="0094121E" w:rsidRPr="0094121E" w:rsidRDefault="0094121E" w:rsidP="0094121E">
            <w:pPr>
              <w:jc w:val="center"/>
              <w:rPr>
                <w:sz w:val="20"/>
              </w:rPr>
            </w:pPr>
          </w:p>
        </w:tc>
      </w:tr>
      <w:tr w:rsidR="0094121E" w:rsidRPr="0094121E" w14:paraId="7498C8FE" w14:textId="77777777" w:rsidTr="0094121E">
        <w:trPr>
          <w:trHeight w:val="280"/>
        </w:trPr>
        <w:tc>
          <w:tcPr>
            <w:tcW w:w="9576" w:type="dxa"/>
          </w:tcPr>
          <w:p w14:paraId="43D8F0C0" w14:textId="77777777" w:rsidR="0094121E" w:rsidRPr="0094121E" w:rsidRDefault="0094121E" w:rsidP="0094121E">
            <w:pPr>
              <w:jc w:val="center"/>
              <w:rPr>
                <w:sz w:val="20"/>
              </w:rPr>
            </w:pPr>
          </w:p>
        </w:tc>
      </w:tr>
      <w:tr w:rsidR="0094121E" w:rsidRPr="0094121E" w14:paraId="1F869F35" w14:textId="77777777" w:rsidTr="0094121E">
        <w:trPr>
          <w:trHeight w:val="280"/>
        </w:trPr>
        <w:tc>
          <w:tcPr>
            <w:tcW w:w="9576" w:type="dxa"/>
          </w:tcPr>
          <w:p w14:paraId="2463B0E9" w14:textId="77777777" w:rsidR="0094121E" w:rsidRPr="0094121E" w:rsidRDefault="0094121E" w:rsidP="0094121E">
            <w:pPr>
              <w:jc w:val="center"/>
              <w:rPr>
                <w:sz w:val="20"/>
              </w:rPr>
            </w:pPr>
          </w:p>
        </w:tc>
      </w:tr>
      <w:tr w:rsidR="0094121E" w:rsidRPr="0094121E" w14:paraId="483E5549" w14:textId="77777777" w:rsidTr="0094121E">
        <w:trPr>
          <w:trHeight w:val="280"/>
        </w:trPr>
        <w:tc>
          <w:tcPr>
            <w:tcW w:w="9576" w:type="dxa"/>
          </w:tcPr>
          <w:p w14:paraId="0A966F73" w14:textId="77777777" w:rsidR="0094121E" w:rsidRPr="0094121E" w:rsidRDefault="0094121E" w:rsidP="0094121E">
            <w:pPr>
              <w:jc w:val="center"/>
              <w:rPr>
                <w:sz w:val="20"/>
              </w:rPr>
            </w:pPr>
          </w:p>
        </w:tc>
      </w:tr>
      <w:tr w:rsidR="0094121E" w:rsidRPr="0094121E" w14:paraId="22FC9F24" w14:textId="77777777" w:rsidTr="0094121E">
        <w:trPr>
          <w:trHeight w:val="280"/>
        </w:trPr>
        <w:tc>
          <w:tcPr>
            <w:tcW w:w="9576" w:type="dxa"/>
          </w:tcPr>
          <w:p w14:paraId="1A5AA870" w14:textId="77777777" w:rsidR="0094121E" w:rsidRPr="0094121E" w:rsidRDefault="0094121E" w:rsidP="0094121E">
            <w:pPr>
              <w:jc w:val="center"/>
              <w:rPr>
                <w:sz w:val="20"/>
              </w:rPr>
            </w:pPr>
          </w:p>
        </w:tc>
      </w:tr>
      <w:tr w:rsidR="0094121E" w:rsidRPr="0094121E" w14:paraId="3C063C7D" w14:textId="77777777" w:rsidTr="0094121E">
        <w:trPr>
          <w:trHeight w:val="280"/>
        </w:trPr>
        <w:tc>
          <w:tcPr>
            <w:tcW w:w="9576" w:type="dxa"/>
            <w:vAlign w:val="center"/>
          </w:tcPr>
          <w:p w14:paraId="5071E25F" w14:textId="77777777" w:rsidR="0094121E" w:rsidRPr="0094121E" w:rsidRDefault="0094121E" w:rsidP="0094121E">
            <w:pPr>
              <w:jc w:val="center"/>
              <w:rPr>
                <w:sz w:val="20"/>
              </w:rPr>
            </w:pPr>
          </w:p>
        </w:tc>
      </w:tr>
    </w:tbl>
    <w:p w14:paraId="564B696A" w14:textId="77777777" w:rsidR="007268E4" w:rsidRPr="00BB4F60" w:rsidRDefault="0094121E" w:rsidP="0094121E">
      <w:pPr>
        <w:jc w:val="center"/>
      </w:pPr>
      <w:r>
        <w:t>© EditableCalendar.Com</w:t>
      </w:r>
    </w:p>
    <w:sectPr w:rsidR="007268E4" w:rsidRPr="00BB4F60" w:rsidSect="009412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BF104" w14:textId="77777777" w:rsidR="00D74111" w:rsidRDefault="00D74111" w:rsidP="005762FE">
      <w:r>
        <w:separator/>
      </w:r>
    </w:p>
  </w:endnote>
  <w:endnote w:type="continuationSeparator" w:id="0">
    <w:p w14:paraId="380A7ABE" w14:textId="77777777" w:rsidR="00D74111" w:rsidRDefault="00D74111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16814" w14:textId="77777777" w:rsidR="00D74111" w:rsidRDefault="00D74111" w:rsidP="005762FE">
      <w:r>
        <w:separator/>
      </w:r>
    </w:p>
  </w:footnote>
  <w:footnote w:type="continuationSeparator" w:id="0">
    <w:p w14:paraId="29085FA8" w14:textId="77777777" w:rsidR="00D74111" w:rsidRDefault="00D74111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57"/>
  <w:proofState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21E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33863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121E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111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D57C7"/>
  <w15:docId w15:val="{00A4E2B5-90D1-4C49-8D58-FCF875FB0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9.2020-calendar-april-with-holidays-and-notes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Calendar.dotm</Template>
  <TotalTime>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2028 Calendar December with Holidays and Notes (Portrait)</dc:title>
  <dc:subject/>
  <dc:creator>EditableCalendar.Com</dc:creator>
  <cp:keywords/>
  <dc:description>Download more at EditableCalendar.Com</dc:description>
  <cp:lastModifiedBy>Manh Nguyen</cp:lastModifiedBy>
  <cp:revision>1</cp:revision>
  <dcterms:created xsi:type="dcterms:W3CDTF">2026-04-06T07:19:00Z</dcterms:created>
  <dcterms:modified xsi:type="dcterms:W3CDTF">2026-04-06T07:19:00Z</dcterms:modified>
</cp:coreProperties>
</file>