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4D3C2E" w:rsidRPr="004D3C2E" w14:paraId="69619501" w14:textId="77777777" w:rsidTr="004D3C2E">
        <w:trPr>
          <w:trHeight w:val="600"/>
        </w:trPr>
        <w:tc>
          <w:tcPr>
            <w:tcW w:w="9576" w:type="dxa"/>
            <w:gridSpan w:val="7"/>
          </w:tcPr>
          <w:p w14:paraId="4994B7F2" w14:textId="77777777" w:rsidR="004D3C2E" w:rsidRPr="004D3C2E" w:rsidRDefault="004D3C2E" w:rsidP="004D3C2E">
            <w:pPr>
              <w:jc w:val="center"/>
              <w:rPr>
                <w:sz w:val="48"/>
              </w:rPr>
            </w:pPr>
            <w:r>
              <w:rPr>
                <w:sz w:val="48"/>
              </w:rPr>
              <w:t>August 2028</w:t>
            </w:r>
          </w:p>
        </w:tc>
      </w:tr>
      <w:tr w:rsidR="004D3C2E" w14:paraId="488F1C1D" w14:textId="77777777" w:rsidTr="004D3C2E">
        <w:tc>
          <w:tcPr>
            <w:tcW w:w="1368" w:type="dxa"/>
          </w:tcPr>
          <w:p w14:paraId="5F9E3C40" w14:textId="77777777" w:rsidR="004D3C2E" w:rsidRDefault="004D3C2E" w:rsidP="004D3C2E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547A4AE0" w14:textId="77777777" w:rsidR="004D3C2E" w:rsidRDefault="004D3C2E" w:rsidP="004D3C2E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297553B" w14:textId="77777777" w:rsidR="004D3C2E" w:rsidRDefault="004D3C2E" w:rsidP="004D3C2E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2AD9AD1" w14:textId="77777777" w:rsidR="004D3C2E" w:rsidRDefault="004D3C2E" w:rsidP="004D3C2E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9190A6F" w14:textId="77777777" w:rsidR="004D3C2E" w:rsidRDefault="004D3C2E" w:rsidP="004D3C2E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0B21B3D" w14:textId="77777777" w:rsidR="004D3C2E" w:rsidRDefault="004D3C2E" w:rsidP="004D3C2E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BCBE7FA" w14:textId="77777777" w:rsidR="004D3C2E" w:rsidRDefault="004D3C2E" w:rsidP="004D3C2E">
            <w:pPr>
              <w:jc w:val="center"/>
            </w:pPr>
            <w:r>
              <w:t>Saturday</w:t>
            </w:r>
          </w:p>
        </w:tc>
      </w:tr>
      <w:tr w:rsidR="004D3C2E" w14:paraId="0E70F8D4" w14:textId="77777777" w:rsidTr="004D3C2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35366A83" w14:textId="77777777" w:rsidR="004D3C2E" w:rsidRDefault="004D3C2E" w:rsidP="004D3C2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3A1059A" w14:textId="77777777" w:rsidR="004D3C2E" w:rsidRDefault="004D3C2E" w:rsidP="004D3C2E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3608889" w14:textId="77777777" w:rsidR="004D3C2E" w:rsidRDefault="004D3C2E" w:rsidP="004D3C2E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962D453" w14:textId="77777777" w:rsidR="004D3C2E" w:rsidRDefault="004D3C2E" w:rsidP="004D3C2E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7844DA" w14:textId="77777777" w:rsidR="004D3C2E" w:rsidRDefault="004D3C2E" w:rsidP="004D3C2E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3F62AB9" w14:textId="77777777" w:rsidR="004D3C2E" w:rsidRDefault="004D3C2E" w:rsidP="004D3C2E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5D1D8A4" w14:textId="77777777" w:rsidR="004D3C2E" w:rsidRDefault="004D3C2E" w:rsidP="004D3C2E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</w:tr>
      <w:tr w:rsidR="004D3C2E" w14:paraId="26329618" w14:textId="77777777" w:rsidTr="004D3C2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F068A33" w14:textId="77777777" w:rsidR="004D3C2E" w:rsidRDefault="004D3C2E" w:rsidP="004D3C2E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8F08E4F" w14:textId="77777777" w:rsidR="004D3C2E" w:rsidRDefault="004D3C2E" w:rsidP="004D3C2E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9046FD" w14:textId="77777777" w:rsidR="004D3C2E" w:rsidRDefault="004D3C2E" w:rsidP="004D3C2E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D002D06" w14:textId="77777777" w:rsidR="004D3C2E" w:rsidRDefault="004D3C2E" w:rsidP="004D3C2E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ACC4C93" w14:textId="77777777" w:rsidR="004D3C2E" w:rsidRDefault="004D3C2E" w:rsidP="004D3C2E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AA24D96" w14:textId="77777777" w:rsidR="004D3C2E" w:rsidRDefault="004D3C2E" w:rsidP="004D3C2E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875773" w14:textId="77777777" w:rsidR="004D3C2E" w:rsidRDefault="004D3C2E" w:rsidP="004D3C2E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</w:tr>
      <w:tr w:rsidR="004D3C2E" w14:paraId="59CFA644" w14:textId="77777777" w:rsidTr="004D3C2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DB4DCD9" w14:textId="77777777" w:rsidR="004D3C2E" w:rsidRDefault="004D3C2E" w:rsidP="004D3C2E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E8971A3" w14:textId="77777777" w:rsidR="004D3C2E" w:rsidRDefault="004D3C2E" w:rsidP="004D3C2E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9D936FC" w14:textId="77777777" w:rsidR="004D3C2E" w:rsidRDefault="004D3C2E" w:rsidP="004D3C2E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D1F20F0" w14:textId="77777777" w:rsidR="004D3C2E" w:rsidRDefault="004D3C2E" w:rsidP="004D3C2E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E3F6449" w14:textId="77777777" w:rsidR="004D3C2E" w:rsidRDefault="004D3C2E" w:rsidP="004D3C2E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0F74134" w14:textId="77777777" w:rsidR="004D3C2E" w:rsidRDefault="004D3C2E" w:rsidP="004D3C2E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88D24F4" w14:textId="77777777" w:rsidR="004D3C2E" w:rsidRDefault="004D3C2E" w:rsidP="004D3C2E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</w:tr>
      <w:tr w:rsidR="004D3C2E" w14:paraId="78D41845" w14:textId="77777777" w:rsidTr="004D3C2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E2A61D6" w14:textId="77777777" w:rsidR="004D3C2E" w:rsidRDefault="004D3C2E" w:rsidP="004D3C2E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AF80E23" w14:textId="77777777" w:rsidR="004D3C2E" w:rsidRDefault="004D3C2E" w:rsidP="004D3C2E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942FB73" w14:textId="77777777" w:rsidR="004D3C2E" w:rsidRDefault="004D3C2E" w:rsidP="004D3C2E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9B56775" w14:textId="77777777" w:rsidR="004D3C2E" w:rsidRDefault="004D3C2E" w:rsidP="004D3C2E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4ED6EF" w14:textId="77777777" w:rsidR="004D3C2E" w:rsidRDefault="004D3C2E" w:rsidP="004D3C2E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E986A17" w14:textId="77777777" w:rsidR="004D3C2E" w:rsidRDefault="004D3C2E" w:rsidP="004D3C2E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82AB0F9" w14:textId="77777777" w:rsidR="004D3C2E" w:rsidRDefault="004D3C2E" w:rsidP="004D3C2E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</w:tr>
      <w:tr w:rsidR="004D3C2E" w14:paraId="6BBA34BD" w14:textId="77777777" w:rsidTr="004D3C2E">
        <w:trPr>
          <w:trHeight w:val="1500"/>
        </w:trPr>
        <w:tc>
          <w:tcPr>
            <w:tcW w:w="1368" w:type="dxa"/>
          </w:tcPr>
          <w:p w14:paraId="7BB40AC5" w14:textId="77777777" w:rsidR="004D3C2E" w:rsidRDefault="004D3C2E" w:rsidP="004D3C2E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50E2393" w14:textId="77777777" w:rsidR="004D3C2E" w:rsidRDefault="004D3C2E" w:rsidP="004D3C2E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A77898E" w14:textId="77777777" w:rsidR="004D3C2E" w:rsidRDefault="004D3C2E" w:rsidP="004D3C2E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6E4ED8B" w14:textId="77777777" w:rsidR="004D3C2E" w:rsidRDefault="004D3C2E" w:rsidP="004D3C2E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7779C8FB" w14:textId="77777777" w:rsidR="004D3C2E" w:rsidRDefault="004D3C2E" w:rsidP="004D3C2E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6203D12" w14:textId="77777777" w:rsidR="004D3C2E" w:rsidRDefault="004D3C2E" w:rsidP="004D3C2E">
            <w:pPr>
              <w:jc w:val="center"/>
            </w:pPr>
          </w:p>
        </w:tc>
        <w:tc>
          <w:tcPr>
            <w:tcW w:w="1368" w:type="dxa"/>
          </w:tcPr>
          <w:p w14:paraId="6DD3A6FD" w14:textId="77777777" w:rsidR="004D3C2E" w:rsidRDefault="004D3C2E" w:rsidP="004D3C2E">
            <w:pPr>
              <w:jc w:val="center"/>
            </w:pPr>
          </w:p>
        </w:tc>
      </w:tr>
      <w:tr w:rsidR="004D3C2E" w14:paraId="28B6EA80" w14:textId="77777777" w:rsidTr="004D3C2E">
        <w:trPr>
          <w:trHeight w:val="1500"/>
        </w:trPr>
        <w:tc>
          <w:tcPr>
            <w:tcW w:w="1368" w:type="dxa"/>
          </w:tcPr>
          <w:p w14:paraId="6186282D" w14:textId="77777777" w:rsidR="004D3C2E" w:rsidRDefault="004D3C2E" w:rsidP="004D3C2E">
            <w:pPr>
              <w:jc w:val="center"/>
            </w:pPr>
          </w:p>
        </w:tc>
        <w:tc>
          <w:tcPr>
            <w:tcW w:w="1368" w:type="dxa"/>
          </w:tcPr>
          <w:p w14:paraId="72C02761" w14:textId="77777777" w:rsidR="004D3C2E" w:rsidRDefault="004D3C2E" w:rsidP="004D3C2E">
            <w:pPr>
              <w:jc w:val="center"/>
            </w:pPr>
          </w:p>
        </w:tc>
        <w:tc>
          <w:tcPr>
            <w:tcW w:w="1368" w:type="dxa"/>
          </w:tcPr>
          <w:p w14:paraId="50B396B2" w14:textId="77777777" w:rsidR="004D3C2E" w:rsidRDefault="004D3C2E" w:rsidP="004D3C2E">
            <w:pPr>
              <w:jc w:val="center"/>
            </w:pPr>
          </w:p>
        </w:tc>
        <w:tc>
          <w:tcPr>
            <w:tcW w:w="1368" w:type="dxa"/>
          </w:tcPr>
          <w:p w14:paraId="14A8F838" w14:textId="77777777" w:rsidR="004D3C2E" w:rsidRDefault="004D3C2E" w:rsidP="004D3C2E">
            <w:pPr>
              <w:jc w:val="center"/>
            </w:pPr>
          </w:p>
        </w:tc>
        <w:tc>
          <w:tcPr>
            <w:tcW w:w="1368" w:type="dxa"/>
          </w:tcPr>
          <w:p w14:paraId="31472FBF" w14:textId="77777777" w:rsidR="004D3C2E" w:rsidRDefault="004D3C2E" w:rsidP="004D3C2E">
            <w:pPr>
              <w:jc w:val="center"/>
            </w:pPr>
          </w:p>
        </w:tc>
        <w:tc>
          <w:tcPr>
            <w:tcW w:w="1368" w:type="dxa"/>
          </w:tcPr>
          <w:p w14:paraId="12FF7D18" w14:textId="77777777" w:rsidR="004D3C2E" w:rsidRDefault="004D3C2E" w:rsidP="004D3C2E">
            <w:pPr>
              <w:jc w:val="center"/>
            </w:pPr>
          </w:p>
        </w:tc>
        <w:tc>
          <w:tcPr>
            <w:tcW w:w="1368" w:type="dxa"/>
          </w:tcPr>
          <w:p w14:paraId="6E6EB8DD" w14:textId="77777777" w:rsidR="004D3C2E" w:rsidRDefault="004D3C2E" w:rsidP="004D3C2E">
            <w:pPr>
              <w:jc w:val="center"/>
            </w:pPr>
          </w:p>
        </w:tc>
      </w:tr>
    </w:tbl>
    <w:p w14:paraId="0C4EFFDA" w14:textId="77777777" w:rsidR="004D3C2E" w:rsidRDefault="004D3C2E" w:rsidP="004D3C2E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4D3C2E" w:rsidRPr="004D3C2E" w14:paraId="75ECFD7D" w14:textId="77777777" w:rsidTr="004D3C2E">
        <w:trPr>
          <w:trHeight w:val="280"/>
        </w:trPr>
        <w:tc>
          <w:tcPr>
            <w:tcW w:w="9576" w:type="dxa"/>
          </w:tcPr>
          <w:p w14:paraId="4DBA0F62" w14:textId="77777777" w:rsidR="004D3C2E" w:rsidRPr="004D3C2E" w:rsidRDefault="004D3C2E" w:rsidP="004D3C2E">
            <w:pPr>
              <w:jc w:val="center"/>
              <w:rPr>
                <w:sz w:val="20"/>
              </w:rPr>
            </w:pPr>
          </w:p>
        </w:tc>
      </w:tr>
      <w:tr w:rsidR="004D3C2E" w:rsidRPr="004D3C2E" w14:paraId="786EF910" w14:textId="77777777" w:rsidTr="004D3C2E">
        <w:trPr>
          <w:trHeight w:val="280"/>
        </w:trPr>
        <w:tc>
          <w:tcPr>
            <w:tcW w:w="9576" w:type="dxa"/>
          </w:tcPr>
          <w:p w14:paraId="1FC58AEA" w14:textId="77777777" w:rsidR="004D3C2E" w:rsidRPr="004D3C2E" w:rsidRDefault="004D3C2E" w:rsidP="004D3C2E">
            <w:pPr>
              <w:jc w:val="center"/>
              <w:rPr>
                <w:sz w:val="20"/>
              </w:rPr>
            </w:pPr>
          </w:p>
        </w:tc>
      </w:tr>
      <w:tr w:rsidR="004D3C2E" w:rsidRPr="004D3C2E" w14:paraId="7BCBA544" w14:textId="77777777" w:rsidTr="004D3C2E">
        <w:trPr>
          <w:trHeight w:val="280"/>
        </w:trPr>
        <w:tc>
          <w:tcPr>
            <w:tcW w:w="9576" w:type="dxa"/>
          </w:tcPr>
          <w:p w14:paraId="5455D4A5" w14:textId="77777777" w:rsidR="004D3C2E" w:rsidRPr="004D3C2E" w:rsidRDefault="004D3C2E" w:rsidP="004D3C2E">
            <w:pPr>
              <w:jc w:val="center"/>
              <w:rPr>
                <w:sz w:val="20"/>
              </w:rPr>
            </w:pPr>
          </w:p>
        </w:tc>
      </w:tr>
      <w:tr w:rsidR="004D3C2E" w:rsidRPr="004D3C2E" w14:paraId="0777D561" w14:textId="77777777" w:rsidTr="004D3C2E">
        <w:trPr>
          <w:trHeight w:val="280"/>
        </w:trPr>
        <w:tc>
          <w:tcPr>
            <w:tcW w:w="9576" w:type="dxa"/>
          </w:tcPr>
          <w:p w14:paraId="4E900E0D" w14:textId="77777777" w:rsidR="004D3C2E" w:rsidRPr="004D3C2E" w:rsidRDefault="004D3C2E" w:rsidP="004D3C2E">
            <w:pPr>
              <w:jc w:val="center"/>
              <w:rPr>
                <w:sz w:val="20"/>
              </w:rPr>
            </w:pPr>
          </w:p>
        </w:tc>
      </w:tr>
      <w:tr w:rsidR="004D3C2E" w:rsidRPr="004D3C2E" w14:paraId="3E40F32E" w14:textId="77777777" w:rsidTr="004D3C2E">
        <w:trPr>
          <w:trHeight w:val="280"/>
        </w:trPr>
        <w:tc>
          <w:tcPr>
            <w:tcW w:w="9576" w:type="dxa"/>
          </w:tcPr>
          <w:p w14:paraId="1B4196C0" w14:textId="77777777" w:rsidR="004D3C2E" w:rsidRPr="004D3C2E" w:rsidRDefault="004D3C2E" w:rsidP="004D3C2E">
            <w:pPr>
              <w:jc w:val="center"/>
              <w:rPr>
                <w:sz w:val="20"/>
              </w:rPr>
            </w:pPr>
          </w:p>
        </w:tc>
      </w:tr>
      <w:tr w:rsidR="004D3C2E" w:rsidRPr="004D3C2E" w14:paraId="00C82552" w14:textId="77777777" w:rsidTr="004D3C2E">
        <w:trPr>
          <w:trHeight w:val="280"/>
        </w:trPr>
        <w:tc>
          <w:tcPr>
            <w:tcW w:w="9576" w:type="dxa"/>
          </w:tcPr>
          <w:p w14:paraId="5CBE04B9" w14:textId="77777777" w:rsidR="004D3C2E" w:rsidRPr="004D3C2E" w:rsidRDefault="004D3C2E" w:rsidP="004D3C2E">
            <w:pPr>
              <w:jc w:val="center"/>
              <w:rPr>
                <w:sz w:val="20"/>
              </w:rPr>
            </w:pPr>
          </w:p>
        </w:tc>
      </w:tr>
      <w:tr w:rsidR="004D3C2E" w:rsidRPr="004D3C2E" w14:paraId="25290D20" w14:textId="77777777" w:rsidTr="004D3C2E">
        <w:trPr>
          <w:trHeight w:val="280"/>
        </w:trPr>
        <w:tc>
          <w:tcPr>
            <w:tcW w:w="9576" w:type="dxa"/>
          </w:tcPr>
          <w:p w14:paraId="194C74C9" w14:textId="77777777" w:rsidR="004D3C2E" w:rsidRPr="004D3C2E" w:rsidRDefault="004D3C2E" w:rsidP="004D3C2E">
            <w:pPr>
              <w:jc w:val="center"/>
              <w:rPr>
                <w:sz w:val="20"/>
              </w:rPr>
            </w:pPr>
          </w:p>
        </w:tc>
      </w:tr>
      <w:tr w:rsidR="004D3C2E" w:rsidRPr="004D3C2E" w14:paraId="3D8500B8" w14:textId="77777777" w:rsidTr="004D3C2E">
        <w:trPr>
          <w:trHeight w:val="280"/>
        </w:trPr>
        <w:tc>
          <w:tcPr>
            <w:tcW w:w="9576" w:type="dxa"/>
            <w:vAlign w:val="center"/>
          </w:tcPr>
          <w:p w14:paraId="32E95C41" w14:textId="77777777" w:rsidR="004D3C2E" w:rsidRPr="004D3C2E" w:rsidRDefault="004D3C2E" w:rsidP="004D3C2E">
            <w:pPr>
              <w:jc w:val="center"/>
              <w:rPr>
                <w:sz w:val="20"/>
              </w:rPr>
            </w:pPr>
          </w:p>
        </w:tc>
      </w:tr>
    </w:tbl>
    <w:p w14:paraId="32795F89" w14:textId="77777777" w:rsidR="007268E4" w:rsidRPr="00BB4F60" w:rsidRDefault="004D3C2E" w:rsidP="004D3C2E">
      <w:pPr>
        <w:jc w:val="center"/>
      </w:pPr>
      <w:r>
        <w:t>© EditableCalendar.Com</w:t>
      </w:r>
    </w:p>
    <w:sectPr w:rsidR="007268E4" w:rsidRPr="00BB4F60" w:rsidSect="004D3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6CCA8" w14:textId="77777777" w:rsidR="004E2B00" w:rsidRDefault="004E2B00" w:rsidP="005762FE">
      <w:r>
        <w:separator/>
      </w:r>
    </w:p>
  </w:endnote>
  <w:endnote w:type="continuationSeparator" w:id="0">
    <w:p w14:paraId="1F173017" w14:textId="77777777" w:rsidR="004E2B00" w:rsidRDefault="004E2B00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B2851" w14:textId="77777777" w:rsidR="004E2B00" w:rsidRDefault="004E2B00" w:rsidP="005762FE">
      <w:r>
        <w:separator/>
      </w:r>
    </w:p>
  </w:footnote>
  <w:footnote w:type="continuationSeparator" w:id="0">
    <w:p w14:paraId="7BA85AAC" w14:textId="77777777" w:rsidR="004E2B00" w:rsidRDefault="004E2B00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2E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386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D3C2E"/>
    <w:rsid w:val="004E2B0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6A256"/>
  <w15:docId w15:val="{BC351C83-0326-4F29-9336-6169F1F0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 August with Holidays and Notes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2026-04-06T07:16:00Z</dcterms:created>
  <dcterms:modified xsi:type="dcterms:W3CDTF">2026-04-06T07:16:00Z</dcterms:modified>
</cp:coreProperties>
</file>