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E70620" w:rsidRPr="00E70620" w14:paraId="75E02835" w14:textId="77777777" w:rsidTr="00E70620">
        <w:trPr>
          <w:trHeight w:val="600"/>
        </w:trPr>
        <w:tc>
          <w:tcPr>
            <w:tcW w:w="9576" w:type="dxa"/>
            <w:gridSpan w:val="7"/>
          </w:tcPr>
          <w:p w14:paraId="5DC8A7F4" w14:textId="77777777" w:rsidR="00E70620" w:rsidRPr="00E70620" w:rsidRDefault="00E70620" w:rsidP="00E70620">
            <w:pPr>
              <w:jc w:val="center"/>
              <w:rPr>
                <w:sz w:val="48"/>
              </w:rPr>
            </w:pPr>
            <w:r>
              <w:rPr>
                <w:sz w:val="48"/>
              </w:rPr>
              <w:t>November 2027</w:t>
            </w:r>
          </w:p>
        </w:tc>
      </w:tr>
      <w:tr w:rsidR="00E70620" w14:paraId="3361FAE8" w14:textId="77777777" w:rsidTr="00E70620">
        <w:tc>
          <w:tcPr>
            <w:tcW w:w="1368" w:type="dxa"/>
          </w:tcPr>
          <w:p w14:paraId="33738106" w14:textId="77777777" w:rsidR="00E70620" w:rsidRDefault="00E70620" w:rsidP="00E70620">
            <w:pPr>
              <w:jc w:val="center"/>
            </w:pPr>
            <w:r>
              <w:t>Sunday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29A21C" w14:textId="77777777" w:rsidR="00E70620" w:rsidRDefault="00E70620" w:rsidP="00E70620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53D11B1" w14:textId="77777777" w:rsidR="00E70620" w:rsidRDefault="00E70620" w:rsidP="00E70620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2DCA783" w14:textId="77777777" w:rsidR="00E70620" w:rsidRDefault="00E70620" w:rsidP="00E70620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613423B" w14:textId="77777777" w:rsidR="00E70620" w:rsidRDefault="00E70620" w:rsidP="00E70620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BE08BCD" w14:textId="77777777" w:rsidR="00E70620" w:rsidRDefault="00E70620" w:rsidP="00E70620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60246A" w14:textId="77777777" w:rsidR="00E70620" w:rsidRDefault="00E70620" w:rsidP="00E70620">
            <w:pPr>
              <w:jc w:val="center"/>
            </w:pPr>
            <w:r>
              <w:t>Saturday</w:t>
            </w:r>
          </w:p>
        </w:tc>
      </w:tr>
      <w:tr w:rsidR="00E70620" w14:paraId="55786E7C" w14:textId="77777777" w:rsidTr="00E7062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50E36E9F" w14:textId="77777777" w:rsidR="00E70620" w:rsidRDefault="00E70620" w:rsidP="00E70620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017A985" w14:textId="77777777" w:rsidR="00E70620" w:rsidRDefault="00E70620" w:rsidP="00E70620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6CF3266" w14:textId="77777777" w:rsidR="00E70620" w:rsidRDefault="00E70620" w:rsidP="00E70620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5CD6027" w14:textId="77777777" w:rsidR="00E70620" w:rsidRDefault="00E70620" w:rsidP="00E70620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2EE7DA1" w14:textId="77777777" w:rsidR="00E70620" w:rsidRDefault="00E70620" w:rsidP="00E70620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2564B94" w14:textId="77777777" w:rsidR="00E70620" w:rsidRDefault="00E70620" w:rsidP="00E70620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39E282F" w14:textId="77777777" w:rsidR="00E70620" w:rsidRDefault="00E70620" w:rsidP="00E70620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</w:tr>
      <w:tr w:rsidR="00E70620" w14:paraId="7DA58D57" w14:textId="77777777" w:rsidTr="00E7062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8337BF8" w14:textId="77777777" w:rsidR="00E70620" w:rsidRDefault="00E70620" w:rsidP="00E70620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A27824E" w14:textId="77777777" w:rsidR="00E70620" w:rsidRDefault="00E70620" w:rsidP="00E70620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8BEC06E" w14:textId="77777777" w:rsidR="00E70620" w:rsidRDefault="00E70620" w:rsidP="00E70620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8E90A7C" w14:textId="77777777" w:rsidR="00E70620" w:rsidRDefault="00E70620" w:rsidP="00E70620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F441EAC" w14:textId="77777777" w:rsidR="00E70620" w:rsidRDefault="00E70620" w:rsidP="00E70620">
            <w:pPr>
              <w:jc w:val="center"/>
            </w:pPr>
            <w:r>
              <w:t>11</w:t>
            </w:r>
            <w:r>
              <w:br/>
            </w:r>
            <w:r>
              <w:br/>
              <w:t>Veterans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3598E58" w14:textId="77777777" w:rsidR="00E70620" w:rsidRDefault="00E70620" w:rsidP="00E70620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DB681FD" w14:textId="77777777" w:rsidR="00E70620" w:rsidRDefault="00E70620" w:rsidP="00E70620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</w:tr>
      <w:tr w:rsidR="00E70620" w14:paraId="2AAF1FB1" w14:textId="77777777" w:rsidTr="00E7062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532C38EB" w14:textId="77777777" w:rsidR="00E70620" w:rsidRDefault="00E70620" w:rsidP="00E70620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2906204" w14:textId="77777777" w:rsidR="00E70620" w:rsidRDefault="00E70620" w:rsidP="00E70620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80D1AB4" w14:textId="77777777" w:rsidR="00E70620" w:rsidRDefault="00E70620" w:rsidP="00E70620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9C650C6" w14:textId="77777777" w:rsidR="00E70620" w:rsidRDefault="00E70620" w:rsidP="00E70620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8156631" w14:textId="77777777" w:rsidR="00E70620" w:rsidRDefault="00E70620" w:rsidP="00E70620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FE2A5D" w14:textId="77777777" w:rsidR="00E70620" w:rsidRDefault="00E70620" w:rsidP="00E70620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CABECFB" w14:textId="77777777" w:rsidR="00E70620" w:rsidRDefault="00E70620" w:rsidP="00E70620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</w:tr>
      <w:tr w:rsidR="00E70620" w14:paraId="02BD5383" w14:textId="77777777" w:rsidTr="00E70620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B5FA038" w14:textId="77777777" w:rsidR="00E70620" w:rsidRDefault="00E70620" w:rsidP="00E70620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E9252CB" w14:textId="77777777" w:rsidR="00E70620" w:rsidRDefault="00E70620" w:rsidP="00E70620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E7F1668" w14:textId="77777777" w:rsidR="00E70620" w:rsidRDefault="00E70620" w:rsidP="00E70620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C8B5365" w14:textId="77777777" w:rsidR="00E70620" w:rsidRDefault="00E70620" w:rsidP="00E70620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80B2BB3" w14:textId="77777777" w:rsidR="00E70620" w:rsidRDefault="00E70620" w:rsidP="00E70620">
            <w:pPr>
              <w:jc w:val="center"/>
            </w:pPr>
            <w:r>
              <w:t>25</w:t>
            </w:r>
            <w:r>
              <w:br/>
            </w:r>
            <w:r>
              <w:br/>
              <w:t>Thanksgiving Day</w:t>
            </w:r>
          </w:p>
        </w:tc>
        <w:tc>
          <w:tcPr>
            <w:tcW w:w="1368" w:type="dxa"/>
          </w:tcPr>
          <w:p w14:paraId="6F983BFB" w14:textId="77777777" w:rsidR="00E70620" w:rsidRDefault="00E70620" w:rsidP="00E70620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E41F0BD" w14:textId="77777777" w:rsidR="00E70620" w:rsidRDefault="00E70620" w:rsidP="00E70620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</w:tr>
      <w:tr w:rsidR="00E70620" w14:paraId="7CC47575" w14:textId="77777777" w:rsidTr="00E70620">
        <w:trPr>
          <w:trHeight w:val="1500"/>
        </w:trPr>
        <w:tc>
          <w:tcPr>
            <w:tcW w:w="1368" w:type="dxa"/>
          </w:tcPr>
          <w:p w14:paraId="34397BB1" w14:textId="77777777" w:rsidR="00E70620" w:rsidRDefault="00E70620" w:rsidP="00E70620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C4B0A80" w14:textId="77777777" w:rsidR="00E70620" w:rsidRDefault="00E70620" w:rsidP="00E70620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05DE88C6" w14:textId="77777777" w:rsidR="00E70620" w:rsidRDefault="00E70620" w:rsidP="00E70620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531D737" w14:textId="77777777" w:rsidR="00E70620" w:rsidRDefault="00E70620" w:rsidP="00E70620">
            <w:pPr>
              <w:jc w:val="center"/>
            </w:pPr>
          </w:p>
        </w:tc>
        <w:tc>
          <w:tcPr>
            <w:tcW w:w="1368" w:type="dxa"/>
          </w:tcPr>
          <w:p w14:paraId="241A372B" w14:textId="77777777" w:rsidR="00E70620" w:rsidRDefault="00E70620" w:rsidP="00E70620">
            <w:pPr>
              <w:jc w:val="center"/>
            </w:pPr>
          </w:p>
        </w:tc>
        <w:tc>
          <w:tcPr>
            <w:tcW w:w="1368" w:type="dxa"/>
          </w:tcPr>
          <w:p w14:paraId="1CC32C76" w14:textId="77777777" w:rsidR="00E70620" w:rsidRDefault="00E70620" w:rsidP="00E70620">
            <w:pPr>
              <w:jc w:val="center"/>
            </w:pPr>
          </w:p>
        </w:tc>
        <w:tc>
          <w:tcPr>
            <w:tcW w:w="1368" w:type="dxa"/>
          </w:tcPr>
          <w:p w14:paraId="068D7B6B" w14:textId="77777777" w:rsidR="00E70620" w:rsidRDefault="00E70620" w:rsidP="00E70620">
            <w:pPr>
              <w:jc w:val="center"/>
            </w:pPr>
          </w:p>
        </w:tc>
      </w:tr>
      <w:tr w:rsidR="00E70620" w14:paraId="0D284E43" w14:textId="77777777" w:rsidTr="00E70620">
        <w:trPr>
          <w:trHeight w:val="1500"/>
        </w:trPr>
        <w:tc>
          <w:tcPr>
            <w:tcW w:w="1368" w:type="dxa"/>
          </w:tcPr>
          <w:p w14:paraId="17DB158C" w14:textId="77777777" w:rsidR="00E70620" w:rsidRDefault="00E70620" w:rsidP="00E70620">
            <w:pPr>
              <w:jc w:val="center"/>
            </w:pPr>
          </w:p>
        </w:tc>
        <w:tc>
          <w:tcPr>
            <w:tcW w:w="1368" w:type="dxa"/>
          </w:tcPr>
          <w:p w14:paraId="4AD66211" w14:textId="77777777" w:rsidR="00E70620" w:rsidRDefault="00E70620" w:rsidP="00E70620">
            <w:pPr>
              <w:jc w:val="center"/>
            </w:pPr>
          </w:p>
        </w:tc>
        <w:tc>
          <w:tcPr>
            <w:tcW w:w="1368" w:type="dxa"/>
          </w:tcPr>
          <w:p w14:paraId="1D7D0796" w14:textId="77777777" w:rsidR="00E70620" w:rsidRDefault="00E70620" w:rsidP="00E70620">
            <w:pPr>
              <w:jc w:val="center"/>
            </w:pPr>
          </w:p>
        </w:tc>
        <w:tc>
          <w:tcPr>
            <w:tcW w:w="1368" w:type="dxa"/>
          </w:tcPr>
          <w:p w14:paraId="6098BE10" w14:textId="77777777" w:rsidR="00E70620" w:rsidRDefault="00E70620" w:rsidP="00E70620">
            <w:pPr>
              <w:jc w:val="center"/>
            </w:pPr>
          </w:p>
        </w:tc>
        <w:tc>
          <w:tcPr>
            <w:tcW w:w="1368" w:type="dxa"/>
          </w:tcPr>
          <w:p w14:paraId="5EC04AF8" w14:textId="77777777" w:rsidR="00E70620" w:rsidRDefault="00E70620" w:rsidP="00E70620">
            <w:pPr>
              <w:jc w:val="center"/>
            </w:pPr>
          </w:p>
        </w:tc>
        <w:tc>
          <w:tcPr>
            <w:tcW w:w="1368" w:type="dxa"/>
          </w:tcPr>
          <w:p w14:paraId="12090029" w14:textId="77777777" w:rsidR="00E70620" w:rsidRDefault="00E70620" w:rsidP="00E70620">
            <w:pPr>
              <w:jc w:val="center"/>
            </w:pPr>
          </w:p>
        </w:tc>
        <w:tc>
          <w:tcPr>
            <w:tcW w:w="1368" w:type="dxa"/>
          </w:tcPr>
          <w:p w14:paraId="7E57E63B" w14:textId="77777777" w:rsidR="00E70620" w:rsidRDefault="00E70620" w:rsidP="00E70620">
            <w:pPr>
              <w:jc w:val="center"/>
            </w:pPr>
          </w:p>
        </w:tc>
      </w:tr>
    </w:tbl>
    <w:p w14:paraId="5E4F184F" w14:textId="77777777" w:rsidR="00E70620" w:rsidRDefault="00E70620" w:rsidP="00E70620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E70620" w:rsidRPr="00E70620" w14:paraId="79FC3A68" w14:textId="77777777" w:rsidTr="00E70620">
        <w:trPr>
          <w:trHeight w:val="280"/>
        </w:trPr>
        <w:tc>
          <w:tcPr>
            <w:tcW w:w="9576" w:type="dxa"/>
          </w:tcPr>
          <w:p w14:paraId="1B6482D7" w14:textId="77777777" w:rsidR="00E70620" w:rsidRPr="00E70620" w:rsidRDefault="00E70620" w:rsidP="00E70620">
            <w:pPr>
              <w:jc w:val="center"/>
              <w:rPr>
                <w:sz w:val="20"/>
              </w:rPr>
            </w:pPr>
          </w:p>
        </w:tc>
      </w:tr>
      <w:tr w:rsidR="00E70620" w:rsidRPr="00E70620" w14:paraId="782F0D77" w14:textId="77777777" w:rsidTr="00E70620">
        <w:trPr>
          <w:trHeight w:val="280"/>
        </w:trPr>
        <w:tc>
          <w:tcPr>
            <w:tcW w:w="9576" w:type="dxa"/>
          </w:tcPr>
          <w:p w14:paraId="5C59B2D9" w14:textId="77777777" w:rsidR="00E70620" w:rsidRPr="00E70620" w:rsidRDefault="00E70620" w:rsidP="00E70620">
            <w:pPr>
              <w:jc w:val="center"/>
              <w:rPr>
                <w:sz w:val="20"/>
              </w:rPr>
            </w:pPr>
          </w:p>
        </w:tc>
      </w:tr>
      <w:tr w:rsidR="00E70620" w:rsidRPr="00E70620" w14:paraId="5217D112" w14:textId="77777777" w:rsidTr="00E70620">
        <w:trPr>
          <w:trHeight w:val="280"/>
        </w:trPr>
        <w:tc>
          <w:tcPr>
            <w:tcW w:w="9576" w:type="dxa"/>
          </w:tcPr>
          <w:p w14:paraId="402477E1" w14:textId="77777777" w:rsidR="00E70620" w:rsidRPr="00E70620" w:rsidRDefault="00E70620" w:rsidP="00E70620">
            <w:pPr>
              <w:jc w:val="center"/>
              <w:rPr>
                <w:sz w:val="20"/>
              </w:rPr>
            </w:pPr>
          </w:p>
        </w:tc>
      </w:tr>
      <w:tr w:rsidR="00E70620" w:rsidRPr="00E70620" w14:paraId="3B7A4284" w14:textId="77777777" w:rsidTr="00E70620">
        <w:trPr>
          <w:trHeight w:val="280"/>
        </w:trPr>
        <w:tc>
          <w:tcPr>
            <w:tcW w:w="9576" w:type="dxa"/>
          </w:tcPr>
          <w:p w14:paraId="76BC93AD" w14:textId="77777777" w:rsidR="00E70620" w:rsidRPr="00E70620" w:rsidRDefault="00E70620" w:rsidP="00E70620">
            <w:pPr>
              <w:jc w:val="center"/>
              <w:rPr>
                <w:sz w:val="20"/>
              </w:rPr>
            </w:pPr>
          </w:p>
        </w:tc>
      </w:tr>
      <w:tr w:rsidR="00E70620" w:rsidRPr="00E70620" w14:paraId="0347398A" w14:textId="77777777" w:rsidTr="00E70620">
        <w:trPr>
          <w:trHeight w:val="280"/>
        </w:trPr>
        <w:tc>
          <w:tcPr>
            <w:tcW w:w="9576" w:type="dxa"/>
          </w:tcPr>
          <w:p w14:paraId="5C56A6BB" w14:textId="77777777" w:rsidR="00E70620" w:rsidRPr="00E70620" w:rsidRDefault="00E70620" w:rsidP="00E70620">
            <w:pPr>
              <w:jc w:val="center"/>
              <w:rPr>
                <w:sz w:val="20"/>
              </w:rPr>
            </w:pPr>
          </w:p>
        </w:tc>
      </w:tr>
      <w:tr w:rsidR="00E70620" w:rsidRPr="00E70620" w14:paraId="1B6B9C2C" w14:textId="77777777" w:rsidTr="00E70620">
        <w:trPr>
          <w:trHeight w:val="280"/>
        </w:trPr>
        <w:tc>
          <w:tcPr>
            <w:tcW w:w="9576" w:type="dxa"/>
          </w:tcPr>
          <w:p w14:paraId="5E77224C" w14:textId="77777777" w:rsidR="00E70620" w:rsidRPr="00E70620" w:rsidRDefault="00E70620" w:rsidP="00E70620">
            <w:pPr>
              <w:jc w:val="center"/>
              <w:rPr>
                <w:sz w:val="20"/>
              </w:rPr>
            </w:pPr>
          </w:p>
        </w:tc>
      </w:tr>
      <w:tr w:rsidR="00E70620" w:rsidRPr="00E70620" w14:paraId="30B1E494" w14:textId="77777777" w:rsidTr="00E70620">
        <w:trPr>
          <w:trHeight w:val="280"/>
        </w:trPr>
        <w:tc>
          <w:tcPr>
            <w:tcW w:w="9576" w:type="dxa"/>
          </w:tcPr>
          <w:p w14:paraId="0A53174F" w14:textId="77777777" w:rsidR="00E70620" w:rsidRPr="00E70620" w:rsidRDefault="00E70620" w:rsidP="00E70620">
            <w:pPr>
              <w:jc w:val="center"/>
              <w:rPr>
                <w:sz w:val="20"/>
              </w:rPr>
            </w:pPr>
          </w:p>
        </w:tc>
      </w:tr>
      <w:tr w:rsidR="00E70620" w:rsidRPr="00E70620" w14:paraId="53136714" w14:textId="77777777" w:rsidTr="00E70620">
        <w:trPr>
          <w:trHeight w:val="280"/>
        </w:trPr>
        <w:tc>
          <w:tcPr>
            <w:tcW w:w="9576" w:type="dxa"/>
            <w:vAlign w:val="center"/>
          </w:tcPr>
          <w:p w14:paraId="339AC20E" w14:textId="77777777" w:rsidR="00E70620" w:rsidRPr="00E70620" w:rsidRDefault="00E70620" w:rsidP="00E70620">
            <w:pPr>
              <w:jc w:val="center"/>
              <w:rPr>
                <w:sz w:val="20"/>
              </w:rPr>
            </w:pPr>
          </w:p>
        </w:tc>
      </w:tr>
    </w:tbl>
    <w:p w14:paraId="2A665BDC" w14:textId="77777777" w:rsidR="007268E4" w:rsidRPr="00BB4F60" w:rsidRDefault="00E70620" w:rsidP="00E70620">
      <w:pPr>
        <w:jc w:val="center"/>
      </w:pPr>
      <w:r>
        <w:t>© EditableCalendar.Com</w:t>
      </w:r>
    </w:p>
    <w:sectPr w:rsidR="007268E4" w:rsidRPr="00BB4F60" w:rsidSect="00E70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32C73" w14:textId="77777777" w:rsidR="00F1231D" w:rsidRDefault="00F1231D" w:rsidP="005762FE">
      <w:r>
        <w:separator/>
      </w:r>
    </w:p>
  </w:endnote>
  <w:endnote w:type="continuationSeparator" w:id="0">
    <w:p w14:paraId="02520538" w14:textId="77777777" w:rsidR="00F1231D" w:rsidRDefault="00F1231D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C9B9B" w14:textId="77777777" w:rsidR="00F1231D" w:rsidRDefault="00F1231D" w:rsidP="005762FE">
      <w:r>
        <w:separator/>
      </w:r>
    </w:p>
  </w:footnote>
  <w:footnote w:type="continuationSeparator" w:id="0">
    <w:p w14:paraId="755BEF9C" w14:textId="77777777" w:rsidR="00F1231D" w:rsidRDefault="00F1231D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620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386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70620"/>
    <w:rsid w:val="00E911FA"/>
    <w:rsid w:val="00E93299"/>
    <w:rsid w:val="00E95F15"/>
    <w:rsid w:val="00EA0DEA"/>
    <w:rsid w:val="00EB001E"/>
    <w:rsid w:val="00EC445F"/>
    <w:rsid w:val="00F1231D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A0B85"/>
  <w15:docId w15:val="{5F2A2CDD-C1CB-49AB-B096-C00C64703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 November with Holidays and Notes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2026-04-06T02:38:00Z</dcterms:created>
  <dcterms:modified xsi:type="dcterms:W3CDTF">2026-04-06T02:38:00Z</dcterms:modified>
</cp:coreProperties>
</file>