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F65A0" w:rsidRPr="005F65A0" w14:paraId="3FB893ED" w14:textId="77777777" w:rsidTr="005F65A0">
        <w:trPr>
          <w:trHeight w:val="600"/>
        </w:trPr>
        <w:tc>
          <w:tcPr>
            <w:tcW w:w="9576" w:type="dxa"/>
            <w:gridSpan w:val="7"/>
          </w:tcPr>
          <w:p w14:paraId="763DE64A" w14:textId="77777777" w:rsidR="005F65A0" w:rsidRPr="005F65A0" w:rsidRDefault="005F65A0" w:rsidP="005F65A0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2027</w:t>
            </w:r>
          </w:p>
        </w:tc>
      </w:tr>
      <w:tr w:rsidR="005F65A0" w14:paraId="2620F168" w14:textId="77777777" w:rsidTr="005F65A0">
        <w:tc>
          <w:tcPr>
            <w:tcW w:w="1368" w:type="dxa"/>
          </w:tcPr>
          <w:p w14:paraId="270FCC6E" w14:textId="77777777" w:rsidR="005F65A0" w:rsidRDefault="005F65A0" w:rsidP="005F65A0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4226FEE" w14:textId="77777777" w:rsidR="005F65A0" w:rsidRDefault="005F65A0" w:rsidP="005F65A0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82CBA60" w14:textId="77777777" w:rsidR="005F65A0" w:rsidRDefault="005F65A0" w:rsidP="005F65A0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6F6E890" w14:textId="77777777" w:rsidR="005F65A0" w:rsidRDefault="005F65A0" w:rsidP="005F65A0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944C78A" w14:textId="77777777" w:rsidR="005F65A0" w:rsidRDefault="005F65A0" w:rsidP="005F65A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EA7A9D6" w14:textId="77777777" w:rsidR="005F65A0" w:rsidRDefault="005F65A0" w:rsidP="005F65A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12B5320" w14:textId="77777777" w:rsidR="005F65A0" w:rsidRDefault="005F65A0" w:rsidP="005F65A0">
            <w:pPr>
              <w:jc w:val="center"/>
            </w:pPr>
            <w:r>
              <w:t>Saturday</w:t>
            </w:r>
          </w:p>
        </w:tc>
      </w:tr>
      <w:tr w:rsidR="005F65A0" w14:paraId="7E754D97" w14:textId="77777777" w:rsidTr="005F65A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8D9E325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9EBDD68" w14:textId="77777777" w:rsidR="005F65A0" w:rsidRDefault="005F65A0" w:rsidP="005F65A0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899A5E4" w14:textId="77777777" w:rsidR="005F65A0" w:rsidRDefault="005F65A0" w:rsidP="005F65A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7DDDC4" w14:textId="77777777" w:rsidR="005F65A0" w:rsidRDefault="005F65A0" w:rsidP="005F65A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CB17C0C" w14:textId="77777777" w:rsidR="005F65A0" w:rsidRDefault="005F65A0" w:rsidP="005F65A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F0BC04" w14:textId="77777777" w:rsidR="005F65A0" w:rsidRDefault="005F65A0" w:rsidP="005F65A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169AF41" w14:textId="77777777" w:rsidR="005F65A0" w:rsidRDefault="005F65A0" w:rsidP="005F65A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5F65A0" w14:paraId="73D2C382" w14:textId="77777777" w:rsidTr="005F65A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52E9928" w14:textId="77777777" w:rsidR="005F65A0" w:rsidRDefault="005F65A0" w:rsidP="005F65A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B684C0" w14:textId="77777777" w:rsidR="005F65A0" w:rsidRDefault="005F65A0" w:rsidP="005F65A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0F7EE8" w14:textId="77777777" w:rsidR="005F65A0" w:rsidRDefault="005F65A0" w:rsidP="005F65A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D847D38" w14:textId="77777777" w:rsidR="005F65A0" w:rsidRDefault="005F65A0" w:rsidP="005F65A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EC4BF9C" w14:textId="77777777" w:rsidR="005F65A0" w:rsidRDefault="005F65A0" w:rsidP="005F65A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CF79DA9" w14:textId="77777777" w:rsidR="005F65A0" w:rsidRDefault="005F65A0" w:rsidP="005F65A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2683C02" w14:textId="77777777" w:rsidR="005F65A0" w:rsidRDefault="005F65A0" w:rsidP="005F65A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5F65A0" w14:paraId="3F4822E0" w14:textId="77777777" w:rsidTr="005F65A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7A34790" w14:textId="77777777" w:rsidR="005F65A0" w:rsidRDefault="005F65A0" w:rsidP="005F65A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DFD6176" w14:textId="77777777" w:rsidR="005F65A0" w:rsidRDefault="005F65A0" w:rsidP="005F65A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C90D957" w14:textId="77777777" w:rsidR="005F65A0" w:rsidRDefault="005F65A0" w:rsidP="005F65A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BEEA08B" w14:textId="77777777" w:rsidR="005F65A0" w:rsidRDefault="005F65A0" w:rsidP="005F65A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C91C856" w14:textId="77777777" w:rsidR="005F65A0" w:rsidRDefault="005F65A0" w:rsidP="005F65A0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FBF9542" w14:textId="77777777" w:rsidR="005F65A0" w:rsidRDefault="005F65A0" w:rsidP="005F65A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3CDF54B" w14:textId="77777777" w:rsidR="005F65A0" w:rsidRDefault="005F65A0" w:rsidP="005F65A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5F65A0" w14:paraId="17AB6A26" w14:textId="77777777" w:rsidTr="005F65A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D6EC31E" w14:textId="77777777" w:rsidR="005F65A0" w:rsidRDefault="005F65A0" w:rsidP="005F65A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402446" w14:textId="77777777" w:rsidR="005F65A0" w:rsidRDefault="005F65A0" w:rsidP="005F65A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0BC6B1F" w14:textId="77777777" w:rsidR="005F65A0" w:rsidRDefault="005F65A0" w:rsidP="005F65A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7664800" w14:textId="77777777" w:rsidR="005F65A0" w:rsidRDefault="005F65A0" w:rsidP="005F65A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9E4E345" w14:textId="77777777" w:rsidR="005F65A0" w:rsidRDefault="005F65A0" w:rsidP="005F65A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CEF9B8A" w14:textId="77777777" w:rsidR="005F65A0" w:rsidRDefault="005F65A0" w:rsidP="005F65A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F2EF64C" w14:textId="77777777" w:rsidR="005F65A0" w:rsidRDefault="005F65A0" w:rsidP="005F65A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5F65A0" w14:paraId="7554E8ED" w14:textId="77777777" w:rsidTr="005F65A0">
        <w:trPr>
          <w:trHeight w:val="1500"/>
        </w:trPr>
        <w:tc>
          <w:tcPr>
            <w:tcW w:w="1368" w:type="dxa"/>
          </w:tcPr>
          <w:p w14:paraId="2613F18C" w14:textId="77777777" w:rsidR="005F65A0" w:rsidRDefault="005F65A0" w:rsidP="005F65A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626551C" w14:textId="77777777" w:rsidR="005F65A0" w:rsidRDefault="005F65A0" w:rsidP="005F65A0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79BF76D" w14:textId="77777777" w:rsidR="005F65A0" w:rsidRDefault="005F65A0" w:rsidP="005F65A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56FEBC9" w14:textId="77777777" w:rsidR="005F65A0" w:rsidRDefault="005F65A0" w:rsidP="005F65A0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1B55A09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754BC0D7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7631F36F" w14:textId="77777777" w:rsidR="005F65A0" w:rsidRDefault="005F65A0" w:rsidP="005F65A0">
            <w:pPr>
              <w:jc w:val="center"/>
            </w:pPr>
          </w:p>
        </w:tc>
      </w:tr>
      <w:tr w:rsidR="005F65A0" w14:paraId="69A7C92B" w14:textId="77777777" w:rsidTr="005F65A0">
        <w:trPr>
          <w:trHeight w:val="1500"/>
        </w:trPr>
        <w:tc>
          <w:tcPr>
            <w:tcW w:w="1368" w:type="dxa"/>
          </w:tcPr>
          <w:p w14:paraId="5578B2D3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127123B1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19730B61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6D88460D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1FF45B4F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7C5F9F77" w14:textId="77777777" w:rsidR="005F65A0" w:rsidRDefault="005F65A0" w:rsidP="005F65A0">
            <w:pPr>
              <w:jc w:val="center"/>
            </w:pPr>
          </w:p>
        </w:tc>
        <w:tc>
          <w:tcPr>
            <w:tcW w:w="1368" w:type="dxa"/>
          </w:tcPr>
          <w:p w14:paraId="7B759A27" w14:textId="77777777" w:rsidR="005F65A0" w:rsidRDefault="005F65A0" w:rsidP="005F65A0">
            <w:pPr>
              <w:jc w:val="center"/>
            </w:pPr>
          </w:p>
        </w:tc>
      </w:tr>
    </w:tbl>
    <w:p w14:paraId="64DD7253" w14:textId="77777777" w:rsidR="005F65A0" w:rsidRDefault="005F65A0" w:rsidP="005F65A0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5F65A0" w:rsidRPr="005F65A0" w14:paraId="765CCE19" w14:textId="77777777" w:rsidTr="005F65A0">
        <w:trPr>
          <w:trHeight w:val="280"/>
        </w:trPr>
        <w:tc>
          <w:tcPr>
            <w:tcW w:w="9576" w:type="dxa"/>
          </w:tcPr>
          <w:p w14:paraId="1E77D616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121EBBD3" w14:textId="77777777" w:rsidTr="005F65A0">
        <w:trPr>
          <w:trHeight w:val="280"/>
        </w:trPr>
        <w:tc>
          <w:tcPr>
            <w:tcW w:w="9576" w:type="dxa"/>
          </w:tcPr>
          <w:p w14:paraId="615B998E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7CC10995" w14:textId="77777777" w:rsidTr="005F65A0">
        <w:trPr>
          <w:trHeight w:val="280"/>
        </w:trPr>
        <w:tc>
          <w:tcPr>
            <w:tcW w:w="9576" w:type="dxa"/>
          </w:tcPr>
          <w:p w14:paraId="40183BF5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6029AB41" w14:textId="77777777" w:rsidTr="005F65A0">
        <w:trPr>
          <w:trHeight w:val="280"/>
        </w:trPr>
        <w:tc>
          <w:tcPr>
            <w:tcW w:w="9576" w:type="dxa"/>
          </w:tcPr>
          <w:p w14:paraId="14998255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25827403" w14:textId="77777777" w:rsidTr="005F65A0">
        <w:trPr>
          <w:trHeight w:val="280"/>
        </w:trPr>
        <w:tc>
          <w:tcPr>
            <w:tcW w:w="9576" w:type="dxa"/>
          </w:tcPr>
          <w:p w14:paraId="399BB52E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364D186B" w14:textId="77777777" w:rsidTr="005F65A0">
        <w:trPr>
          <w:trHeight w:val="280"/>
        </w:trPr>
        <w:tc>
          <w:tcPr>
            <w:tcW w:w="9576" w:type="dxa"/>
          </w:tcPr>
          <w:p w14:paraId="18A969D0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348E9CFD" w14:textId="77777777" w:rsidTr="005F65A0">
        <w:trPr>
          <w:trHeight w:val="280"/>
        </w:trPr>
        <w:tc>
          <w:tcPr>
            <w:tcW w:w="9576" w:type="dxa"/>
          </w:tcPr>
          <w:p w14:paraId="46AEA221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  <w:tr w:rsidR="005F65A0" w:rsidRPr="005F65A0" w14:paraId="72F9753A" w14:textId="77777777" w:rsidTr="005F65A0">
        <w:trPr>
          <w:trHeight w:val="280"/>
        </w:trPr>
        <w:tc>
          <w:tcPr>
            <w:tcW w:w="9576" w:type="dxa"/>
            <w:vAlign w:val="center"/>
          </w:tcPr>
          <w:p w14:paraId="5E2956F2" w14:textId="77777777" w:rsidR="005F65A0" w:rsidRPr="005F65A0" w:rsidRDefault="005F65A0" w:rsidP="005F65A0">
            <w:pPr>
              <w:jc w:val="center"/>
              <w:rPr>
                <w:sz w:val="20"/>
              </w:rPr>
            </w:pPr>
          </w:p>
        </w:tc>
      </w:tr>
    </w:tbl>
    <w:p w14:paraId="671320D0" w14:textId="77777777" w:rsidR="007268E4" w:rsidRPr="00BB4F60" w:rsidRDefault="005F65A0" w:rsidP="005F65A0">
      <w:pPr>
        <w:jc w:val="center"/>
      </w:pPr>
      <w:r>
        <w:t>© EditableCalendar.Com</w:t>
      </w:r>
    </w:p>
    <w:sectPr w:rsidR="007268E4" w:rsidRPr="00BB4F60" w:rsidSect="005F6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57E5C" w14:textId="77777777" w:rsidR="00430FAA" w:rsidRDefault="00430FAA" w:rsidP="005762FE">
      <w:r>
        <w:separator/>
      </w:r>
    </w:p>
  </w:endnote>
  <w:endnote w:type="continuationSeparator" w:id="0">
    <w:p w14:paraId="1F2AE739" w14:textId="77777777" w:rsidR="00430FAA" w:rsidRDefault="00430FAA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C153E" w14:textId="77777777" w:rsidR="00430FAA" w:rsidRDefault="00430FAA" w:rsidP="005762FE">
      <w:r>
        <w:separator/>
      </w:r>
    </w:p>
  </w:footnote>
  <w:footnote w:type="continuationSeparator" w:id="0">
    <w:p w14:paraId="12A2111C" w14:textId="77777777" w:rsidR="00430FAA" w:rsidRDefault="00430FAA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57"/>
  <w:proofState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5A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33863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30FAA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5F65A0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FBDE1"/>
  <w15:docId w15:val="{83BFE374-6FD5-4F05-B723-D8AD1EDBF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2027 Calendar March with Holidays and Notes (Portrait)</dc:title>
  <dc:subject/>
  <dc:creator>EditableCalendar.Com</dc:creator>
  <cp:keywords/>
  <dc:description>Download more at EditableCalendar.Com</dc:description>
  <cp:lastModifiedBy>Manh Nguyen</cp:lastModifiedBy>
  <cp:revision>1</cp:revision>
  <dcterms:created xsi:type="dcterms:W3CDTF">2026-04-06T02:32:00Z</dcterms:created>
  <dcterms:modified xsi:type="dcterms:W3CDTF">2026-04-06T02:33:00Z</dcterms:modified>
</cp:coreProperties>
</file>