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8115DB" w:rsidRPr="008115DB" w14:paraId="7A5AA584" w14:textId="77777777" w:rsidTr="008115DB">
        <w:trPr>
          <w:trHeight w:val="600"/>
        </w:trPr>
        <w:tc>
          <w:tcPr>
            <w:tcW w:w="9576" w:type="dxa"/>
            <w:gridSpan w:val="7"/>
          </w:tcPr>
          <w:p w14:paraId="16E2155F" w14:textId="77777777" w:rsidR="008115DB" w:rsidRPr="008115DB" w:rsidRDefault="008115DB" w:rsidP="008115DB">
            <w:pPr>
              <w:jc w:val="center"/>
              <w:rPr>
                <w:sz w:val="48"/>
              </w:rPr>
            </w:pPr>
            <w:r>
              <w:rPr>
                <w:sz w:val="48"/>
              </w:rPr>
              <w:t>February 2027</w:t>
            </w:r>
          </w:p>
        </w:tc>
      </w:tr>
      <w:tr w:rsidR="008115DB" w14:paraId="5CA0662A" w14:textId="77777777" w:rsidTr="008115DB">
        <w:tc>
          <w:tcPr>
            <w:tcW w:w="1368" w:type="dxa"/>
          </w:tcPr>
          <w:p w14:paraId="028CA827" w14:textId="77777777" w:rsidR="008115DB" w:rsidRDefault="008115DB" w:rsidP="008115DB">
            <w:pPr>
              <w:jc w:val="center"/>
            </w:pPr>
            <w:r>
              <w:t>Sunday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91B828F" w14:textId="77777777" w:rsidR="008115DB" w:rsidRDefault="008115DB" w:rsidP="008115DB">
            <w:pPr>
              <w:jc w:val="center"/>
            </w:pPr>
            <w:r>
              <w:t>Monday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F6C901A" w14:textId="77777777" w:rsidR="008115DB" w:rsidRDefault="008115DB" w:rsidP="008115DB">
            <w:pPr>
              <w:jc w:val="center"/>
            </w:pPr>
            <w:r>
              <w:t>Tuesday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2E1125B" w14:textId="77777777" w:rsidR="008115DB" w:rsidRDefault="008115DB" w:rsidP="008115DB">
            <w:pPr>
              <w:jc w:val="center"/>
            </w:pPr>
            <w:r>
              <w:t>Wednesday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F8A0FE3" w14:textId="77777777" w:rsidR="008115DB" w:rsidRDefault="008115DB" w:rsidP="008115DB">
            <w:pPr>
              <w:jc w:val="center"/>
            </w:pPr>
            <w:r>
              <w:t>Thursday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E9067B6" w14:textId="77777777" w:rsidR="008115DB" w:rsidRDefault="008115DB" w:rsidP="008115DB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4E7687E" w14:textId="77777777" w:rsidR="008115DB" w:rsidRDefault="008115DB" w:rsidP="008115DB">
            <w:pPr>
              <w:jc w:val="center"/>
            </w:pPr>
            <w:r>
              <w:t>Saturday</w:t>
            </w:r>
          </w:p>
        </w:tc>
      </w:tr>
      <w:tr w:rsidR="008115DB" w14:paraId="7C023B9D" w14:textId="77777777" w:rsidTr="008115DB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107C4289" w14:textId="77777777" w:rsidR="008115DB" w:rsidRDefault="008115DB" w:rsidP="008115DB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A113D1E" w14:textId="77777777" w:rsidR="008115DB" w:rsidRDefault="008115DB" w:rsidP="008115DB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26255FB" w14:textId="77777777" w:rsidR="008115DB" w:rsidRDefault="008115DB" w:rsidP="008115DB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1894CDC" w14:textId="77777777" w:rsidR="008115DB" w:rsidRDefault="008115DB" w:rsidP="008115DB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B56631F" w14:textId="77777777" w:rsidR="008115DB" w:rsidRDefault="008115DB" w:rsidP="008115DB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C2575E1" w14:textId="77777777" w:rsidR="008115DB" w:rsidRDefault="008115DB" w:rsidP="008115DB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427F582" w14:textId="77777777" w:rsidR="008115DB" w:rsidRDefault="008115DB" w:rsidP="008115DB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</w:tr>
      <w:tr w:rsidR="008115DB" w14:paraId="78B2CB6E" w14:textId="77777777" w:rsidTr="008115DB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7CB5E97F" w14:textId="77777777" w:rsidR="008115DB" w:rsidRDefault="008115DB" w:rsidP="008115DB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9CBA9E4" w14:textId="77777777" w:rsidR="008115DB" w:rsidRDefault="008115DB" w:rsidP="008115DB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5417A4D" w14:textId="77777777" w:rsidR="008115DB" w:rsidRDefault="008115DB" w:rsidP="008115DB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BFDBA14" w14:textId="77777777" w:rsidR="008115DB" w:rsidRDefault="008115DB" w:rsidP="008115DB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FD896DD" w14:textId="77777777" w:rsidR="008115DB" w:rsidRDefault="008115DB" w:rsidP="008115DB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3207107" w14:textId="77777777" w:rsidR="008115DB" w:rsidRDefault="008115DB" w:rsidP="008115DB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E9D0417" w14:textId="77777777" w:rsidR="008115DB" w:rsidRDefault="008115DB" w:rsidP="008115DB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</w:tr>
      <w:tr w:rsidR="008115DB" w14:paraId="16D6BC74" w14:textId="77777777" w:rsidTr="008115DB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7E333C6F" w14:textId="77777777" w:rsidR="008115DB" w:rsidRDefault="008115DB" w:rsidP="008115DB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EA269BC" w14:textId="77777777" w:rsidR="008115DB" w:rsidRDefault="008115DB" w:rsidP="008115DB">
            <w:pPr>
              <w:jc w:val="center"/>
            </w:pPr>
            <w:r>
              <w:t>15</w:t>
            </w:r>
            <w:r>
              <w:br/>
            </w:r>
            <w:r>
              <w:br/>
              <w:t>President 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7BF0B12" w14:textId="77777777" w:rsidR="008115DB" w:rsidRDefault="008115DB" w:rsidP="008115DB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71866BD" w14:textId="77777777" w:rsidR="008115DB" w:rsidRDefault="008115DB" w:rsidP="008115DB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E2A3927" w14:textId="77777777" w:rsidR="008115DB" w:rsidRDefault="008115DB" w:rsidP="008115DB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4DF5481" w14:textId="77777777" w:rsidR="008115DB" w:rsidRDefault="008115DB" w:rsidP="008115DB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6B98959" w14:textId="77777777" w:rsidR="008115DB" w:rsidRDefault="008115DB" w:rsidP="008115DB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</w:tr>
      <w:tr w:rsidR="008115DB" w14:paraId="2FB09024" w14:textId="77777777" w:rsidTr="008115DB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47086C8E" w14:textId="77777777" w:rsidR="008115DB" w:rsidRDefault="008115DB" w:rsidP="008115DB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29396931" w14:textId="77777777" w:rsidR="008115DB" w:rsidRDefault="008115DB" w:rsidP="008115DB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1A853BF8" w14:textId="77777777" w:rsidR="008115DB" w:rsidRDefault="008115DB" w:rsidP="008115DB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045A514B" w14:textId="77777777" w:rsidR="008115DB" w:rsidRDefault="008115DB" w:rsidP="008115DB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17ED6691" w14:textId="77777777" w:rsidR="008115DB" w:rsidRDefault="008115DB" w:rsidP="008115DB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0984849F" w14:textId="77777777" w:rsidR="008115DB" w:rsidRDefault="008115DB" w:rsidP="008115DB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3BE0873A" w14:textId="77777777" w:rsidR="008115DB" w:rsidRDefault="008115DB" w:rsidP="008115DB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</w:tr>
      <w:tr w:rsidR="008115DB" w14:paraId="6BA58586" w14:textId="77777777" w:rsidTr="008115DB">
        <w:trPr>
          <w:trHeight w:val="1500"/>
        </w:trPr>
        <w:tc>
          <w:tcPr>
            <w:tcW w:w="1368" w:type="dxa"/>
          </w:tcPr>
          <w:p w14:paraId="23968747" w14:textId="77777777" w:rsidR="008115DB" w:rsidRDefault="008115DB" w:rsidP="008115DB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60D06C3C" w14:textId="77777777" w:rsidR="008115DB" w:rsidRDefault="008115DB" w:rsidP="008115DB">
            <w:pPr>
              <w:jc w:val="center"/>
            </w:pPr>
          </w:p>
        </w:tc>
        <w:tc>
          <w:tcPr>
            <w:tcW w:w="1368" w:type="dxa"/>
          </w:tcPr>
          <w:p w14:paraId="36D5118A" w14:textId="77777777" w:rsidR="008115DB" w:rsidRDefault="008115DB" w:rsidP="008115DB">
            <w:pPr>
              <w:jc w:val="center"/>
            </w:pPr>
          </w:p>
        </w:tc>
        <w:tc>
          <w:tcPr>
            <w:tcW w:w="1368" w:type="dxa"/>
          </w:tcPr>
          <w:p w14:paraId="270EA982" w14:textId="77777777" w:rsidR="008115DB" w:rsidRDefault="008115DB" w:rsidP="008115DB">
            <w:pPr>
              <w:jc w:val="center"/>
            </w:pPr>
          </w:p>
        </w:tc>
        <w:tc>
          <w:tcPr>
            <w:tcW w:w="1368" w:type="dxa"/>
          </w:tcPr>
          <w:p w14:paraId="7889B9EA" w14:textId="77777777" w:rsidR="008115DB" w:rsidRDefault="008115DB" w:rsidP="008115DB">
            <w:pPr>
              <w:jc w:val="center"/>
            </w:pPr>
          </w:p>
        </w:tc>
        <w:tc>
          <w:tcPr>
            <w:tcW w:w="1368" w:type="dxa"/>
          </w:tcPr>
          <w:p w14:paraId="56AE301B" w14:textId="77777777" w:rsidR="008115DB" w:rsidRDefault="008115DB" w:rsidP="008115DB">
            <w:pPr>
              <w:jc w:val="center"/>
            </w:pPr>
          </w:p>
        </w:tc>
        <w:tc>
          <w:tcPr>
            <w:tcW w:w="1368" w:type="dxa"/>
          </w:tcPr>
          <w:p w14:paraId="73785D70" w14:textId="77777777" w:rsidR="008115DB" w:rsidRDefault="008115DB" w:rsidP="008115DB">
            <w:pPr>
              <w:jc w:val="center"/>
            </w:pPr>
          </w:p>
        </w:tc>
      </w:tr>
      <w:tr w:rsidR="008115DB" w14:paraId="09283275" w14:textId="77777777" w:rsidTr="008115DB">
        <w:trPr>
          <w:trHeight w:val="1500"/>
        </w:trPr>
        <w:tc>
          <w:tcPr>
            <w:tcW w:w="1368" w:type="dxa"/>
          </w:tcPr>
          <w:p w14:paraId="48005EFD" w14:textId="77777777" w:rsidR="008115DB" w:rsidRDefault="008115DB" w:rsidP="008115DB">
            <w:pPr>
              <w:jc w:val="center"/>
            </w:pPr>
          </w:p>
        </w:tc>
        <w:tc>
          <w:tcPr>
            <w:tcW w:w="1368" w:type="dxa"/>
          </w:tcPr>
          <w:p w14:paraId="5148ECBF" w14:textId="77777777" w:rsidR="008115DB" w:rsidRDefault="008115DB" w:rsidP="008115DB">
            <w:pPr>
              <w:jc w:val="center"/>
            </w:pPr>
          </w:p>
        </w:tc>
        <w:tc>
          <w:tcPr>
            <w:tcW w:w="1368" w:type="dxa"/>
          </w:tcPr>
          <w:p w14:paraId="75AF373F" w14:textId="77777777" w:rsidR="008115DB" w:rsidRDefault="008115DB" w:rsidP="008115DB">
            <w:pPr>
              <w:jc w:val="center"/>
            </w:pPr>
          </w:p>
        </w:tc>
        <w:tc>
          <w:tcPr>
            <w:tcW w:w="1368" w:type="dxa"/>
          </w:tcPr>
          <w:p w14:paraId="5DE76040" w14:textId="77777777" w:rsidR="008115DB" w:rsidRDefault="008115DB" w:rsidP="008115DB">
            <w:pPr>
              <w:jc w:val="center"/>
            </w:pPr>
          </w:p>
        </w:tc>
        <w:tc>
          <w:tcPr>
            <w:tcW w:w="1368" w:type="dxa"/>
          </w:tcPr>
          <w:p w14:paraId="1064548A" w14:textId="77777777" w:rsidR="008115DB" w:rsidRDefault="008115DB" w:rsidP="008115DB">
            <w:pPr>
              <w:jc w:val="center"/>
            </w:pPr>
          </w:p>
        </w:tc>
        <w:tc>
          <w:tcPr>
            <w:tcW w:w="1368" w:type="dxa"/>
          </w:tcPr>
          <w:p w14:paraId="740BEB13" w14:textId="77777777" w:rsidR="008115DB" w:rsidRDefault="008115DB" w:rsidP="008115DB">
            <w:pPr>
              <w:jc w:val="center"/>
            </w:pPr>
          </w:p>
        </w:tc>
        <w:tc>
          <w:tcPr>
            <w:tcW w:w="1368" w:type="dxa"/>
          </w:tcPr>
          <w:p w14:paraId="084639E8" w14:textId="77777777" w:rsidR="008115DB" w:rsidRDefault="008115DB" w:rsidP="008115DB">
            <w:pPr>
              <w:jc w:val="center"/>
            </w:pPr>
          </w:p>
        </w:tc>
      </w:tr>
    </w:tbl>
    <w:p w14:paraId="66245651" w14:textId="77777777" w:rsidR="008115DB" w:rsidRDefault="008115DB" w:rsidP="008115DB">
      <w:pPr>
        <w:jc w:val="center"/>
      </w:pPr>
    </w:p>
    <w:tbl>
      <w:tblPr>
        <w:tblStyle w:val="CalendarAddIn"/>
        <w:tblW w:w="9576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6"/>
      </w:tblGrid>
      <w:tr w:rsidR="008115DB" w:rsidRPr="008115DB" w14:paraId="5D7B7ACC" w14:textId="77777777" w:rsidTr="008115DB">
        <w:trPr>
          <w:trHeight w:val="280"/>
        </w:trPr>
        <w:tc>
          <w:tcPr>
            <w:tcW w:w="9576" w:type="dxa"/>
          </w:tcPr>
          <w:p w14:paraId="1B105AE3" w14:textId="77777777" w:rsidR="008115DB" w:rsidRPr="008115DB" w:rsidRDefault="008115DB" w:rsidP="008115DB">
            <w:pPr>
              <w:jc w:val="center"/>
              <w:rPr>
                <w:sz w:val="20"/>
              </w:rPr>
            </w:pPr>
          </w:p>
        </w:tc>
      </w:tr>
      <w:tr w:rsidR="008115DB" w:rsidRPr="008115DB" w14:paraId="04A3B980" w14:textId="77777777" w:rsidTr="008115DB">
        <w:trPr>
          <w:trHeight w:val="280"/>
        </w:trPr>
        <w:tc>
          <w:tcPr>
            <w:tcW w:w="9576" w:type="dxa"/>
          </w:tcPr>
          <w:p w14:paraId="6522D71F" w14:textId="77777777" w:rsidR="008115DB" w:rsidRPr="008115DB" w:rsidRDefault="008115DB" w:rsidP="008115DB">
            <w:pPr>
              <w:jc w:val="center"/>
              <w:rPr>
                <w:sz w:val="20"/>
              </w:rPr>
            </w:pPr>
          </w:p>
        </w:tc>
      </w:tr>
      <w:tr w:rsidR="008115DB" w:rsidRPr="008115DB" w14:paraId="3BB30D7A" w14:textId="77777777" w:rsidTr="008115DB">
        <w:trPr>
          <w:trHeight w:val="280"/>
        </w:trPr>
        <w:tc>
          <w:tcPr>
            <w:tcW w:w="9576" w:type="dxa"/>
          </w:tcPr>
          <w:p w14:paraId="181012EF" w14:textId="77777777" w:rsidR="008115DB" w:rsidRPr="008115DB" w:rsidRDefault="008115DB" w:rsidP="008115DB">
            <w:pPr>
              <w:jc w:val="center"/>
              <w:rPr>
                <w:sz w:val="20"/>
              </w:rPr>
            </w:pPr>
          </w:p>
        </w:tc>
      </w:tr>
      <w:tr w:rsidR="008115DB" w:rsidRPr="008115DB" w14:paraId="56661388" w14:textId="77777777" w:rsidTr="008115DB">
        <w:trPr>
          <w:trHeight w:val="280"/>
        </w:trPr>
        <w:tc>
          <w:tcPr>
            <w:tcW w:w="9576" w:type="dxa"/>
          </w:tcPr>
          <w:p w14:paraId="5F18D311" w14:textId="77777777" w:rsidR="008115DB" w:rsidRPr="008115DB" w:rsidRDefault="008115DB" w:rsidP="008115DB">
            <w:pPr>
              <w:jc w:val="center"/>
              <w:rPr>
                <w:sz w:val="20"/>
              </w:rPr>
            </w:pPr>
          </w:p>
        </w:tc>
      </w:tr>
      <w:tr w:rsidR="008115DB" w:rsidRPr="008115DB" w14:paraId="477AB581" w14:textId="77777777" w:rsidTr="008115DB">
        <w:trPr>
          <w:trHeight w:val="280"/>
        </w:trPr>
        <w:tc>
          <w:tcPr>
            <w:tcW w:w="9576" w:type="dxa"/>
          </w:tcPr>
          <w:p w14:paraId="250838E0" w14:textId="77777777" w:rsidR="008115DB" w:rsidRPr="008115DB" w:rsidRDefault="008115DB" w:rsidP="008115DB">
            <w:pPr>
              <w:jc w:val="center"/>
              <w:rPr>
                <w:sz w:val="20"/>
              </w:rPr>
            </w:pPr>
          </w:p>
        </w:tc>
      </w:tr>
      <w:tr w:rsidR="008115DB" w:rsidRPr="008115DB" w14:paraId="7C0ABC10" w14:textId="77777777" w:rsidTr="008115DB">
        <w:trPr>
          <w:trHeight w:val="280"/>
        </w:trPr>
        <w:tc>
          <w:tcPr>
            <w:tcW w:w="9576" w:type="dxa"/>
          </w:tcPr>
          <w:p w14:paraId="4991DE52" w14:textId="77777777" w:rsidR="008115DB" w:rsidRPr="008115DB" w:rsidRDefault="008115DB" w:rsidP="008115DB">
            <w:pPr>
              <w:jc w:val="center"/>
              <w:rPr>
                <w:sz w:val="20"/>
              </w:rPr>
            </w:pPr>
          </w:p>
        </w:tc>
      </w:tr>
      <w:tr w:rsidR="008115DB" w:rsidRPr="008115DB" w14:paraId="4D7EDB26" w14:textId="77777777" w:rsidTr="008115DB">
        <w:trPr>
          <w:trHeight w:val="280"/>
        </w:trPr>
        <w:tc>
          <w:tcPr>
            <w:tcW w:w="9576" w:type="dxa"/>
          </w:tcPr>
          <w:p w14:paraId="42DDAE91" w14:textId="77777777" w:rsidR="008115DB" w:rsidRPr="008115DB" w:rsidRDefault="008115DB" w:rsidP="008115DB">
            <w:pPr>
              <w:jc w:val="center"/>
              <w:rPr>
                <w:sz w:val="20"/>
              </w:rPr>
            </w:pPr>
          </w:p>
        </w:tc>
      </w:tr>
      <w:tr w:rsidR="008115DB" w:rsidRPr="008115DB" w14:paraId="1770D63F" w14:textId="77777777" w:rsidTr="008115DB">
        <w:trPr>
          <w:trHeight w:val="280"/>
        </w:trPr>
        <w:tc>
          <w:tcPr>
            <w:tcW w:w="9576" w:type="dxa"/>
            <w:vAlign w:val="center"/>
          </w:tcPr>
          <w:p w14:paraId="16AA1EEB" w14:textId="77777777" w:rsidR="008115DB" w:rsidRPr="008115DB" w:rsidRDefault="008115DB" w:rsidP="008115DB">
            <w:pPr>
              <w:jc w:val="center"/>
              <w:rPr>
                <w:sz w:val="20"/>
              </w:rPr>
            </w:pPr>
          </w:p>
        </w:tc>
      </w:tr>
    </w:tbl>
    <w:p w14:paraId="5ED7DD31" w14:textId="77777777" w:rsidR="007268E4" w:rsidRPr="00BB4F60" w:rsidRDefault="008115DB" w:rsidP="008115DB">
      <w:pPr>
        <w:jc w:val="center"/>
      </w:pPr>
      <w:r>
        <w:t>© EditableCalendar.Com</w:t>
      </w:r>
    </w:p>
    <w:sectPr w:rsidR="007268E4" w:rsidRPr="00BB4F60" w:rsidSect="008115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3104C" w14:textId="77777777" w:rsidR="006C23CC" w:rsidRDefault="006C23CC" w:rsidP="005762FE">
      <w:r>
        <w:separator/>
      </w:r>
    </w:p>
  </w:endnote>
  <w:endnote w:type="continuationSeparator" w:id="0">
    <w:p w14:paraId="4148B6C3" w14:textId="77777777" w:rsidR="006C23CC" w:rsidRDefault="006C23CC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48343" w14:textId="77777777" w:rsidR="006C23CC" w:rsidRDefault="006C23CC" w:rsidP="005762FE">
      <w:r>
        <w:separator/>
      </w:r>
    </w:p>
  </w:footnote>
  <w:footnote w:type="continuationSeparator" w:id="0">
    <w:p w14:paraId="7FCA3BE2" w14:textId="77777777" w:rsidR="006C23CC" w:rsidRDefault="006C23CC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758258322">
    <w:abstractNumId w:val="0"/>
  </w:num>
  <w:num w:numId="2" w16cid:durableId="1356033281">
    <w:abstractNumId w:val="1"/>
  </w:num>
  <w:num w:numId="3" w16cid:durableId="1344093029">
    <w:abstractNumId w:val="1"/>
  </w:num>
  <w:num w:numId="4" w16cid:durableId="1052577431">
    <w:abstractNumId w:val="1"/>
  </w:num>
  <w:num w:numId="5" w16cid:durableId="107893164">
    <w:abstractNumId w:val="1"/>
  </w:num>
  <w:num w:numId="6" w16cid:durableId="458107484">
    <w:abstractNumId w:val="1"/>
  </w:num>
  <w:num w:numId="7" w16cid:durableId="90487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57"/>
  <w:proofState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5DB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33863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64931"/>
    <w:rsid w:val="006917D8"/>
    <w:rsid w:val="006A219F"/>
    <w:rsid w:val="006C23CC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115DB"/>
    <w:rsid w:val="008450BC"/>
    <w:rsid w:val="00855C17"/>
    <w:rsid w:val="00867BC5"/>
    <w:rsid w:val="00883782"/>
    <w:rsid w:val="008A6BFD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08CE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853E2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941C3"/>
  <w15:docId w15:val="{0C42AE6D-D9A0-4BE3-B7E4-D780A187A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EditableCalendar-ok\9.2020-calendar-april-with-holidays-and-notes-portrait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Calendar.dotm</Template>
  <TotalTime>1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2027 Calendar February with Holidays and Notes (Portrait)</dc:title>
  <dc:subject/>
  <dc:creator>EditableCalendar.Com</dc:creator>
  <cp:keywords/>
  <dc:description>Download more at EditableCalendar.Com</dc:description>
  <cp:lastModifiedBy>Manh Nguyen</cp:lastModifiedBy>
  <cp:revision>1</cp:revision>
  <dcterms:created xsi:type="dcterms:W3CDTF">2026-04-06T02:31:00Z</dcterms:created>
  <dcterms:modified xsi:type="dcterms:W3CDTF">2026-04-06T02:32:00Z</dcterms:modified>
</cp:coreProperties>
</file>