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C14A6" w:rsidRPr="00EC14A6" w14:paraId="618CD52A" w14:textId="77777777" w:rsidTr="00EC14A6">
        <w:trPr>
          <w:trHeight w:val="600"/>
        </w:trPr>
        <w:tc>
          <w:tcPr>
            <w:tcW w:w="9576" w:type="dxa"/>
            <w:gridSpan w:val="7"/>
          </w:tcPr>
          <w:p w14:paraId="5D6AB41E" w14:textId="77777777" w:rsidR="00EC14A6" w:rsidRPr="00EC14A6" w:rsidRDefault="00EC14A6" w:rsidP="00EC14A6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2027</w:t>
            </w:r>
          </w:p>
        </w:tc>
      </w:tr>
      <w:tr w:rsidR="00EC14A6" w14:paraId="59AA2C87" w14:textId="77777777" w:rsidTr="00EC14A6">
        <w:tc>
          <w:tcPr>
            <w:tcW w:w="1368" w:type="dxa"/>
          </w:tcPr>
          <w:p w14:paraId="72DA862B" w14:textId="77777777" w:rsidR="00EC14A6" w:rsidRDefault="00EC14A6" w:rsidP="00EC14A6">
            <w:pPr>
              <w:jc w:val="center"/>
            </w:pPr>
            <w:r>
              <w:t>Sunday</w:t>
            </w:r>
          </w:p>
        </w:tc>
        <w:tc>
          <w:tcPr>
            <w:tcW w:w="1368" w:type="dxa"/>
          </w:tcPr>
          <w:p w14:paraId="445A1EA0" w14:textId="77777777" w:rsidR="00EC14A6" w:rsidRDefault="00EC14A6" w:rsidP="00EC14A6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5055B578" w14:textId="77777777" w:rsidR="00EC14A6" w:rsidRDefault="00EC14A6" w:rsidP="00EC14A6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31F922A" w14:textId="77777777" w:rsidR="00EC14A6" w:rsidRDefault="00EC14A6" w:rsidP="00EC14A6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D37195D" w14:textId="77777777" w:rsidR="00EC14A6" w:rsidRDefault="00EC14A6" w:rsidP="00EC14A6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D50942" w14:textId="77777777" w:rsidR="00EC14A6" w:rsidRDefault="00EC14A6" w:rsidP="00EC14A6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8D11F4B" w14:textId="77777777" w:rsidR="00EC14A6" w:rsidRDefault="00EC14A6" w:rsidP="00EC14A6">
            <w:pPr>
              <w:jc w:val="center"/>
            </w:pPr>
            <w:r>
              <w:t>Saturday</w:t>
            </w:r>
          </w:p>
        </w:tc>
      </w:tr>
      <w:tr w:rsidR="00EC14A6" w14:paraId="63E0E3FA" w14:textId="77777777" w:rsidTr="00EC14A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07B1E4B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E4608A0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C5B2D3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E6A142D" w14:textId="77777777" w:rsidR="00EC14A6" w:rsidRDefault="00EC14A6" w:rsidP="00EC14A6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6950625" w14:textId="77777777" w:rsidR="00EC14A6" w:rsidRDefault="00EC14A6" w:rsidP="00EC14A6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19A6C3" w14:textId="77777777" w:rsidR="00EC14A6" w:rsidRDefault="00EC14A6" w:rsidP="00EC14A6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91F6135" w14:textId="77777777" w:rsidR="00EC14A6" w:rsidRDefault="00EC14A6" w:rsidP="00EC14A6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EC14A6" w14:paraId="76D470F6" w14:textId="77777777" w:rsidTr="00EC14A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596D0BA" w14:textId="77777777" w:rsidR="00EC14A6" w:rsidRDefault="00EC14A6" w:rsidP="00EC14A6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5D2406B" w14:textId="77777777" w:rsidR="00EC14A6" w:rsidRDefault="00EC14A6" w:rsidP="00EC14A6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DFE2256" w14:textId="77777777" w:rsidR="00EC14A6" w:rsidRDefault="00EC14A6" w:rsidP="00EC14A6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9781270" w14:textId="77777777" w:rsidR="00EC14A6" w:rsidRDefault="00EC14A6" w:rsidP="00EC14A6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681A51" w14:textId="77777777" w:rsidR="00EC14A6" w:rsidRDefault="00EC14A6" w:rsidP="00EC14A6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AC68824" w14:textId="77777777" w:rsidR="00EC14A6" w:rsidRDefault="00EC14A6" w:rsidP="00EC14A6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D61AA71" w14:textId="77777777" w:rsidR="00EC14A6" w:rsidRDefault="00EC14A6" w:rsidP="00EC14A6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</w:tr>
      <w:tr w:rsidR="00EC14A6" w14:paraId="769BE7EA" w14:textId="77777777" w:rsidTr="00EC14A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4EFE8B3F" w14:textId="77777777" w:rsidR="00EC14A6" w:rsidRDefault="00EC14A6" w:rsidP="00EC14A6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630CFB9" w14:textId="77777777" w:rsidR="00EC14A6" w:rsidRDefault="00EC14A6" w:rsidP="00EC14A6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99DABE5" w14:textId="77777777" w:rsidR="00EC14A6" w:rsidRDefault="00EC14A6" w:rsidP="00EC14A6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D8592A" w14:textId="77777777" w:rsidR="00EC14A6" w:rsidRDefault="00EC14A6" w:rsidP="00EC14A6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6E18C74" w14:textId="77777777" w:rsidR="00EC14A6" w:rsidRDefault="00EC14A6" w:rsidP="00EC14A6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5D62311" w14:textId="77777777" w:rsidR="00EC14A6" w:rsidRDefault="00EC14A6" w:rsidP="00EC14A6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30C36B7" w14:textId="77777777" w:rsidR="00EC14A6" w:rsidRDefault="00EC14A6" w:rsidP="00EC14A6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EC14A6" w14:paraId="64D1229A" w14:textId="77777777" w:rsidTr="00EC14A6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561CE941" w14:textId="77777777" w:rsidR="00EC14A6" w:rsidRDefault="00EC14A6" w:rsidP="00EC14A6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E2D3629" w14:textId="77777777" w:rsidR="00EC14A6" w:rsidRDefault="00EC14A6" w:rsidP="00EC14A6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7838AAE" w14:textId="77777777" w:rsidR="00EC14A6" w:rsidRDefault="00EC14A6" w:rsidP="00EC14A6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C6BE923" w14:textId="77777777" w:rsidR="00EC14A6" w:rsidRDefault="00EC14A6" w:rsidP="00EC14A6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2DBB8D5" w14:textId="77777777" w:rsidR="00EC14A6" w:rsidRDefault="00EC14A6" w:rsidP="00EC14A6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24EAA69" w14:textId="77777777" w:rsidR="00EC14A6" w:rsidRDefault="00EC14A6" w:rsidP="00EC14A6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1EEC2842" w14:textId="77777777" w:rsidR="00EC14A6" w:rsidRDefault="00EC14A6" w:rsidP="00EC14A6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</w:tr>
      <w:tr w:rsidR="00EC14A6" w14:paraId="467D3F05" w14:textId="77777777" w:rsidTr="00EC14A6">
        <w:trPr>
          <w:trHeight w:val="1500"/>
        </w:trPr>
        <w:tc>
          <w:tcPr>
            <w:tcW w:w="1368" w:type="dxa"/>
          </w:tcPr>
          <w:p w14:paraId="46294862" w14:textId="77777777" w:rsidR="00EC14A6" w:rsidRDefault="00EC14A6" w:rsidP="00EC14A6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8CABAA8" w14:textId="77777777" w:rsidR="00EC14A6" w:rsidRDefault="00EC14A6" w:rsidP="00EC14A6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54679DD1" w14:textId="77777777" w:rsidR="00EC14A6" w:rsidRDefault="00EC14A6" w:rsidP="00EC14A6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61E2C26" w14:textId="77777777" w:rsidR="00EC14A6" w:rsidRDefault="00EC14A6" w:rsidP="00EC14A6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E9083BF" w14:textId="77777777" w:rsidR="00EC14A6" w:rsidRDefault="00EC14A6" w:rsidP="00EC14A6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391B1D57" w14:textId="77777777" w:rsidR="00EC14A6" w:rsidRDefault="00EC14A6" w:rsidP="00EC14A6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60415C42" w14:textId="77777777" w:rsidR="00EC14A6" w:rsidRDefault="00EC14A6" w:rsidP="00EC14A6">
            <w:pPr>
              <w:jc w:val="center"/>
            </w:pPr>
          </w:p>
        </w:tc>
      </w:tr>
      <w:tr w:rsidR="00EC14A6" w14:paraId="256571A7" w14:textId="77777777" w:rsidTr="00EC14A6">
        <w:trPr>
          <w:trHeight w:val="1500"/>
        </w:trPr>
        <w:tc>
          <w:tcPr>
            <w:tcW w:w="1368" w:type="dxa"/>
          </w:tcPr>
          <w:p w14:paraId="4DE783FF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</w:tcPr>
          <w:p w14:paraId="45BFBE07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</w:tcPr>
          <w:p w14:paraId="67E9FE10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</w:tcPr>
          <w:p w14:paraId="16C49EC1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</w:tcPr>
          <w:p w14:paraId="100B1E05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</w:tcPr>
          <w:p w14:paraId="158B595F" w14:textId="77777777" w:rsidR="00EC14A6" w:rsidRDefault="00EC14A6" w:rsidP="00EC14A6">
            <w:pPr>
              <w:jc w:val="center"/>
            </w:pPr>
          </w:p>
        </w:tc>
        <w:tc>
          <w:tcPr>
            <w:tcW w:w="1368" w:type="dxa"/>
          </w:tcPr>
          <w:p w14:paraId="1DF043CA" w14:textId="77777777" w:rsidR="00EC14A6" w:rsidRDefault="00EC14A6" w:rsidP="00EC14A6">
            <w:pPr>
              <w:jc w:val="center"/>
            </w:pPr>
          </w:p>
        </w:tc>
      </w:tr>
    </w:tbl>
    <w:p w14:paraId="3FC5E245" w14:textId="77777777" w:rsidR="00EC14A6" w:rsidRDefault="00EC14A6" w:rsidP="00EC14A6">
      <w:pPr>
        <w:jc w:val="center"/>
      </w:pPr>
    </w:p>
    <w:tbl>
      <w:tblPr>
        <w:tblStyle w:val="CalendarAddIn"/>
        <w:tblW w:w="9576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6"/>
      </w:tblGrid>
      <w:tr w:rsidR="00EC14A6" w:rsidRPr="00EC14A6" w14:paraId="2950F659" w14:textId="77777777" w:rsidTr="00EC14A6">
        <w:trPr>
          <w:trHeight w:val="280"/>
        </w:trPr>
        <w:tc>
          <w:tcPr>
            <w:tcW w:w="9576" w:type="dxa"/>
          </w:tcPr>
          <w:p w14:paraId="2586394D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127C527C" w14:textId="77777777" w:rsidTr="00EC14A6">
        <w:trPr>
          <w:trHeight w:val="280"/>
        </w:trPr>
        <w:tc>
          <w:tcPr>
            <w:tcW w:w="9576" w:type="dxa"/>
          </w:tcPr>
          <w:p w14:paraId="220770BA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158242C6" w14:textId="77777777" w:rsidTr="00EC14A6">
        <w:trPr>
          <w:trHeight w:val="280"/>
        </w:trPr>
        <w:tc>
          <w:tcPr>
            <w:tcW w:w="9576" w:type="dxa"/>
          </w:tcPr>
          <w:p w14:paraId="46751A64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13AE2D83" w14:textId="77777777" w:rsidTr="00EC14A6">
        <w:trPr>
          <w:trHeight w:val="280"/>
        </w:trPr>
        <w:tc>
          <w:tcPr>
            <w:tcW w:w="9576" w:type="dxa"/>
          </w:tcPr>
          <w:p w14:paraId="4148749B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605DF43C" w14:textId="77777777" w:rsidTr="00EC14A6">
        <w:trPr>
          <w:trHeight w:val="280"/>
        </w:trPr>
        <w:tc>
          <w:tcPr>
            <w:tcW w:w="9576" w:type="dxa"/>
          </w:tcPr>
          <w:p w14:paraId="1C14ADD8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44AFF953" w14:textId="77777777" w:rsidTr="00EC14A6">
        <w:trPr>
          <w:trHeight w:val="280"/>
        </w:trPr>
        <w:tc>
          <w:tcPr>
            <w:tcW w:w="9576" w:type="dxa"/>
          </w:tcPr>
          <w:p w14:paraId="0F6F878E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53B0CE06" w14:textId="77777777" w:rsidTr="00EC14A6">
        <w:trPr>
          <w:trHeight w:val="280"/>
        </w:trPr>
        <w:tc>
          <w:tcPr>
            <w:tcW w:w="9576" w:type="dxa"/>
          </w:tcPr>
          <w:p w14:paraId="2DFCBB79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  <w:tr w:rsidR="00EC14A6" w:rsidRPr="00EC14A6" w14:paraId="69AAAD07" w14:textId="77777777" w:rsidTr="00EC14A6">
        <w:trPr>
          <w:trHeight w:val="280"/>
        </w:trPr>
        <w:tc>
          <w:tcPr>
            <w:tcW w:w="9576" w:type="dxa"/>
            <w:vAlign w:val="center"/>
          </w:tcPr>
          <w:p w14:paraId="40DC9771" w14:textId="77777777" w:rsidR="00EC14A6" w:rsidRPr="00EC14A6" w:rsidRDefault="00EC14A6" w:rsidP="00EC14A6">
            <w:pPr>
              <w:jc w:val="center"/>
              <w:rPr>
                <w:sz w:val="20"/>
              </w:rPr>
            </w:pPr>
          </w:p>
        </w:tc>
      </w:tr>
    </w:tbl>
    <w:p w14:paraId="53BCE3B9" w14:textId="77777777" w:rsidR="007268E4" w:rsidRPr="00BB4F60" w:rsidRDefault="00EC14A6" w:rsidP="00EC14A6">
      <w:pPr>
        <w:jc w:val="center"/>
      </w:pPr>
      <w:r>
        <w:t>© EditableCalendar.Com</w:t>
      </w:r>
    </w:p>
    <w:sectPr w:rsidR="007268E4" w:rsidRPr="00BB4F60" w:rsidSect="00EC1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6BEA1" w14:textId="77777777" w:rsidR="00C962BF" w:rsidRDefault="00C962BF" w:rsidP="005762FE">
      <w:r>
        <w:separator/>
      </w:r>
    </w:p>
  </w:endnote>
  <w:endnote w:type="continuationSeparator" w:id="0">
    <w:p w14:paraId="5D32588E" w14:textId="77777777" w:rsidR="00C962BF" w:rsidRDefault="00C962BF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C0116" w14:textId="77777777" w:rsidR="00C962BF" w:rsidRDefault="00C962BF" w:rsidP="005762FE">
      <w:r>
        <w:separator/>
      </w:r>
    </w:p>
  </w:footnote>
  <w:footnote w:type="continuationSeparator" w:id="0">
    <w:p w14:paraId="63376C13" w14:textId="77777777" w:rsidR="00C962BF" w:rsidRDefault="00C962BF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57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A6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33863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962B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14A6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45CD3"/>
  <w15:docId w15:val="{AA9D2AF5-A4DD-48FD-91C3-51011A80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9.2020-calendar-april-with-holidays-and-notes-portrait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Calendar December with Holidays and Notes (Portrait)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2026-04-06T02:38:00Z</dcterms:created>
  <dcterms:modified xsi:type="dcterms:W3CDTF">2026-04-06T02:39:00Z</dcterms:modified>
</cp:coreProperties>
</file>