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D10F90" w:rsidRPr="00D10F90" w14:paraId="6489DDD0" w14:textId="77777777" w:rsidTr="00D10F90">
        <w:trPr>
          <w:trHeight w:val="600"/>
        </w:trPr>
        <w:tc>
          <w:tcPr>
            <w:tcW w:w="9576" w:type="dxa"/>
            <w:gridSpan w:val="7"/>
          </w:tcPr>
          <w:p w14:paraId="4F3FFAEB" w14:textId="77777777" w:rsidR="00D10F90" w:rsidRPr="00D10F90" w:rsidRDefault="00D10F90" w:rsidP="00D10F90">
            <w:pPr>
              <w:jc w:val="center"/>
              <w:rPr>
                <w:sz w:val="48"/>
              </w:rPr>
            </w:pPr>
            <w:r>
              <w:rPr>
                <w:sz w:val="48"/>
              </w:rPr>
              <w:t>September 2026</w:t>
            </w:r>
          </w:p>
        </w:tc>
      </w:tr>
      <w:tr w:rsidR="00D10F90" w14:paraId="2E2077E3" w14:textId="77777777" w:rsidTr="00D10F90">
        <w:tc>
          <w:tcPr>
            <w:tcW w:w="1368" w:type="dxa"/>
          </w:tcPr>
          <w:p w14:paraId="180F699A" w14:textId="77777777" w:rsidR="00D10F90" w:rsidRDefault="00D10F90" w:rsidP="00D10F90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22530826" w14:textId="77777777" w:rsidR="00D10F90" w:rsidRDefault="00D10F90" w:rsidP="00D10F90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66C4D0E" w14:textId="77777777" w:rsidR="00D10F90" w:rsidRDefault="00D10F90" w:rsidP="00D10F90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3D4F537" w14:textId="77777777" w:rsidR="00D10F90" w:rsidRDefault="00D10F90" w:rsidP="00D10F90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BD024BB" w14:textId="77777777" w:rsidR="00D10F90" w:rsidRDefault="00D10F90" w:rsidP="00D10F90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B1E0D65" w14:textId="77777777" w:rsidR="00D10F90" w:rsidRDefault="00D10F90" w:rsidP="00D10F90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AF4D872" w14:textId="77777777" w:rsidR="00D10F90" w:rsidRDefault="00D10F90" w:rsidP="00D10F90">
            <w:pPr>
              <w:jc w:val="center"/>
            </w:pPr>
            <w:r>
              <w:t>Saturday</w:t>
            </w:r>
          </w:p>
        </w:tc>
      </w:tr>
      <w:tr w:rsidR="00D10F90" w14:paraId="2CB2D36C" w14:textId="77777777" w:rsidTr="00D10F9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2EA41D93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90F6FA2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3A94E3" w14:textId="77777777" w:rsidR="00D10F90" w:rsidRDefault="00D10F90" w:rsidP="00D10F90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6E85AF" w14:textId="77777777" w:rsidR="00D10F90" w:rsidRDefault="00D10F90" w:rsidP="00D10F9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0B4D69" w14:textId="77777777" w:rsidR="00D10F90" w:rsidRDefault="00D10F90" w:rsidP="00D10F9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A58FE2" w14:textId="77777777" w:rsidR="00D10F90" w:rsidRDefault="00D10F90" w:rsidP="00D10F9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8DA9AB" w14:textId="77777777" w:rsidR="00D10F90" w:rsidRDefault="00D10F90" w:rsidP="00D10F9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D10F90" w14:paraId="1FBEC892" w14:textId="77777777" w:rsidTr="00D10F9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65A8F4" w14:textId="77777777" w:rsidR="00D10F90" w:rsidRDefault="00D10F90" w:rsidP="00D10F9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0F86DC" w14:textId="77777777" w:rsidR="00D10F90" w:rsidRDefault="00D10F90" w:rsidP="00D10F90">
            <w:pPr>
              <w:jc w:val="center"/>
            </w:pPr>
            <w:r>
              <w:t>7</w:t>
            </w:r>
            <w:r>
              <w:br/>
            </w:r>
            <w:r>
              <w:br/>
              <w:t>Labor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B5872E" w14:textId="77777777" w:rsidR="00D10F90" w:rsidRDefault="00D10F90" w:rsidP="00D10F9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0FC0B6" w14:textId="77777777" w:rsidR="00D10F90" w:rsidRDefault="00D10F90" w:rsidP="00D10F9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60C729" w14:textId="77777777" w:rsidR="00D10F90" w:rsidRDefault="00D10F90" w:rsidP="00D10F9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C5167C" w14:textId="77777777" w:rsidR="00D10F90" w:rsidRDefault="00D10F90" w:rsidP="00D10F90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FC726E" w14:textId="77777777" w:rsidR="00D10F90" w:rsidRDefault="00D10F90" w:rsidP="00D10F90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D10F90" w14:paraId="0B5CE883" w14:textId="77777777" w:rsidTr="00D10F9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213E03" w14:textId="77777777" w:rsidR="00D10F90" w:rsidRDefault="00D10F90" w:rsidP="00D10F9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54E30B" w14:textId="77777777" w:rsidR="00D10F90" w:rsidRDefault="00D10F90" w:rsidP="00D10F9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96CA7B" w14:textId="77777777" w:rsidR="00D10F90" w:rsidRDefault="00D10F90" w:rsidP="00D10F9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E28DF9" w14:textId="77777777" w:rsidR="00D10F90" w:rsidRDefault="00D10F90" w:rsidP="00D10F9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6D79A0" w14:textId="77777777" w:rsidR="00D10F90" w:rsidRDefault="00D10F90" w:rsidP="00D10F9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DFC5BF" w14:textId="77777777" w:rsidR="00D10F90" w:rsidRDefault="00D10F90" w:rsidP="00D10F90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B1E2F6" w14:textId="77777777" w:rsidR="00D10F90" w:rsidRDefault="00D10F90" w:rsidP="00D10F9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D10F90" w14:paraId="29CFDA4A" w14:textId="77777777" w:rsidTr="00D10F9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50A7B6" w14:textId="77777777" w:rsidR="00D10F90" w:rsidRDefault="00D10F90" w:rsidP="00D10F9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3E947B" w14:textId="77777777" w:rsidR="00D10F90" w:rsidRDefault="00D10F90" w:rsidP="00D10F9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D328B1" w14:textId="77777777" w:rsidR="00D10F90" w:rsidRDefault="00D10F90" w:rsidP="00D10F9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CD11BB" w14:textId="77777777" w:rsidR="00D10F90" w:rsidRDefault="00D10F90" w:rsidP="00D10F9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72DD720" w14:textId="77777777" w:rsidR="00D10F90" w:rsidRDefault="00D10F90" w:rsidP="00D10F9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4A2B633" w14:textId="77777777" w:rsidR="00D10F90" w:rsidRDefault="00D10F90" w:rsidP="00D10F90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13498A0" w14:textId="77777777" w:rsidR="00D10F90" w:rsidRDefault="00D10F90" w:rsidP="00D10F9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D10F90" w14:paraId="43E3662D" w14:textId="77777777" w:rsidTr="00D10F90">
        <w:trPr>
          <w:trHeight w:val="1500"/>
        </w:trPr>
        <w:tc>
          <w:tcPr>
            <w:tcW w:w="1368" w:type="dxa"/>
            <w:shd w:val="clear" w:color="auto" w:fill="auto"/>
          </w:tcPr>
          <w:p w14:paraId="25F60A26" w14:textId="77777777" w:rsidR="00D10F90" w:rsidRDefault="00D10F90" w:rsidP="00D10F9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AF00F4C" w14:textId="77777777" w:rsidR="00D10F90" w:rsidRDefault="00D10F90" w:rsidP="00D10F9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687B8FE" w14:textId="77777777" w:rsidR="00D10F90" w:rsidRDefault="00D10F90" w:rsidP="00D10F90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FD0AEC7" w14:textId="77777777" w:rsidR="00D10F90" w:rsidRDefault="00D10F90" w:rsidP="00D10F9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3CE0593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01B8A6DB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23E5D9DB" w14:textId="77777777" w:rsidR="00D10F90" w:rsidRDefault="00D10F90" w:rsidP="00D10F90">
            <w:pPr>
              <w:jc w:val="center"/>
            </w:pPr>
          </w:p>
        </w:tc>
      </w:tr>
      <w:tr w:rsidR="00D10F90" w14:paraId="46BA8677" w14:textId="77777777" w:rsidTr="00D10F90">
        <w:trPr>
          <w:trHeight w:val="1500"/>
        </w:trPr>
        <w:tc>
          <w:tcPr>
            <w:tcW w:w="1368" w:type="dxa"/>
          </w:tcPr>
          <w:p w14:paraId="05D39EFF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22875D87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3E1BC30F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4A16E712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6BAB8876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2E9EF86D" w14:textId="77777777" w:rsidR="00D10F90" w:rsidRDefault="00D10F90" w:rsidP="00D10F90">
            <w:pPr>
              <w:jc w:val="center"/>
            </w:pPr>
          </w:p>
        </w:tc>
        <w:tc>
          <w:tcPr>
            <w:tcW w:w="1368" w:type="dxa"/>
          </w:tcPr>
          <w:p w14:paraId="23AD3442" w14:textId="77777777" w:rsidR="00D10F90" w:rsidRDefault="00D10F90" w:rsidP="00D10F90">
            <w:pPr>
              <w:jc w:val="center"/>
            </w:pPr>
          </w:p>
        </w:tc>
      </w:tr>
    </w:tbl>
    <w:p w14:paraId="7CC56FCC" w14:textId="77777777" w:rsidR="00D10F90" w:rsidRDefault="00D10F90" w:rsidP="00D10F90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D10F90" w:rsidRPr="00D10F90" w14:paraId="7DB252AB" w14:textId="77777777" w:rsidTr="00D10F90">
        <w:trPr>
          <w:trHeight w:val="280"/>
        </w:trPr>
        <w:tc>
          <w:tcPr>
            <w:tcW w:w="9576" w:type="dxa"/>
            <w:shd w:val="clear" w:color="auto" w:fill="auto"/>
          </w:tcPr>
          <w:p w14:paraId="3D5EECE1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  <w:tr w:rsidR="00D10F90" w:rsidRPr="00D10F90" w14:paraId="3A39DACB" w14:textId="77777777" w:rsidTr="00D10F90">
        <w:trPr>
          <w:trHeight w:val="280"/>
        </w:trPr>
        <w:tc>
          <w:tcPr>
            <w:tcW w:w="9576" w:type="dxa"/>
            <w:shd w:val="clear" w:color="auto" w:fill="auto"/>
          </w:tcPr>
          <w:p w14:paraId="3D1A6FA5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  <w:tr w:rsidR="00D10F90" w:rsidRPr="00D10F90" w14:paraId="77E23965" w14:textId="77777777" w:rsidTr="00D10F90">
        <w:trPr>
          <w:trHeight w:val="280"/>
        </w:trPr>
        <w:tc>
          <w:tcPr>
            <w:tcW w:w="9576" w:type="dxa"/>
            <w:shd w:val="clear" w:color="auto" w:fill="auto"/>
          </w:tcPr>
          <w:p w14:paraId="588B6D05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  <w:tr w:rsidR="00D10F90" w:rsidRPr="00D10F90" w14:paraId="4DED94F0" w14:textId="77777777" w:rsidTr="00D10F90">
        <w:trPr>
          <w:trHeight w:val="280"/>
        </w:trPr>
        <w:tc>
          <w:tcPr>
            <w:tcW w:w="9576" w:type="dxa"/>
            <w:shd w:val="clear" w:color="auto" w:fill="auto"/>
          </w:tcPr>
          <w:p w14:paraId="3CC0DD10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  <w:tr w:rsidR="00D10F90" w:rsidRPr="00D10F90" w14:paraId="3FECF910" w14:textId="77777777" w:rsidTr="00D10F90">
        <w:trPr>
          <w:trHeight w:val="280"/>
        </w:trPr>
        <w:tc>
          <w:tcPr>
            <w:tcW w:w="9576" w:type="dxa"/>
            <w:shd w:val="clear" w:color="auto" w:fill="auto"/>
          </w:tcPr>
          <w:p w14:paraId="2E77AB22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  <w:tr w:rsidR="00D10F90" w:rsidRPr="00D10F90" w14:paraId="20A6088E" w14:textId="77777777" w:rsidTr="00D10F90">
        <w:trPr>
          <w:trHeight w:val="280"/>
        </w:trPr>
        <w:tc>
          <w:tcPr>
            <w:tcW w:w="9576" w:type="dxa"/>
            <w:shd w:val="clear" w:color="auto" w:fill="auto"/>
          </w:tcPr>
          <w:p w14:paraId="011BC01F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  <w:tr w:rsidR="00D10F90" w:rsidRPr="00D10F90" w14:paraId="331B3563" w14:textId="77777777" w:rsidTr="00D10F90">
        <w:trPr>
          <w:trHeight w:val="280"/>
        </w:trPr>
        <w:tc>
          <w:tcPr>
            <w:tcW w:w="9576" w:type="dxa"/>
            <w:shd w:val="clear" w:color="auto" w:fill="auto"/>
          </w:tcPr>
          <w:p w14:paraId="1CA2F845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  <w:tr w:rsidR="00D10F90" w:rsidRPr="00D10F90" w14:paraId="51855283" w14:textId="77777777" w:rsidTr="00D10F90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35DBEFA5" w14:textId="77777777" w:rsidR="00D10F90" w:rsidRPr="00D10F90" w:rsidRDefault="00D10F90" w:rsidP="00D10F90">
            <w:pPr>
              <w:jc w:val="center"/>
              <w:rPr>
                <w:sz w:val="20"/>
              </w:rPr>
            </w:pPr>
          </w:p>
        </w:tc>
      </w:tr>
    </w:tbl>
    <w:p w14:paraId="02BB4B5A" w14:textId="77777777" w:rsidR="007268E4" w:rsidRPr="00BB4F60" w:rsidRDefault="00D10F90" w:rsidP="00D10F90">
      <w:pPr>
        <w:jc w:val="center"/>
      </w:pPr>
      <w:r>
        <w:t>© EditableCalendar.Com</w:t>
      </w:r>
    </w:p>
    <w:sectPr w:rsidR="007268E4" w:rsidRPr="00BB4F60" w:rsidSect="00D10F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B4358" w14:textId="77777777" w:rsidR="00565441" w:rsidRDefault="00565441" w:rsidP="005762FE">
      <w:r>
        <w:separator/>
      </w:r>
    </w:p>
  </w:endnote>
  <w:endnote w:type="continuationSeparator" w:id="0">
    <w:p w14:paraId="3AC0FC31" w14:textId="77777777" w:rsidR="00565441" w:rsidRDefault="0056544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FCFD3" w14:textId="77777777" w:rsidR="00565441" w:rsidRDefault="00565441" w:rsidP="005762FE">
      <w:r>
        <w:separator/>
      </w:r>
    </w:p>
  </w:footnote>
  <w:footnote w:type="continuationSeparator" w:id="0">
    <w:p w14:paraId="3135C84A" w14:textId="77777777" w:rsidR="00565441" w:rsidRDefault="00565441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F90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65441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10F90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7146D"/>
  <w15:docId w15:val="{FD33AA66-633A-4E11-B077-46E31BD01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September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2023-12-02T10:55:00Z</dcterms:created>
  <dcterms:modified xsi:type="dcterms:W3CDTF">2023-12-02T10:56:00Z</dcterms:modified>
</cp:coreProperties>
</file>