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27946" w:rsidRPr="00C27946" w14:paraId="38FD643D" w14:textId="77777777" w:rsidTr="00C27946">
        <w:trPr>
          <w:trHeight w:val="600"/>
        </w:trPr>
        <w:tc>
          <w:tcPr>
            <w:tcW w:w="9576" w:type="dxa"/>
            <w:gridSpan w:val="7"/>
          </w:tcPr>
          <w:p w14:paraId="7240BF72" w14:textId="77777777" w:rsidR="00C27946" w:rsidRPr="00C27946" w:rsidRDefault="00C27946" w:rsidP="00C27946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2026</w:t>
            </w:r>
          </w:p>
        </w:tc>
      </w:tr>
      <w:tr w:rsidR="00C27946" w14:paraId="2D4EF985" w14:textId="77777777" w:rsidTr="00C27946">
        <w:tc>
          <w:tcPr>
            <w:tcW w:w="1368" w:type="dxa"/>
          </w:tcPr>
          <w:p w14:paraId="6BFB3A52" w14:textId="77777777" w:rsidR="00C27946" w:rsidRDefault="00C27946" w:rsidP="00C27946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1FF9448B" w14:textId="77777777" w:rsidR="00C27946" w:rsidRDefault="00C27946" w:rsidP="00C27946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38C73993" w14:textId="77777777" w:rsidR="00C27946" w:rsidRDefault="00C27946" w:rsidP="00C27946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DF89544" w14:textId="77777777" w:rsidR="00C27946" w:rsidRDefault="00C27946" w:rsidP="00C27946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4833BE0" w14:textId="77777777" w:rsidR="00C27946" w:rsidRDefault="00C27946" w:rsidP="00C27946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99CE8FA" w14:textId="77777777" w:rsidR="00C27946" w:rsidRDefault="00C27946" w:rsidP="00C27946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3A2882D" w14:textId="77777777" w:rsidR="00C27946" w:rsidRDefault="00C27946" w:rsidP="00C27946">
            <w:pPr>
              <w:jc w:val="center"/>
            </w:pPr>
            <w:r>
              <w:t>Saturday</w:t>
            </w:r>
          </w:p>
        </w:tc>
      </w:tr>
      <w:tr w:rsidR="00C27946" w14:paraId="03EA35D9" w14:textId="77777777" w:rsidTr="00C2794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9C72E9E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954524A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2E5DA7E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6FBE61F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B7FEA3" w14:textId="77777777" w:rsidR="00C27946" w:rsidRDefault="00C27946" w:rsidP="00C27946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B0A914" w14:textId="77777777" w:rsidR="00C27946" w:rsidRDefault="00C27946" w:rsidP="00C27946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533377" w14:textId="77777777" w:rsidR="00C27946" w:rsidRDefault="00C27946" w:rsidP="00C27946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C27946" w14:paraId="216A8E1D" w14:textId="77777777" w:rsidTr="00C2794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208299" w14:textId="77777777" w:rsidR="00C27946" w:rsidRDefault="00C27946" w:rsidP="00C27946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3F0D56" w14:textId="77777777" w:rsidR="00C27946" w:rsidRDefault="00C27946" w:rsidP="00C27946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EF6958" w14:textId="77777777" w:rsidR="00C27946" w:rsidRDefault="00C27946" w:rsidP="00C27946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A92B48" w14:textId="77777777" w:rsidR="00C27946" w:rsidRDefault="00C27946" w:rsidP="00C27946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EE72F2" w14:textId="77777777" w:rsidR="00C27946" w:rsidRDefault="00C27946" w:rsidP="00C27946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BCAF9D" w14:textId="77777777" w:rsidR="00C27946" w:rsidRDefault="00C27946" w:rsidP="00C27946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AA040E" w14:textId="77777777" w:rsidR="00C27946" w:rsidRDefault="00C27946" w:rsidP="00C27946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C27946" w14:paraId="101B4997" w14:textId="77777777" w:rsidTr="00C2794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DAC049" w14:textId="77777777" w:rsidR="00C27946" w:rsidRDefault="00C27946" w:rsidP="00C27946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0F6A83" w14:textId="77777777" w:rsidR="00C27946" w:rsidRDefault="00C27946" w:rsidP="00C27946">
            <w:pPr>
              <w:jc w:val="center"/>
            </w:pPr>
            <w:r>
              <w:t>12</w:t>
            </w:r>
            <w:r>
              <w:br/>
            </w:r>
            <w:r>
              <w:br/>
              <w:t>Columbus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76140F" w14:textId="77777777" w:rsidR="00C27946" w:rsidRDefault="00C27946" w:rsidP="00C27946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EC4F93" w14:textId="77777777" w:rsidR="00C27946" w:rsidRDefault="00C27946" w:rsidP="00C27946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B5A93A" w14:textId="77777777" w:rsidR="00C27946" w:rsidRDefault="00C27946" w:rsidP="00C27946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29BBFC" w14:textId="77777777" w:rsidR="00C27946" w:rsidRDefault="00C27946" w:rsidP="00C27946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1D88F1" w14:textId="77777777" w:rsidR="00C27946" w:rsidRDefault="00C27946" w:rsidP="00C27946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C27946" w14:paraId="2ECB316E" w14:textId="77777777" w:rsidTr="00C2794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E2D6A3" w14:textId="77777777" w:rsidR="00C27946" w:rsidRDefault="00C27946" w:rsidP="00C27946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50E834" w14:textId="77777777" w:rsidR="00C27946" w:rsidRDefault="00C27946" w:rsidP="00C27946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E90D8E" w14:textId="77777777" w:rsidR="00C27946" w:rsidRDefault="00C27946" w:rsidP="00C27946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B9B1F7" w14:textId="77777777" w:rsidR="00C27946" w:rsidRDefault="00C27946" w:rsidP="00C27946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ED1F1B" w14:textId="77777777" w:rsidR="00C27946" w:rsidRDefault="00C27946" w:rsidP="00C27946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CF2880" w14:textId="77777777" w:rsidR="00C27946" w:rsidRDefault="00C27946" w:rsidP="00C27946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517A3B" w14:textId="77777777" w:rsidR="00C27946" w:rsidRDefault="00C27946" w:rsidP="00C27946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C27946" w14:paraId="2E699AD6" w14:textId="77777777" w:rsidTr="00C27946">
        <w:trPr>
          <w:trHeight w:val="1500"/>
        </w:trPr>
        <w:tc>
          <w:tcPr>
            <w:tcW w:w="1368" w:type="dxa"/>
            <w:shd w:val="clear" w:color="auto" w:fill="auto"/>
          </w:tcPr>
          <w:p w14:paraId="44341683" w14:textId="77777777" w:rsidR="00C27946" w:rsidRDefault="00C27946" w:rsidP="00C27946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D50795B" w14:textId="77777777" w:rsidR="00C27946" w:rsidRDefault="00C27946" w:rsidP="00C27946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34C62C3" w14:textId="77777777" w:rsidR="00C27946" w:rsidRDefault="00C27946" w:rsidP="00C27946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475B05A" w14:textId="77777777" w:rsidR="00C27946" w:rsidRDefault="00C27946" w:rsidP="00C27946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1FB3A8D" w14:textId="77777777" w:rsidR="00C27946" w:rsidRDefault="00C27946" w:rsidP="00C27946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E01DC23" w14:textId="77777777" w:rsidR="00C27946" w:rsidRDefault="00C27946" w:rsidP="00C27946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866E4F0" w14:textId="77777777" w:rsidR="00C27946" w:rsidRDefault="00C27946" w:rsidP="00C27946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C27946" w14:paraId="08CE6153" w14:textId="77777777" w:rsidTr="00C27946">
        <w:trPr>
          <w:trHeight w:val="1500"/>
        </w:trPr>
        <w:tc>
          <w:tcPr>
            <w:tcW w:w="1368" w:type="dxa"/>
          </w:tcPr>
          <w:p w14:paraId="2465E0CE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</w:tcPr>
          <w:p w14:paraId="736E093D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</w:tcPr>
          <w:p w14:paraId="5F655129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</w:tcPr>
          <w:p w14:paraId="4CE7703B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</w:tcPr>
          <w:p w14:paraId="65C95535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</w:tcPr>
          <w:p w14:paraId="77D6C0EB" w14:textId="77777777" w:rsidR="00C27946" w:rsidRDefault="00C27946" w:rsidP="00C27946">
            <w:pPr>
              <w:jc w:val="center"/>
            </w:pPr>
          </w:p>
        </w:tc>
        <w:tc>
          <w:tcPr>
            <w:tcW w:w="1368" w:type="dxa"/>
          </w:tcPr>
          <w:p w14:paraId="04B40271" w14:textId="77777777" w:rsidR="00C27946" w:rsidRDefault="00C27946" w:rsidP="00C27946">
            <w:pPr>
              <w:jc w:val="center"/>
            </w:pPr>
          </w:p>
        </w:tc>
      </w:tr>
    </w:tbl>
    <w:p w14:paraId="7078706F" w14:textId="77777777" w:rsidR="00C27946" w:rsidRDefault="00C27946" w:rsidP="00C27946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C27946" w:rsidRPr="00C27946" w14:paraId="24D78F4A" w14:textId="77777777" w:rsidTr="00C27946">
        <w:trPr>
          <w:trHeight w:val="280"/>
        </w:trPr>
        <w:tc>
          <w:tcPr>
            <w:tcW w:w="9576" w:type="dxa"/>
            <w:shd w:val="clear" w:color="auto" w:fill="auto"/>
          </w:tcPr>
          <w:p w14:paraId="577E56DF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  <w:tr w:rsidR="00C27946" w:rsidRPr="00C27946" w14:paraId="42F3E5E3" w14:textId="77777777" w:rsidTr="00C27946">
        <w:trPr>
          <w:trHeight w:val="280"/>
        </w:trPr>
        <w:tc>
          <w:tcPr>
            <w:tcW w:w="9576" w:type="dxa"/>
            <w:shd w:val="clear" w:color="auto" w:fill="auto"/>
          </w:tcPr>
          <w:p w14:paraId="7CA0E165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  <w:tr w:rsidR="00C27946" w:rsidRPr="00C27946" w14:paraId="6E7A5FCC" w14:textId="77777777" w:rsidTr="00C27946">
        <w:trPr>
          <w:trHeight w:val="280"/>
        </w:trPr>
        <w:tc>
          <w:tcPr>
            <w:tcW w:w="9576" w:type="dxa"/>
            <w:shd w:val="clear" w:color="auto" w:fill="auto"/>
          </w:tcPr>
          <w:p w14:paraId="21C71B98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  <w:tr w:rsidR="00C27946" w:rsidRPr="00C27946" w14:paraId="6532D973" w14:textId="77777777" w:rsidTr="00C27946">
        <w:trPr>
          <w:trHeight w:val="280"/>
        </w:trPr>
        <w:tc>
          <w:tcPr>
            <w:tcW w:w="9576" w:type="dxa"/>
            <w:shd w:val="clear" w:color="auto" w:fill="auto"/>
          </w:tcPr>
          <w:p w14:paraId="67B9FD2F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  <w:tr w:rsidR="00C27946" w:rsidRPr="00C27946" w14:paraId="56AFAEC3" w14:textId="77777777" w:rsidTr="00C27946">
        <w:trPr>
          <w:trHeight w:val="280"/>
        </w:trPr>
        <w:tc>
          <w:tcPr>
            <w:tcW w:w="9576" w:type="dxa"/>
            <w:shd w:val="clear" w:color="auto" w:fill="auto"/>
          </w:tcPr>
          <w:p w14:paraId="6ACD07C3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  <w:tr w:rsidR="00C27946" w:rsidRPr="00C27946" w14:paraId="4EABFF6F" w14:textId="77777777" w:rsidTr="00C27946">
        <w:trPr>
          <w:trHeight w:val="280"/>
        </w:trPr>
        <w:tc>
          <w:tcPr>
            <w:tcW w:w="9576" w:type="dxa"/>
            <w:shd w:val="clear" w:color="auto" w:fill="auto"/>
          </w:tcPr>
          <w:p w14:paraId="2CD05079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  <w:tr w:rsidR="00C27946" w:rsidRPr="00C27946" w14:paraId="55712C16" w14:textId="77777777" w:rsidTr="00C27946">
        <w:trPr>
          <w:trHeight w:val="280"/>
        </w:trPr>
        <w:tc>
          <w:tcPr>
            <w:tcW w:w="9576" w:type="dxa"/>
            <w:shd w:val="clear" w:color="auto" w:fill="auto"/>
          </w:tcPr>
          <w:p w14:paraId="3773181F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  <w:tr w:rsidR="00C27946" w:rsidRPr="00C27946" w14:paraId="4D5E345C" w14:textId="77777777" w:rsidTr="00C27946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71B52520" w14:textId="77777777" w:rsidR="00C27946" w:rsidRPr="00C27946" w:rsidRDefault="00C27946" w:rsidP="00C27946">
            <w:pPr>
              <w:jc w:val="center"/>
              <w:rPr>
                <w:sz w:val="20"/>
              </w:rPr>
            </w:pPr>
          </w:p>
        </w:tc>
      </w:tr>
    </w:tbl>
    <w:p w14:paraId="320B9174" w14:textId="77777777" w:rsidR="007268E4" w:rsidRPr="00BB4F60" w:rsidRDefault="00C27946" w:rsidP="00C27946">
      <w:pPr>
        <w:jc w:val="center"/>
      </w:pPr>
      <w:r>
        <w:t>© EditableCalendar.Com</w:t>
      </w:r>
    </w:p>
    <w:sectPr w:rsidR="007268E4" w:rsidRPr="00BB4F60" w:rsidSect="00C279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B151C" w14:textId="77777777" w:rsidR="00B7309A" w:rsidRDefault="00B7309A" w:rsidP="005762FE">
      <w:r>
        <w:separator/>
      </w:r>
    </w:p>
  </w:endnote>
  <w:endnote w:type="continuationSeparator" w:id="0">
    <w:p w14:paraId="690C3DC7" w14:textId="77777777" w:rsidR="00B7309A" w:rsidRDefault="00B7309A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130F0" w14:textId="77777777" w:rsidR="00B7309A" w:rsidRDefault="00B7309A" w:rsidP="005762FE">
      <w:r>
        <w:separator/>
      </w:r>
    </w:p>
  </w:footnote>
  <w:footnote w:type="continuationSeparator" w:id="0">
    <w:p w14:paraId="159DD354" w14:textId="77777777" w:rsidR="00B7309A" w:rsidRDefault="00B7309A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946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309A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27946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313AA"/>
  <w15:docId w15:val="{03899ABA-764C-4FF6-A7A8-AFE138236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October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2023-12-02T10:56:00Z</dcterms:created>
  <dcterms:modified xsi:type="dcterms:W3CDTF">2023-12-02T10:56:00Z</dcterms:modified>
</cp:coreProperties>
</file>