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0B4A72" w:rsidRPr="000B4A72" w14:paraId="70549BEA" w14:textId="77777777" w:rsidTr="000B4A72">
        <w:trPr>
          <w:trHeight w:val="600"/>
        </w:trPr>
        <w:tc>
          <w:tcPr>
            <w:tcW w:w="9576" w:type="dxa"/>
            <w:gridSpan w:val="7"/>
          </w:tcPr>
          <w:p w14:paraId="29A66A9C" w14:textId="77777777" w:rsidR="000B4A72" w:rsidRPr="000B4A72" w:rsidRDefault="000B4A72" w:rsidP="000B4A72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2026</w:t>
            </w:r>
          </w:p>
        </w:tc>
      </w:tr>
      <w:tr w:rsidR="000B4A72" w14:paraId="568F63D1" w14:textId="77777777" w:rsidTr="000B4A72">
        <w:tc>
          <w:tcPr>
            <w:tcW w:w="1368" w:type="dxa"/>
            <w:tcBorders>
              <w:bottom w:val="single" w:sz="4" w:space="0" w:color="auto"/>
            </w:tcBorders>
          </w:tcPr>
          <w:p w14:paraId="78EE5784" w14:textId="77777777" w:rsidR="000B4A72" w:rsidRDefault="000B4A72" w:rsidP="000B4A72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AA0585D" w14:textId="77777777" w:rsidR="000B4A72" w:rsidRDefault="000B4A72" w:rsidP="000B4A72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46AD9E7" w14:textId="77777777" w:rsidR="000B4A72" w:rsidRDefault="000B4A72" w:rsidP="000B4A72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2363EE5" w14:textId="77777777" w:rsidR="000B4A72" w:rsidRDefault="000B4A72" w:rsidP="000B4A72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617B812" w14:textId="77777777" w:rsidR="000B4A72" w:rsidRDefault="000B4A72" w:rsidP="000B4A72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6FD856C" w14:textId="77777777" w:rsidR="000B4A72" w:rsidRDefault="000B4A72" w:rsidP="000B4A72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6F455E1" w14:textId="77777777" w:rsidR="000B4A72" w:rsidRDefault="000B4A72" w:rsidP="000B4A72">
            <w:pPr>
              <w:jc w:val="center"/>
            </w:pPr>
            <w:r>
              <w:t>Saturday</w:t>
            </w:r>
          </w:p>
        </w:tc>
      </w:tr>
      <w:tr w:rsidR="000B4A72" w14:paraId="6F7E7DCF" w14:textId="77777777" w:rsidTr="000B4A7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F522EA" w14:textId="77777777" w:rsidR="000B4A72" w:rsidRDefault="000B4A72" w:rsidP="000B4A72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494A9E" w14:textId="77777777" w:rsidR="000B4A72" w:rsidRDefault="000B4A72" w:rsidP="000B4A72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C0608B" w14:textId="77777777" w:rsidR="000B4A72" w:rsidRDefault="000B4A72" w:rsidP="000B4A72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44A9D5" w14:textId="77777777" w:rsidR="000B4A72" w:rsidRDefault="000B4A72" w:rsidP="000B4A72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343B9B" w14:textId="77777777" w:rsidR="000B4A72" w:rsidRDefault="000B4A72" w:rsidP="000B4A72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DF5A02" w14:textId="77777777" w:rsidR="000B4A72" w:rsidRDefault="000B4A72" w:rsidP="000B4A72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8D017A" w14:textId="77777777" w:rsidR="000B4A72" w:rsidRDefault="000B4A72" w:rsidP="000B4A72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0B4A72" w14:paraId="3D9C2D00" w14:textId="77777777" w:rsidTr="000B4A7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AD5BE4" w14:textId="77777777" w:rsidR="000B4A72" w:rsidRDefault="000B4A72" w:rsidP="000B4A72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AB3709" w14:textId="77777777" w:rsidR="000B4A72" w:rsidRDefault="000B4A72" w:rsidP="000B4A72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6B1BC0" w14:textId="77777777" w:rsidR="000B4A72" w:rsidRDefault="000B4A72" w:rsidP="000B4A72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147987" w14:textId="77777777" w:rsidR="000B4A72" w:rsidRDefault="000B4A72" w:rsidP="000B4A72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8715A5" w14:textId="77777777" w:rsidR="000B4A72" w:rsidRDefault="000B4A72" w:rsidP="000B4A72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564078" w14:textId="77777777" w:rsidR="000B4A72" w:rsidRDefault="000B4A72" w:rsidP="000B4A72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F41A27" w14:textId="77777777" w:rsidR="000B4A72" w:rsidRDefault="000B4A72" w:rsidP="000B4A72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0B4A72" w14:paraId="19DFB14B" w14:textId="77777777" w:rsidTr="000B4A7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7722E2" w14:textId="77777777" w:rsidR="000B4A72" w:rsidRDefault="000B4A72" w:rsidP="000B4A72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81EF54" w14:textId="77777777" w:rsidR="000B4A72" w:rsidRDefault="000B4A72" w:rsidP="000B4A72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C717F8" w14:textId="77777777" w:rsidR="000B4A72" w:rsidRDefault="000B4A72" w:rsidP="000B4A72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EF769D" w14:textId="77777777" w:rsidR="000B4A72" w:rsidRDefault="000B4A72" w:rsidP="000B4A72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A61FA0" w14:textId="77777777" w:rsidR="000B4A72" w:rsidRDefault="000B4A72" w:rsidP="000B4A72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183EFB" w14:textId="77777777" w:rsidR="000B4A72" w:rsidRDefault="000B4A72" w:rsidP="000B4A72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34CE6B" w14:textId="77777777" w:rsidR="000B4A72" w:rsidRDefault="000B4A72" w:rsidP="000B4A72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0B4A72" w14:paraId="4CF0A0E6" w14:textId="77777777" w:rsidTr="000B4A7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A15C98" w14:textId="77777777" w:rsidR="000B4A72" w:rsidRDefault="000B4A72" w:rsidP="000B4A72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69FE9A" w14:textId="77777777" w:rsidR="000B4A72" w:rsidRDefault="000B4A72" w:rsidP="000B4A72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590315" w14:textId="77777777" w:rsidR="000B4A72" w:rsidRDefault="000B4A72" w:rsidP="000B4A72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4D80BC1" w14:textId="77777777" w:rsidR="000B4A72" w:rsidRDefault="000B4A72" w:rsidP="000B4A72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F47BDC2" w14:textId="77777777" w:rsidR="000B4A72" w:rsidRDefault="000B4A72" w:rsidP="000B4A72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E47A2BA" w14:textId="77777777" w:rsidR="000B4A72" w:rsidRDefault="000B4A72" w:rsidP="000B4A72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D3A9EF2" w14:textId="77777777" w:rsidR="000B4A72" w:rsidRDefault="000B4A72" w:rsidP="000B4A72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0B4A72" w14:paraId="795B7F86" w14:textId="77777777" w:rsidTr="000B4A72">
        <w:trPr>
          <w:trHeight w:val="1500"/>
        </w:trPr>
        <w:tc>
          <w:tcPr>
            <w:tcW w:w="1368" w:type="dxa"/>
            <w:shd w:val="clear" w:color="auto" w:fill="auto"/>
          </w:tcPr>
          <w:p w14:paraId="4659827A" w14:textId="77777777" w:rsidR="000B4A72" w:rsidRDefault="000B4A72" w:rsidP="000B4A72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2EF63E0" w14:textId="77777777" w:rsidR="000B4A72" w:rsidRDefault="000B4A72" w:rsidP="000B4A72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D7753E" w14:textId="77777777" w:rsidR="000B4A72" w:rsidRDefault="000B4A72" w:rsidP="000B4A72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8B9C8E1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4A5C3528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4E701C11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3DF19E87" w14:textId="77777777" w:rsidR="000B4A72" w:rsidRDefault="000B4A72" w:rsidP="000B4A72">
            <w:pPr>
              <w:jc w:val="center"/>
            </w:pPr>
          </w:p>
        </w:tc>
      </w:tr>
      <w:tr w:rsidR="000B4A72" w14:paraId="7A9512C2" w14:textId="77777777" w:rsidTr="000B4A72">
        <w:trPr>
          <w:trHeight w:val="1500"/>
        </w:trPr>
        <w:tc>
          <w:tcPr>
            <w:tcW w:w="1368" w:type="dxa"/>
          </w:tcPr>
          <w:p w14:paraId="463839C1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760C878A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59B89E96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1AA8B83C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55B0A42C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749705AC" w14:textId="77777777" w:rsidR="000B4A72" w:rsidRDefault="000B4A72" w:rsidP="000B4A72">
            <w:pPr>
              <w:jc w:val="center"/>
            </w:pPr>
          </w:p>
        </w:tc>
        <w:tc>
          <w:tcPr>
            <w:tcW w:w="1368" w:type="dxa"/>
          </w:tcPr>
          <w:p w14:paraId="60C18195" w14:textId="77777777" w:rsidR="000B4A72" w:rsidRDefault="000B4A72" w:rsidP="000B4A72">
            <w:pPr>
              <w:jc w:val="center"/>
            </w:pPr>
          </w:p>
        </w:tc>
      </w:tr>
    </w:tbl>
    <w:p w14:paraId="43FD9051" w14:textId="77777777" w:rsidR="000B4A72" w:rsidRDefault="000B4A72" w:rsidP="000B4A72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0B4A72" w:rsidRPr="000B4A72" w14:paraId="2D168746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7196465E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2A1ECB04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54505D79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305001F9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7A5F2D0B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2A46E0DF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0868746B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7E704CFC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7C2DA718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667B2A04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354656C2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291BEBE9" w14:textId="77777777" w:rsidTr="000B4A72">
        <w:trPr>
          <w:trHeight w:val="280"/>
        </w:trPr>
        <w:tc>
          <w:tcPr>
            <w:tcW w:w="9576" w:type="dxa"/>
            <w:shd w:val="clear" w:color="auto" w:fill="auto"/>
          </w:tcPr>
          <w:p w14:paraId="1E07B79E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  <w:tr w:rsidR="000B4A72" w:rsidRPr="000B4A72" w14:paraId="4905145A" w14:textId="77777777" w:rsidTr="000B4A72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2F36165F" w14:textId="77777777" w:rsidR="000B4A72" w:rsidRPr="000B4A72" w:rsidRDefault="000B4A72" w:rsidP="000B4A72">
            <w:pPr>
              <w:jc w:val="center"/>
              <w:rPr>
                <w:sz w:val="20"/>
              </w:rPr>
            </w:pPr>
          </w:p>
        </w:tc>
      </w:tr>
    </w:tbl>
    <w:p w14:paraId="62EA925E" w14:textId="77777777" w:rsidR="007268E4" w:rsidRPr="00BB4F60" w:rsidRDefault="000B4A72" w:rsidP="000B4A72">
      <w:pPr>
        <w:jc w:val="center"/>
      </w:pPr>
      <w:r>
        <w:t>© EditableCalendar.Com</w:t>
      </w:r>
    </w:p>
    <w:sectPr w:rsidR="007268E4" w:rsidRPr="00BB4F60" w:rsidSect="000B4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A799B" w14:textId="77777777" w:rsidR="00485959" w:rsidRDefault="00485959" w:rsidP="005762FE">
      <w:r>
        <w:separator/>
      </w:r>
    </w:p>
  </w:endnote>
  <w:endnote w:type="continuationSeparator" w:id="0">
    <w:p w14:paraId="0FF766F2" w14:textId="77777777" w:rsidR="00485959" w:rsidRDefault="0048595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2B026" w14:textId="77777777" w:rsidR="00485959" w:rsidRDefault="00485959" w:rsidP="005762FE">
      <w:r>
        <w:separator/>
      </w:r>
    </w:p>
  </w:footnote>
  <w:footnote w:type="continuationSeparator" w:id="0">
    <w:p w14:paraId="5BDA08E5" w14:textId="77777777" w:rsidR="00485959" w:rsidRDefault="0048595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A72"/>
    <w:rsid w:val="00037140"/>
    <w:rsid w:val="0004106F"/>
    <w:rsid w:val="0007080F"/>
    <w:rsid w:val="00075B3E"/>
    <w:rsid w:val="000903AB"/>
    <w:rsid w:val="000A0101"/>
    <w:rsid w:val="000B4A72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85959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A9732"/>
  <w15:docId w15:val="{83BB09CC-4BAF-434A-8C38-0480C1A80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March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2023-12-02T10:51:00Z</dcterms:created>
  <dcterms:modified xsi:type="dcterms:W3CDTF">2023-12-02T10:51:00Z</dcterms:modified>
</cp:coreProperties>
</file>