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F56467" w:rsidRPr="00F56467" w14:paraId="08EC4273" w14:textId="77777777" w:rsidTr="00F56467">
        <w:trPr>
          <w:trHeight w:val="600"/>
        </w:trPr>
        <w:tc>
          <w:tcPr>
            <w:tcW w:w="9576" w:type="dxa"/>
            <w:gridSpan w:val="7"/>
          </w:tcPr>
          <w:p w14:paraId="7E908286" w14:textId="77777777" w:rsidR="00F56467" w:rsidRPr="00F56467" w:rsidRDefault="00F56467" w:rsidP="00F56467">
            <w:pPr>
              <w:jc w:val="center"/>
              <w:rPr>
                <w:sz w:val="48"/>
              </w:rPr>
            </w:pPr>
            <w:r>
              <w:rPr>
                <w:sz w:val="48"/>
              </w:rPr>
              <w:t>June 2026</w:t>
            </w:r>
          </w:p>
        </w:tc>
      </w:tr>
      <w:tr w:rsidR="00F56467" w14:paraId="369BBB0B" w14:textId="77777777" w:rsidTr="00F56467">
        <w:tc>
          <w:tcPr>
            <w:tcW w:w="1368" w:type="dxa"/>
          </w:tcPr>
          <w:p w14:paraId="6ABDDB50" w14:textId="77777777" w:rsidR="00F56467" w:rsidRDefault="00F56467" w:rsidP="00F56467">
            <w:pPr>
              <w:jc w:val="center"/>
            </w:pPr>
            <w:r>
              <w:t>Sunday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0938C58" w14:textId="77777777" w:rsidR="00F56467" w:rsidRDefault="00F56467" w:rsidP="00F56467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77BBE40" w14:textId="77777777" w:rsidR="00F56467" w:rsidRDefault="00F56467" w:rsidP="00F56467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13E4C28" w14:textId="77777777" w:rsidR="00F56467" w:rsidRDefault="00F56467" w:rsidP="00F56467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DFC6922" w14:textId="77777777" w:rsidR="00F56467" w:rsidRDefault="00F56467" w:rsidP="00F56467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75A0596" w14:textId="77777777" w:rsidR="00F56467" w:rsidRDefault="00F56467" w:rsidP="00F56467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39502DD" w14:textId="77777777" w:rsidR="00F56467" w:rsidRDefault="00F56467" w:rsidP="00F56467">
            <w:pPr>
              <w:jc w:val="center"/>
            </w:pPr>
            <w:r>
              <w:t>Saturday</w:t>
            </w:r>
          </w:p>
        </w:tc>
      </w:tr>
      <w:tr w:rsidR="00F56467" w14:paraId="614FCDB4" w14:textId="77777777" w:rsidTr="00F5646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0F63580F" w14:textId="77777777" w:rsidR="00F56467" w:rsidRDefault="00F56467" w:rsidP="00F5646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13600BA" w14:textId="77777777" w:rsidR="00F56467" w:rsidRDefault="00F56467" w:rsidP="00F56467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FC6D223" w14:textId="77777777" w:rsidR="00F56467" w:rsidRDefault="00F56467" w:rsidP="00F56467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9785837" w14:textId="77777777" w:rsidR="00F56467" w:rsidRDefault="00F56467" w:rsidP="00F56467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8DD051B" w14:textId="77777777" w:rsidR="00F56467" w:rsidRDefault="00F56467" w:rsidP="00F56467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219AF74" w14:textId="77777777" w:rsidR="00F56467" w:rsidRDefault="00F56467" w:rsidP="00F56467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E6CDC64" w14:textId="77777777" w:rsidR="00F56467" w:rsidRDefault="00F56467" w:rsidP="00F56467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</w:tr>
      <w:tr w:rsidR="00F56467" w14:paraId="15ED1355" w14:textId="77777777" w:rsidTr="00F5646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D936974" w14:textId="77777777" w:rsidR="00F56467" w:rsidRDefault="00F56467" w:rsidP="00F56467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B4152AC" w14:textId="77777777" w:rsidR="00F56467" w:rsidRDefault="00F56467" w:rsidP="00F56467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40D4790" w14:textId="77777777" w:rsidR="00F56467" w:rsidRDefault="00F56467" w:rsidP="00F56467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C7EFFD6" w14:textId="77777777" w:rsidR="00F56467" w:rsidRDefault="00F56467" w:rsidP="00F56467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F2961C5" w14:textId="77777777" w:rsidR="00F56467" w:rsidRDefault="00F56467" w:rsidP="00F56467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198C923" w14:textId="77777777" w:rsidR="00F56467" w:rsidRDefault="00F56467" w:rsidP="00F56467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D692640" w14:textId="77777777" w:rsidR="00F56467" w:rsidRDefault="00F56467" w:rsidP="00F56467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</w:tr>
      <w:tr w:rsidR="00F56467" w14:paraId="661D539B" w14:textId="77777777" w:rsidTr="00F5646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30B728E" w14:textId="77777777" w:rsidR="00F56467" w:rsidRDefault="00F56467" w:rsidP="00F56467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93680C9" w14:textId="77777777" w:rsidR="00F56467" w:rsidRDefault="00F56467" w:rsidP="00F56467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AF778A3" w14:textId="77777777" w:rsidR="00F56467" w:rsidRDefault="00F56467" w:rsidP="00F56467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2DBC1FB" w14:textId="77777777" w:rsidR="00F56467" w:rsidRDefault="00F56467" w:rsidP="00F56467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3AD9FEF" w14:textId="77777777" w:rsidR="00F56467" w:rsidRDefault="00F56467" w:rsidP="00F56467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6DD8770" w14:textId="77777777" w:rsidR="00F56467" w:rsidRDefault="00F56467" w:rsidP="00F56467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BA1B804" w14:textId="77777777" w:rsidR="00F56467" w:rsidRDefault="00F56467" w:rsidP="00F56467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</w:tr>
      <w:tr w:rsidR="00F56467" w14:paraId="30590A27" w14:textId="77777777" w:rsidTr="00F5646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E1D5F91" w14:textId="77777777" w:rsidR="00F56467" w:rsidRDefault="00F56467" w:rsidP="00F56467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E7F3A0" w14:textId="77777777" w:rsidR="00F56467" w:rsidRDefault="00F56467" w:rsidP="00F56467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87A1293" w14:textId="77777777" w:rsidR="00F56467" w:rsidRDefault="00F56467" w:rsidP="00F56467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E2755E3" w14:textId="77777777" w:rsidR="00F56467" w:rsidRDefault="00F56467" w:rsidP="00F56467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616C00F" w14:textId="77777777" w:rsidR="00F56467" w:rsidRDefault="00F56467" w:rsidP="00F56467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1D2A3B7" w14:textId="77777777" w:rsidR="00F56467" w:rsidRDefault="00F56467" w:rsidP="00F56467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8DF7A05" w14:textId="77777777" w:rsidR="00F56467" w:rsidRDefault="00F56467" w:rsidP="00F56467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</w:tr>
      <w:tr w:rsidR="00F56467" w14:paraId="624BD488" w14:textId="77777777" w:rsidTr="00F56467">
        <w:trPr>
          <w:trHeight w:val="1500"/>
        </w:trPr>
        <w:tc>
          <w:tcPr>
            <w:tcW w:w="1368" w:type="dxa"/>
            <w:shd w:val="clear" w:color="auto" w:fill="auto"/>
          </w:tcPr>
          <w:p w14:paraId="62E74937" w14:textId="77777777" w:rsidR="00F56467" w:rsidRDefault="00F56467" w:rsidP="00F56467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DF0B505" w14:textId="77777777" w:rsidR="00F56467" w:rsidRDefault="00F56467" w:rsidP="00F56467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65D6C30" w14:textId="77777777" w:rsidR="00F56467" w:rsidRDefault="00F56467" w:rsidP="00F56467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790C5270" w14:textId="77777777" w:rsidR="00F56467" w:rsidRDefault="00F56467" w:rsidP="00F56467">
            <w:pPr>
              <w:jc w:val="center"/>
            </w:pPr>
          </w:p>
        </w:tc>
        <w:tc>
          <w:tcPr>
            <w:tcW w:w="1368" w:type="dxa"/>
          </w:tcPr>
          <w:p w14:paraId="68C38D31" w14:textId="77777777" w:rsidR="00F56467" w:rsidRDefault="00F56467" w:rsidP="00F56467">
            <w:pPr>
              <w:jc w:val="center"/>
            </w:pPr>
          </w:p>
        </w:tc>
        <w:tc>
          <w:tcPr>
            <w:tcW w:w="1368" w:type="dxa"/>
          </w:tcPr>
          <w:p w14:paraId="310C9068" w14:textId="77777777" w:rsidR="00F56467" w:rsidRDefault="00F56467" w:rsidP="00F56467">
            <w:pPr>
              <w:jc w:val="center"/>
            </w:pPr>
          </w:p>
        </w:tc>
        <w:tc>
          <w:tcPr>
            <w:tcW w:w="1368" w:type="dxa"/>
          </w:tcPr>
          <w:p w14:paraId="4A0CA612" w14:textId="77777777" w:rsidR="00F56467" w:rsidRDefault="00F56467" w:rsidP="00F56467">
            <w:pPr>
              <w:jc w:val="center"/>
            </w:pPr>
          </w:p>
        </w:tc>
      </w:tr>
      <w:tr w:rsidR="00F56467" w14:paraId="7E6BEF32" w14:textId="77777777" w:rsidTr="00F56467">
        <w:trPr>
          <w:trHeight w:val="1500"/>
        </w:trPr>
        <w:tc>
          <w:tcPr>
            <w:tcW w:w="1368" w:type="dxa"/>
          </w:tcPr>
          <w:p w14:paraId="12255700" w14:textId="77777777" w:rsidR="00F56467" w:rsidRDefault="00F56467" w:rsidP="00F56467">
            <w:pPr>
              <w:jc w:val="center"/>
            </w:pPr>
          </w:p>
        </w:tc>
        <w:tc>
          <w:tcPr>
            <w:tcW w:w="1368" w:type="dxa"/>
          </w:tcPr>
          <w:p w14:paraId="3D875C90" w14:textId="77777777" w:rsidR="00F56467" w:rsidRDefault="00F56467" w:rsidP="00F56467">
            <w:pPr>
              <w:jc w:val="center"/>
            </w:pPr>
          </w:p>
        </w:tc>
        <w:tc>
          <w:tcPr>
            <w:tcW w:w="1368" w:type="dxa"/>
          </w:tcPr>
          <w:p w14:paraId="0CF6D7AF" w14:textId="77777777" w:rsidR="00F56467" w:rsidRDefault="00F56467" w:rsidP="00F56467">
            <w:pPr>
              <w:jc w:val="center"/>
            </w:pPr>
          </w:p>
        </w:tc>
        <w:tc>
          <w:tcPr>
            <w:tcW w:w="1368" w:type="dxa"/>
          </w:tcPr>
          <w:p w14:paraId="74BD001B" w14:textId="77777777" w:rsidR="00F56467" w:rsidRDefault="00F56467" w:rsidP="00F56467">
            <w:pPr>
              <w:jc w:val="center"/>
            </w:pPr>
          </w:p>
        </w:tc>
        <w:tc>
          <w:tcPr>
            <w:tcW w:w="1368" w:type="dxa"/>
          </w:tcPr>
          <w:p w14:paraId="11B9FA1B" w14:textId="77777777" w:rsidR="00F56467" w:rsidRDefault="00F56467" w:rsidP="00F56467">
            <w:pPr>
              <w:jc w:val="center"/>
            </w:pPr>
          </w:p>
        </w:tc>
        <w:tc>
          <w:tcPr>
            <w:tcW w:w="1368" w:type="dxa"/>
          </w:tcPr>
          <w:p w14:paraId="26BC9FAC" w14:textId="77777777" w:rsidR="00F56467" w:rsidRDefault="00F56467" w:rsidP="00F56467">
            <w:pPr>
              <w:jc w:val="center"/>
            </w:pPr>
          </w:p>
        </w:tc>
        <w:tc>
          <w:tcPr>
            <w:tcW w:w="1368" w:type="dxa"/>
          </w:tcPr>
          <w:p w14:paraId="2D46565D" w14:textId="77777777" w:rsidR="00F56467" w:rsidRDefault="00F56467" w:rsidP="00F56467">
            <w:pPr>
              <w:jc w:val="center"/>
            </w:pPr>
          </w:p>
        </w:tc>
      </w:tr>
    </w:tbl>
    <w:p w14:paraId="0DC440F6" w14:textId="77777777" w:rsidR="00F56467" w:rsidRDefault="00F56467" w:rsidP="00F56467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F56467" w:rsidRPr="00F56467" w14:paraId="49F03F9F" w14:textId="77777777" w:rsidTr="00F56467">
        <w:trPr>
          <w:trHeight w:val="280"/>
        </w:trPr>
        <w:tc>
          <w:tcPr>
            <w:tcW w:w="9576" w:type="dxa"/>
            <w:shd w:val="clear" w:color="auto" w:fill="auto"/>
          </w:tcPr>
          <w:p w14:paraId="3CFCD125" w14:textId="77777777" w:rsidR="00F56467" w:rsidRPr="00F56467" w:rsidRDefault="00F56467" w:rsidP="00F56467">
            <w:pPr>
              <w:jc w:val="center"/>
              <w:rPr>
                <w:sz w:val="20"/>
              </w:rPr>
            </w:pPr>
          </w:p>
        </w:tc>
      </w:tr>
      <w:tr w:rsidR="00F56467" w:rsidRPr="00F56467" w14:paraId="597F50A1" w14:textId="77777777" w:rsidTr="00F56467">
        <w:trPr>
          <w:trHeight w:val="280"/>
        </w:trPr>
        <w:tc>
          <w:tcPr>
            <w:tcW w:w="9576" w:type="dxa"/>
            <w:shd w:val="clear" w:color="auto" w:fill="auto"/>
          </w:tcPr>
          <w:p w14:paraId="20C5A608" w14:textId="77777777" w:rsidR="00F56467" w:rsidRPr="00F56467" w:rsidRDefault="00F56467" w:rsidP="00F56467">
            <w:pPr>
              <w:jc w:val="center"/>
              <w:rPr>
                <w:sz w:val="20"/>
              </w:rPr>
            </w:pPr>
          </w:p>
        </w:tc>
      </w:tr>
      <w:tr w:rsidR="00F56467" w:rsidRPr="00F56467" w14:paraId="6930F899" w14:textId="77777777" w:rsidTr="00F56467">
        <w:trPr>
          <w:trHeight w:val="280"/>
        </w:trPr>
        <w:tc>
          <w:tcPr>
            <w:tcW w:w="9576" w:type="dxa"/>
            <w:shd w:val="clear" w:color="auto" w:fill="auto"/>
          </w:tcPr>
          <w:p w14:paraId="04451486" w14:textId="77777777" w:rsidR="00F56467" w:rsidRPr="00F56467" w:rsidRDefault="00F56467" w:rsidP="00F56467">
            <w:pPr>
              <w:jc w:val="center"/>
              <w:rPr>
                <w:sz w:val="20"/>
              </w:rPr>
            </w:pPr>
          </w:p>
        </w:tc>
      </w:tr>
      <w:tr w:rsidR="00F56467" w:rsidRPr="00F56467" w14:paraId="0F5EAAD2" w14:textId="77777777" w:rsidTr="00F56467">
        <w:trPr>
          <w:trHeight w:val="280"/>
        </w:trPr>
        <w:tc>
          <w:tcPr>
            <w:tcW w:w="9576" w:type="dxa"/>
            <w:shd w:val="clear" w:color="auto" w:fill="auto"/>
          </w:tcPr>
          <w:p w14:paraId="16BDEDF6" w14:textId="77777777" w:rsidR="00F56467" w:rsidRPr="00F56467" w:rsidRDefault="00F56467" w:rsidP="00F56467">
            <w:pPr>
              <w:jc w:val="center"/>
              <w:rPr>
                <w:sz w:val="20"/>
              </w:rPr>
            </w:pPr>
          </w:p>
        </w:tc>
      </w:tr>
      <w:tr w:rsidR="00F56467" w:rsidRPr="00F56467" w14:paraId="5447C00C" w14:textId="77777777" w:rsidTr="00F56467">
        <w:trPr>
          <w:trHeight w:val="280"/>
        </w:trPr>
        <w:tc>
          <w:tcPr>
            <w:tcW w:w="9576" w:type="dxa"/>
            <w:shd w:val="clear" w:color="auto" w:fill="auto"/>
          </w:tcPr>
          <w:p w14:paraId="3DCBF376" w14:textId="77777777" w:rsidR="00F56467" w:rsidRPr="00F56467" w:rsidRDefault="00F56467" w:rsidP="00F56467">
            <w:pPr>
              <w:jc w:val="center"/>
              <w:rPr>
                <w:sz w:val="20"/>
              </w:rPr>
            </w:pPr>
          </w:p>
        </w:tc>
      </w:tr>
      <w:tr w:rsidR="00F56467" w:rsidRPr="00F56467" w14:paraId="001DCFD8" w14:textId="77777777" w:rsidTr="00F56467">
        <w:trPr>
          <w:trHeight w:val="280"/>
        </w:trPr>
        <w:tc>
          <w:tcPr>
            <w:tcW w:w="9576" w:type="dxa"/>
            <w:shd w:val="clear" w:color="auto" w:fill="auto"/>
          </w:tcPr>
          <w:p w14:paraId="5F9F5F74" w14:textId="77777777" w:rsidR="00F56467" w:rsidRPr="00F56467" w:rsidRDefault="00F56467" w:rsidP="00F56467">
            <w:pPr>
              <w:jc w:val="center"/>
              <w:rPr>
                <w:sz w:val="20"/>
              </w:rPr>
            </w:pPr>
          </w:p>
        </w:tc>
      </w:tr>
      <w:tr w:rsidR="00F56467" w:rsidRPr="00F56467" w14:paraId="3356E05A" w14:textId="77777777" w:rsidTr="00F56467">
        <w:trPr>
          <w:trHeight w:val="280"/>
        </w:trPr>
        <w:tc>
          <w:tcPr>
            <w:tcW w:w="9576" w:type="dxa"/>
            <w:shd w:val="clear" w:color="auto" w:fill="auto"/>
          </w:tcPr>
          <w:p w14:paraId="12BB37C3" w14:textId="77777777" w:rsidR="00F56467" w:rsidRPr="00F56467" w:rsidRDefault="00F56467" w:rsidP="00F56467">
            <w:pPr>
              <w:jc w:val="center"/>
              <w:rPr>
                <w:sz w:val="20"/>
              </w:rPr>
            </w:pPr>
          </w:p>
        </w:tc>
      </w:tr>
      <w:tr w:rsidR="00F56467" w:rsidRPr="00F56467" w14:paraId="6AD8AFDC" w14:textId="77777777" w:rsidTr="00F56467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26E99A7F" w14:textId="77777777" w:rsidR="00F56467" w:rsidRPr="00F56467" w:rsidRDefault="00F56467" w:rsidP="00F56467">
            <w:pPr>
              <w:jc w:val="center"/>
              <w:rPr>
                <w:sz w:val="20"/>
              </w:rPr>
            </w:pPr>
          </w:p>
        </w:tc>
      </w:tr>
    </w:tbl>
    <w:p w14:paraId="15DF6DD5" w14:textId="77777777" w:rsidR="007268E4" w:rsidRPr="00BB4F60" w:rsidRDefault="00F56467" w:rsidP="00F56467">
      <w:pPr>
        <w:jc w:val="center"/>
      </w:pPr>
      <w:r>
        <w:t>© EditableCalendar.Com</w:t>
      </w:r>
    </w:p>
    <w:sectPr w:rsidR="007268E4" w:rsidRPr="00BB4F60" w:rsidSect="00F564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C63762" w14:textId="77777777" w:rsidR="005E0ABD" w:rsidRDefault="005E0ABD" w:rsidP="005762FE">
      <w:r>
        <w:separator/>
      </w:r>
    </w:p>
  </w:endnote>
  <w:endnote w:type="continuationSeparator" w:id="0">
    <w:p w14:paraId="696A5BD2" w14:textId="77777777" w:rsidR="005E0ABD" w:rsidRDefault="005E0ABD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22A0EE" w14:textId="77777777" w:rsidR="005E0ABD" w:rsidRDefault="005E0ABD" w:rsidP="005762FE">
      <w:r>
        <w:separator/>
      </w:r>
    </w:p>
  </w:footnote>
  <w:footnote w:type="continuationSeparator" w:id="0">
    <w:p w14:paraId="35245535" w14:textId="77777777" w:rsidR="005E0ABD" w:rsidRDefault="005E0ABD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467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5E0ABD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5646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4451F"/>
  <w15:docId w15:val="{C2A447A7-B752-4A77-92DB-44C1401AA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 Calendar June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2023-12-02T10:54:00Z</dcterms:created>
  <dcterms:modified xsi:type="dcterms:W3CDTF">2023-12-02T10:54:00Z</dcterms:modified>
</cp:coreProperties>
</file>