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7B7266" w:rsidRPr="007B7266" w14:paraId="258E2A2F" w14:textId="77777777" w:rsidTr="007B7266">
        <w:trPr>
          <w:trHeight w:val="600"/>
        </w:trPr>
        <w:tc>
          <w:tcPr>
            <w:tcW w:w="9576" w:type="dxa"/>
            <w:gridSpan w:val="7"/>
          </w:tcPr>
          <w:p w14:paraId="67B8547D" w14:textId="77777777" w:rsidR="007B7266" w:rsidRPr="007B7266" w:rsidRDefault="007B7266" w:rsidP="007B7266">
            <w:pPr>
              <w:jc w:val="center"/>
              <w:rPr>
                <w:sz w:val="48"/>
              </w:rPr>
            </w:pPr>
            <w:r>
              <w:rPr>
                <w:sz w:val="48"/>
              </w:rPr>
              <w:t>July 2026</w:t>
            </w:r>
          </w:p>
        </w:tc>
      </w:tr>
      <w:tr w:rsidR="007B7266" w14:paraId="7AF983FB" w14:textId="77777777" w:rsidTr="007B7266">
        <w:tc>
          <w:tcPr>
            <w:tcW w:w="1368" w:type="dxa"/>
          </w:tcPr>
          <w:p w14:paraId="59F520B1" w14:textId="77777777" w:rsidR="007B7266" w:rsidRDefault="007B7266" w:rsidP="007B7266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2BF41B6A" w14:textId="77777777" w:rsidR="007B7266" w:rsidRDefault="007B7266" w:rsidP="007B7266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4ECC87AD" w14:textId="77777777" w:rsidR="007B7266" w:rsidRDefault="007B7266" w:rsidP="007B7266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77DCD58" w14:textId="77777777" w:rsidR="007B7266" w:rsidRDefault="007B7266" w:rsidP="007B7266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03B661C" w14:textId="77777777" w:rsidR="007B7266" w:rsidRDefault="007B7266" w:rsidP="007B7266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1C92268" w14:textId="77777777" w:rsidR="007B7266" w:rsidRDefault="007B7266" w:rsidP="007B7266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C39A846" w14:textId="77777777" w:rsidR="007B7266" w:rsidRDefault="007B7266" w:rsidP="007B7266">
            <w:pPr>
              <w:jc w:val="center"/>
            </w:pPr>
            <w:r>
              <w:t>Saturday</w:t>
            </w:r>
          </w:p>
        </w:tc>
      </w:tr>
      <w:tr w:rsidR="007B7266" w14:paraId="6BC0009D" w14:textId="77777777" w:rsidTr="007B726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51492C71" w14:textId="77777777" w:rsidR="007B7266" w:rsidRDefault="007B7266" w:rsidP="007B7266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F3AD96B" w14:textId="77777777" w:rsidR="007B7266" w:rsidRDefault="007B7266" w:rsidP="007B7266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FB3CD11" w14:textId="77777777" w:rsidR="007B7266" w:rsidRDefault="007B7266" w:rsidP="007B7266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FCECDED" w14:textId="77777777" w:rsidR="007B7266" w:rsidRDefault="007B7266" w:rsidP="007B7266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BBF0B9D" w14:textId="77777777" w:rsidR="007B7266" w:rsidRDefault="007B7266" w:rsidP="007B7266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B2D4C18" w14:textId="77777777" w:rsidR="007B7266" w:rsidRDefault="007B7266" w:rsidP="007B7266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3CD0831" w14:textId="77777777" w:rsidR="007B7266" w:rsidRDefault="007B7266" w:rsidP="007B7266">
            <w:pPr>
              <w:jc w:val="center"/>
            </w:pPr>
            <w:r>
              <w:t>4</w:t>
            </w:r>
            <w:r>
              <w:br/>
            </w:r>
            <w:r>
              <w:br/>
              <w:t>Independence Day</w:t>
            </w:r>
          </w:p>
        </w:tc>
      </w:tr>
      <w:tr w:rsidR="007B7266" w14:paraId="444D7417" w14:textId="77777777" w:rsidTr="007B726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FE46572" w14:textId="77777777" w:rsidR="007B7266" w:rsidRDefault="007B7266" w:rsidP="007B7266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8149B29" w14:textId="77777777" w:rsidR="007B7266" w:rsidRDefault="007B7266" w:rsidP="007B7266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9913815" w14:textId="77777777" w:rsidR="007B7266" w:rsidRDefault="007B7266" w:rsidP="007B7266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3213C59" w14:textId="77777777" w:rsidR="007B7266" w:rsidRDefault="007B7266" w:rsidP="007B7266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D14D715" w14:textId="77777777" w:rsidR="007B7266" w:rsidRDefault="007B7266" w:rsidP="007B7266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38C15AC" w14:textId="77777777" w:rsidR="007B7266" w:rsidRDefault="007B7266" w:rsidP="007B7266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028478B" w14:textId="77777777" w:rsidR="007B7266" w:rsidRDefault="007B7266" w:rsidP="007B7266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</w:tr>
      <w:tr w:rsidR="007B7266" w14:paraId="30A3D92A" w14:textId="77777777" w:rsidTr="007B726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A6B72F7" w14:textId="77777777" w:rsidR="007B7266" w:rsidRDefault="007B7266" w:rsidP="007B7266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7265B0D" w14:textId="77777777" w:rsidR="007B7266" w:rsidRDefault="007B7266" w:rsidP="007B7266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57FDC16" w14:textId="77777777" w:rsidR="007B7266" w:rsidRDefault="007B7266" w:rsidP="007B7266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52B1415" w14:textId="77777777" w:rsidR="007B7266" w:rsidRDefault="007B7266" w:rsidP="007B7266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0AE262D" w14:textId="77777777" w:rsidR="007B7266" w:rsidRDefault="007B7266" w:rsidP="007B7266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3FB36D5" w14:textId="77777777" w:rsidR="007B7266" w:rsidRDefault="007B7266" w:rsidP="007B7266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77362D8" w14:textId="77777777" w:rsidR="007B7266" w:rsidRDefault="007B7266" w:rsidP="007B7266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</w:tr>
      <w:tr w:rsidR="007B7266" w14:paraId="0B03F947" w14:textId="77777777" w:rsidTr="007B726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8CEF694" w14:textId="77777777" w:rsidR="007B7266" w:rsidRDefault="007B7266" w:rsidP="007B7266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6D648D5" w14:textId="77777777" w:rsidR="007B7266" w:rsidRDefault="007B7266" w:rsidP="007B7266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5B4EEA3" w14:textId="77777777" w:rsidR="007B7266" w:rsidRDefault="007B7266" w:rsidP="007B7266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933EC8F" w14:textId="77777777" w:rsidR="007B7266" w:rsidRDefault="007B7266" w:rsidP="007B7266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80701D8" w14:textId="77777777" w:rsidR="007B7266" w:rsidRDefault="007B7266" w:rsidP="007B7266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FDE716A" w14:textId="77777777" w:rsidR="007B7266" w:rsidRDefault="007B7266" w:rsidP="007B7266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3B1E751" w14:textId="77777777" w:rsidR="007B7266" w:rsidRDefault="007B7266" w:rsidP="007B7266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</w:tr>
      <w:tr w:rsidR="007B7266" w14:paraId="539C5538" w14:textId="77777777" w:rsidTr="007B7266">
        <w:trPr>
          <w:trHeight w:val="1500"/>
        </w:trPr>
        <w:tc>
          <w:tcPr>
            <w:tcW w:w="1368" w:type="dxa"/>
            <w:shd w:val="clear" w:color="auto" w:fill="auto"/>
          </w:tcPr>
          <w:p w14:paraId="327ECD2B" w14:textId="77777777" w:rsidR="007B7266" w:rsidRDefault="007B7266" w:rsidP="007B7266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591C330" w14:textId="77777777" w:rsidR="007B7266" w:rsidRDefault="007B7266" w:rsidP="007B7266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3F9D6BE" w14:textId="77777777" w:rsidR="007B7266" w:rsidRDefault="007B7266" w:rsidP="007B7266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2AFE362" w14:textId="77777777" w:rsidR="007B7266" w:rsidRDefault="007B7266" w:rsidP="007B7266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0B2EE75" w14:textId="77777777" w:rsidR="007B7266" w:rsidRDefault="007B7266" w:rsidP="007B7266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B72DFC2" w14:textId="77777777" w:rsidR="007B7266" w:rsidRDefault="007B7266" w:rsidP="007B7266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00FF0CD7" w14:textId="77777777" w:rsidR="007B7266" w:rsidRDefault="007B7266" w:rsidP="007B7266">
            <w:pPr>
              <w:jc w:val="center"/>
            </w:pPr>
          </w:p>
        </w:tc>
      </w:tr>
      <w:tr w:rsidR="007B7266" w14:paraId="2EF8B7F8" w14:textId="77777777" w:rsidTr="007B7266">
        <w:trPr>
          <w:trHeight w:val="1500"/>
        </w:trPr>
        <w:tc>
          <w:tcPr>
            <w:tcW w:w="1368" w:type="dxa"/>
          </w:tcPr>
          <w:p w14:paraId="2F7E1944" w14:textId="77777777" w:rsidR="007B7266" w:rsidRDefault="007B7266" w:rsidP="007B7266">
            <w:pPr>
              <w:jc w:val="center"/>
            </w:pPr>
          </w:p>
        </w:tc>
        <w:tc>
          <w:tcPr>
            <w:tcW w:w="1368" w:type="dxa"/>
          </w:tcPr>
          <w:p w14:paraId="139C156E" w14:textId="77777777" w:rsidR="007B7266" w:rsidRDefault="007B7266" w:rsidP="007B7266">
            <w:pPr>
              <w:jc w:val="center"/>
            </w:pPr>
          </w:p>
        </w:tc>
        <w:tc>
          <w:tcPr>
            <w:tcW w:w="1368" w:type="dxa"/>
          </w:tcPr>
          <w:p w14:paraId="65EEDAA0" w14:textId="77777777" w:rsidR="007B7266" w:rsidRDefault="007B7266" w:rsidP="007B7266">
            <w:pPr>
              <w:jc w:val="center"/>
            </w:pPr>
          </w:p>
        </w:tc>
        <w:tc>
          <w:tcPr>
            <w:tcW w:w="1368" w:type="dxa"/>
          </w:tcPr>
          <w:p w14:paraId="174618C6" w14:textId="77777777" w:rsidR="007B7266" w:rsidRDefault="007B7266" w:rsidP="007B7266">
            <w:pPr>
              <w:jc w:val="center"/>
            </w:pPr>
          </w:p>
        </w:tc>
        <w:tc>
          <w:tcPr>
            <w:tcW w:w="1368" w:type="dxa"/>
          </w:tcPr>
          <w:p w14:paraId="773125F0" w14:textId="77777777" w:rsidR="007B7266" w:rsidRDefault="007B7266" w:rsidP="007B7266">
            <w:pPr>
              <w:jc w:val="center"/>
            </w:pPr>
          </w:p>
        </w:tc>
        <w:tc>
          <w:tcPr>
            <w:tcW w:w="1368" w:type="dxa"/>
          </w:tcPr>
          <w:p w14:paraId="3389695D" w14:textId="77777777" w:rsidR="007B7266" w:rsidRDefault="007B7266" w:rsidP="007B7266">
            <w:pPr>
              <w:jc w:val="center"/>
            </w:pPr>
          </w:p>
        </w:tc>
        <w:tc>
          <w:tcPr>
            <w:tcW w:w="1368" w:type="dxa"/>
          </w:tcPr>
          <w:p w14:paraId="399BF452" w14:textId="77777777" w:rsidR="007B7266" w:rsidRDefault="007B7266" w:rsidP="007B7266">
            <w:pPr>
              <w:jc w:val="center"/>
            </w:pPr>
          </w:p>
        </w:tc>
      </w:tr>
    </w:tbl>
    <w:p w14:paraId="16B67831" w14:textId="77777777" w:rsidR="007B7266" w:rsidRDefault="007B7266" w:rsidP="007B7266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7B7266" w:rsidRPr="007B7266" w14:paraId="01646F5F" w14:textId="77777777" w:rsidTr="007B7266">
        <w:trPr>
          <w:trHeight w:val="280"/>
        </w:trPr>
        <w:tc>
          <w:tcPr>
            <w:tcW w:w="9576" w:type="dxa"/>
            <w:shd w:val="clear" w:color="auto" w:fill="auto"/>
          </w:tcPr>
          <w:p w14:paraId="712DB422" w14:textId="77777777" w:rsidR="007B7266" w:rsidRPr="007B7266" w:rsidRDefault="007B7266" w:rsidP="007B7266">
            <w:pPr>
              <w:jc w:val="center"/>
              <w:rPr>
                <w:sz w:val="20"/>
              </w:rPr>
            </w:pPr>
          </w:p>
        </w:tc>
      </w:tr>
      <w:tr w:rsidR="007B7266" w:rsidRPr="007B7266" w14:paraId="013B417C" w14:textId="77777777" w:rsidTr="007B7266">
        <w:trPr>
          <w:trHeight w:val="280"/>
        </w:trPr>
        <w:tc>
          <w:tcPr>
            <w:tcW w:w="9576" w:type="dxa"/>
            <w:shd w:val="clear" w:color="auto" w:fill="auto"/>
          </w:tcPr>
          <w:p w14:paraId="05113C19" w14:textId="77777777" w:rsidR="007B7266" w:rsidRPr="007B7266" w:rsidRDefault="007B7266" w:rsidP="007B7266">
            <w:pPr>
              <w:jc w:val="center"/>
              <w:rPr>
                <w:sz w:val="20"/>
              </w:rPr>
            </w:pPr>
          </w:p>
        </w:tc>
      </w:tr>
      <w:tr w:rsidR="007B7266" w:rsidRPr="007B7266" w14:paraId="50AC6E0B" w14:textId="77777777" w:rsidTr="007B7266">
        <w:trPr>
          <w:trHeight w:val="280"/>
        </w:trPr>
        <w:tc>
          <w:tcPr>
            <w:tcW w:w="9576" w:type="dxa"/>
            <w:shd w:val="clear" w:color="auto" w:fill="auto"/>
          </w:tcPr>
          <w:p w14:paraId="594BEC13" w14:textId="77777777" w:rsidR="007B7266" w:rsidRPr="007B7266" w:rsidRDefault="007B7266" w:rsidP="007B7266">
            <w:pPr>
              <w:jc w:val="center"/>
              <w:rPr>
                <w:sz w:val="20"/>
              </w:rPr>
            </w:pPr>
          </w:p>
        </w:tc>
      </w:tr>
      <w:tr w:rsidR="007B7266" w:rsidRPr="007B7266" w14:paraId="4F840627" w14:textId="77777777" w:rsidTr="007B7266">
        <w:trPr>
          <w:trHeight w:val="280"/>
        </w:trPr>
        <w:tc>
          <w:tcPr>
            <w:tcW w:w="9576" w:type="dxa"/>
            <w:shd w:val="clear" w:color="auto" w:fill="auto"/>
          </w:tcPr>
          <w:p w14:paraId="0206875F" w14:textId="77777777" w:rsidR="007B7266" w:rsidRPr="007B7266" w:rsidRDefault="007B7266" w:rsidP="007B7266">
            <w:pPr>
              <w:jc w:val="center"/>
              <w:rPr>
                <w:sz w:val="20"/>
              </w:rPr>
            </w:pPr>
          </w:p>
        </w:tc>
      </w:tr>
      <w:tr w:rsidR="007B7266" w:rsidRPr="007B7266" w14:paraId="17801F3C" w14:textId="77777777" w:rsidTr="007B7266">
        <w:trPr>
          <w:trHeight w:val="280"/>
        </w:trPr>
        <w:tc>
          <w:tcPr>
            <w:tcW w:w="9576" w:type="dxa"/>
            <w:shd w:val="clear" w:color="auto" w:fill="auto"/>
          </w:tcPr>
          <w:p w14:paraId="16ECDA51" w14:textId="77777777" w:rsidR="007B7266" w:rsidRPr="007B7266" w:rsidRDefault="007B7266" w:rsidP="007B7266">
            <w:pPr>
              <w:jc w:val="center"/>
              <w:rPr>
                <w:sz w:val="20"/>
              </w:rPr>
            </w:pPr>
          </w:p>
        </w:tc>
      </w:tr>
      <w:tr w:rsidR="007B7266" w:rsidRPr="007B7266" w14:paraId="553E58A9" w14:textId="77777777" w:rsidTr="007B7266">
        <w:trPr>
          <w:trHeight w:val="280"/>
        </w:trPr>
        <w:tc>
          <w:tcPr>
            <w:tcW w:w="9576" w:type="dxa"/>
            <w:shd w:val="clear" w:color="auto" w:fill="auto"/>
          </w:tcPr>
          <w:p w14:paraId="293AF10D" w14:textId="77777777" w:rsidR="007B7266" w:rsidRPr="007B7266" w:rsidRDefault="007B7266" w:rsidP="007B7266">
            <w:pPr>
              <w:jc w:val="center"/>
              <w:rPr>
                <w:sz w:val="20"/>
              </w:rPr>
            </w:pPr>
          </w:p>
        </w:tc>
      </w:tr>
      <w:tr w:rsidR="007B7266" w:rsidRPr="007B7266" w14:paraId="430B3840" w14:textId="77777777" w:rsidTr="007B7266">
        <w:trPr>
          <w:trHeight w:val="280"/>
        </w:trPr>
        <w:tc>
          <w:tcPr>
            <w:tcW w:w="9576" w:type="dxa"/>
            <w:shd w:val="clear" w:color="auto" w:fill="auto"/>
          </w:tcPr>
          <w:p w14:paraId="53DC3C89" w14:textId="77777777" w:rsidR="007B7266" w:rsidRPr="007B7266" w:rsidRDefault="007B7266" w:rsidP="007B7266">
            <w:pPr>
              <w:jc w:val="center"/>
              <w:rPr>
                <w:sz w:val="20"/>
              </w:rPr>
            </w:pPr>
          </w:p>
        </w:tc>
      </w:tr>
      <w:tr w:rsidR="007B7266" w:rsidRPr="007B7266" w14:paraId="78BA44D4" w14:textId="77777777" w:rsidTr="007B7266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2079B8FB" w14:textId="77777777" w:rsidR="007B7266" w:rsidRPr="007B7266" w:rsidRDefault="007B7266" w:rsidP="007B7266">
            <w:pPr>
              <w:jc w:val="center"/>
              <w:rPr>
                <w:sz w:val="20"/>
              </w:rPr>
            </w:pPr>
          </w:p>
        </w:tc>
      </w:tr>
    </w:tbl>
    <w:p w14:paraId="1CEF7C71" w14:textId="77777777" w:rsidR="007268E4" w:rsidRPr="00BB4F60" w:rsidRDefault="007B7266" w:rsidP="007B7266">
      <w:pPr>
        <w:jc w:val="center"/>
      </w:pPr>
      <w:r>
        <w:t>© EditableCalendar.Com</w:t>
      </w:r>
    </w:p>
    <w:sectPr w:rsidR="007268E4" w:rsidRPr="00BB4F60" w:rsidSect="007B72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150DDD" w14:textId="77777777" w:rsidR="00D24EE7" w:rsidRDefault="00D24EE7" w:rsidP="005762FE">
      <w:r>
        <w:separator/>
      </w:r>
    </w:p>
  </w:endnote>
  <w:endnote w:type="continuationSeparator" w:id="0">
    <w:p w14:paraId="12AE7C85" w14:textId="77777777" w:rsidR="00D24EE7" w:rsidRDefault="00D24EE7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013C78" w14:textId="77777777" w:rsidR="00D24EE7" w:rsidRDefault="00D24EE7" w:rsidP="005762FE">
      <w:r>
        <w:separator/>
      </w:r>
    </w:p>
  </w:footnote>
  <w:footnote w:type="continuationSeparator" w:id="0">
    <w:p w14:paraId="797AF945" w14:textId="77777777" w:rsidR="00D24EE7" w:rsidRDefault="00D24EE7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266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B7266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4EE7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A538C"/>
  <w15:docId w15:val="{0BA5F42B-CB1B-456B-B044-0644FA969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Calendar July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2023-12-02T10:54:00Z</dcterms:created>
  <dcterms:modified xsi:type="dcterms:W3CDTF">2023-12-02T10:55:00Z</dcterms:modified>
</cp:coreProperties>
</file>