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0C3323" w:rsidRPr="000C3323" w14:paraId="759B2571" w14:textId="77777777" w:rsidTr="000C3323">
        <w:trPr>
          <w:trHeight w:val="600"/>
        </w:trPr>
        <w:tc>
          <w:tcPr>
            <w:tcW w:w="9576" w:type="dxa"/>
            <w:gridSpan w:val="7"/>
          </w:tcPr>
          <w:p w14:paraId="4ECEFBB5" w14:textId="77777777" w:rsidR="000C3323" w:rsidRPr="000C3323" w:rsidRDefault="000C3323" w:rsidP="000C3323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2026</w:t>
            </w:r>
          </w:p>
        </w:tc>
      </w:tr>
      <w:tr w:rsidR="000C3323" w14:paraId="547CB861" w14:textId="77777777" w:rsidTr="000C3323">
        <w:tc>
          <w:tcPr>
            <w:tcW w:w="1368" w:type="dxa"/>
          </w:tcPr>
          <w:p w14:paraId="5BF86652" w14:textId="77777777" w:rsidR="000C3323" w:rsidRDefault="000C3323" w:rsidP="000C3323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637A44CF" w14:textId="77777777" w:rsidR="000C3323" w:rsidRDefault="000C3323" w:rsidP="000C3323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4AE9E0D" w14:textId="77777777" w:rsidR="000C3323" w:rsidRDefault="000C3323" w:rsidP="000C3323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19F2454C" w14:textId="77777777" w:rsidR="000C3323" w:rsidRDefault="000C3323" w:rsidP="000C3323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E592FA6" w14:textId="77777777" w:rsidR="000C3323" w:rsidRDefault="000C3323" w:rsidP="000C3323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E85F89A" w14:textId="77777777" w:rsidR="000C3323" w:rsidRDefault="000C3323" w:rsidP="000C3323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49F0B2E" w14:textId="77777777" w:rsidR="000C3323" w:rsidRDefault="000C3323" w:rsidP="000C3323">
            <w:pPr>
              <w:jc w:val="center"/>
            </w:pPr>
            <w:r>
              <w:t>Saturday</w:t>
            </w:r>
          </w:p>
        </w:tc>
      </w:tr>
      <w:tr w:rsidR="000C3323" w14:paraId="38680220" w14:textId="77777777" w:rsidTr="000C332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FBA44D1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7EEEF20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458795C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134BD5A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50F3FF" w14:textId="77777777" w:rsidR="000C3323" w:rsidRDefault="000C3323" w:rsidP="000C3323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AD505B" w14:textId="77777777" w:rsidR="000C3323" w:rsidRDefault="000C3323" w:rsidP="000C3323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F0A147" w14:textId="77777777" w:rsidR="000C3323" w:rsidRDefault="000C3323" w:rsidP="000C3323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0C3323" w14:paraId="4410ABDF" w14:textId="77777777" w:rsidTr="000C332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265D98" w14:textId="77777777" w:rsidR="000C3323" w:rsidRDefault="000C3323" w:rsidP="000C3323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FE14D23" w14:textId="77777777" w:rsidR="000C3323" w:rsidRDefault="000C3323" w:rsidP="000C3323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59050B" w14:textId="77777777" w:rsidR="000C3323" w:rsidRDefault="000C3323" w:rsidP="000C3323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233BDA" w14:textId="77777777" w:rsidR="000C3323" w:rsidRDefault="000C3323" w:rsidP="000C3323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BC17A0" w14:textId="77777777" w:rsidR="000C3323" w:rsidRDefault="000C3323" w:rsidP="000C3323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E331AA" w14:textId="77777777" w:rsidR="000C3323" w:rsidRDefault="000C3323" w:rsidP="000C3323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F506C0" w14:textId="77777777" w:rsidR="000C3323" w:rsidRDefault="000C3323" w:rsidP="000C3323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0C3323" w14:paraId="5946875D" w14:textId="77777777" w:rsidTr="000C332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9E65B9" w14:textId="77777777" w:rsidR="000C3323" w:rsidRDefault="000C3323" w:rsidP="000C3323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B150A3" w14:textId="77777777" w:rsidR="000C3323" w:rsidRDefault="000C3323" w:rsidP="000C3323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6F3C4F" w14:textId="77777777" w:rsidR="000C3323" w:rsidRDefault="000C3323" w:rsidP="000C3323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6953ED" w14:textId="77777777" w:rsidR="000C3323" w:rsidRDefault="000C3323" w:rsidP="000C3323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C591E7" w14:textId="77777777" w:rsidR="000C3323" w:rsidRDefault="000C3323" w:rsidP="000C3323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7B067C" w14:textId="77777777" w:rsidR="000C3323" w:rsidRDefault="000C3323" w:rsidP="000C3323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B4AC66" w14:textId="77777777" w:rsidR="000C3323" w:rsidRDefault="000C3323" w:rsidP="000C3323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0C3323" w14:paraId="33135435" w14:textId="77777777" w:rsidTr="000C332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C3F17A" w14:textId="77777777" w:rsidR="000C3323" w:rsidRDefault="000C3323" w:rsidP="000C3323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137E01" w14:textId="77777777" w:rsidR="000C3323" w:rsidRDefault="000C3323" w:rsidP="000C3323">
            <w:pPr>
              <w:jc w:val="center"/>
            </w:pPr>
            <w:r>
              <w:t>19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D5DE68" w14:textId="77777777" w:rsidR="000C3323" w:rsidRDefault="000C3323" w:rsidP="000C3323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C217CC" w14:textId="77777777" w:rsidR="000C3323" w:rsidRDefault="000C3323" w:rsidP="000C3323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17A2AF" w14:textId="77777777" w:rsidR="000C3323" w:rsidRDefault="000C3323" w:rsidP="000C3323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C8E88C" w14:textId="77777777" w:rsidR="000C3323" w:rsidRDefault="000C3323" w:rsidP="000C3323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8DF595" w14:textId="77777777" w:rsidR="000C3323" w:rsidRDefault="000C3323" w:rsidP="000C3323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0C3323" w14:paraId="654EAFE9" w14:textId="77777777" w:rsidTr="000C3323">
        <w:trPr>
          <w:trHeight w:val="1500"/>
        </w:trPr>
        <w:tc>
          <w:tcPr>
            <w:tcW w:w="1368" w:type="dxa"/>
            <w:shd w:val="clear" w:color="auto" w:fill="auto"/>
          </w:tcPr>
          <w:p w14:paraId="0792517F" w14:textId="77777777" w:rsidR="000C3323" w:rsidRDefault="000C3323" w:rsidP="000C3323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34D1941" w14:textId="77777777" w:rsidR="000C3323" w:rsidRDefault="000C3323" w:rsidP="000C3323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FCE9B39" w14:textId="77777777" w:rsidR="000C3323" w:rsidRDefault="000C3323" w:rsidP="000C3323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4258D90" w14:textId="77777777" w:rsidR="000C3323" w:rsidRDefault="000C3323" w:rsidP="000C3323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FB4751A" w14:textId="77777777" w:rsidR="000C3323" w:rsidRDefault="000C3323" w:rsidP="000C3323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8FD2B3B" w14:textId="77777777" w:rsidR="000C3323" w:rsidRDefault="000C3323" w:rsidP="000C3323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3704688" w14:textId="77777777" w:rsidR="000C3323" w:rsidRDefault="000C3323" w:rsidP="000C3323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0C3323" w14:paraId="61C9AAF1" w14:textId="77777777" w:rsidTr="000C3323">
        <w:trPr>
          <w:trHeight w:val="1500"/>
        </w:trPr>
        <w:tc>
          <w:tcPr>
            <w:tcW w:w="1368" w:type="dxa"/>
          </w:tcPr>
          <w:p w14:paraId="16BF7C0D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</w:tcPr>
          <w:p w14:paraId="4B06C29B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</w:tcPr>
          <w:p w14:paraId="5D64A3E0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</w:tcPr>
          <w:p w14:paraId="78EFB3F8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</w:tcPr>
          <w:p w14:paraId="1ED82B01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</w:tcPr>
          <w:p w14:paraId="65F68D38" w14:textId="77777777" w:rsidR="000C3323" w:rsidRDefault="000C3323" w:rsidP="000C3323">
            <w:pPr>
              <w:jc w:val="center"/>
            </w:pPr>
          </w:p>
        </w:tc>
        <w:tc>
          <w:tcPr>
            <w:tcW w:w="1368" w:type="dxa"/>
          </w:tcPr>
          <w:p w14:paraId="3E947E9A" w14:textId="77777777" w:rsidR="000C3323" w:rsidRDefault="000C3323" w:rsidP="000C3323">
            <w:pPr>
              <w:jc w:val="center"/>
            </w:pPr>
          </w:p>
        </w:tc>
      </w:tr>
    </w:tbl>
    <w:p w14:paraId="10AFC6F4" w14:textId="77777777" w:rsidR="000C3323" w:rsidRDefault="000C3323" w:rsidP="000C3323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0C3323" w:rsidRPr="000C3323" w14:paraId="6910CE99" w14:textId="77777777" w:rsidTr="000C3323">
        <w:trPr>
          <w:trHeight w:val="280"/>
        </w:trPr>
        <w:tc>
          <w:tcPr>
            <w:tcW w:w="9576" w:type="dxa"/>
            <w:shd w:val="clear" w:color="auto" w:fill="auto"/>
          </w:tcPr>
          <w:p w14:paraId="42704B98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  <w:tr w:rsidR="000C3323" w:rsidRPr="000C3323" w14:paraId="619A2B20" w14:textId="77777777" w:rsidTr="000C3323">
        <w:trPr>
          <w:trHeight w:val="280"/>
        </w:trPr>
        <w:tc>
          <w:tcPr>
            <w:tcW w:w="9576" w:type="dxa"/>
            <w:shd w:val="clear" w:color="auto" w:fill="auto"/>
          </w:tcPr>
          <w:p w14:paraId="44D2AF41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  <w:tr w:rsidR="000C3323" w:rsidRPr="000C3323" w14:paraId="1A3D3EF8" w14:textId="77777777" w:rsidTr="000C3323">
        <w:trPr>
          <w:trHeight w:val="280"/>
        </w:trPr>
        <w:tc>
          <w:tcPr>
            <w:tcW w:w="9576" w:type="dxa"/>
            <w:shd w:val="clear" w:color="auto" w:fill="auto"/>
          </w:tcPr>
          <w:p w14:paraId="727554A5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  <w:tr w:rsidR="000C3323" w:rsidRPr="000C3323" w14:paraId="7A72F576" w14:textId="77777777" w:rsidTr="000C3323">
        <w:trPr>
          <w:trHeight w:val="280"/>
        </w:trPr>
        <w:tc>
          <w:tcPr>
            <w:tcW w:w="9576" w:type="dxa"/>
            <w:shd w:val="clear" w:color="auto" w:fill="auto"/>
          </w:tcPr>
          <w:p w14:paraId="3AA581D7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  <w:tr w:rsidR="000C3323" w:rsidRPr="000C3323" w14:paraId="4EF6CF72" w14:textId="77777777" w:rsidTr="000C3323">
        <w:trPr>
          <w:trHeight w:val="280"/>
        </w:trPr>
        <w:tc>
          <w:tcPr>
            <w:tcW w:w="9576" w:type="dxa"/>
            <w:shd w:val="clear" w:color="auto" w:fill="auto"/>
          </w:tcPr>
          <w:p w14:paraId="273FA056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  <w:tr w:rsidR="000C3323" w:rsidRPr="000C3323" w14:paraId="0C7C5B44" w14:textId="77777777" w:rsidTr="000C3323">
        <w:trPr>
          <w:trHeight w:val="280"/>
        </w:trPr>
        <w:tc>
          <w:tcPr>
            <w:tcW w:w="9576" w:type="dxa"/>
            <w:shd w:val="clear" w:color="auto" w:fill="auto"/>
          </w:tcPr>
          <w:p w14:paraId="6D8117D6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  <w:tr w:rsidR="000C3323" w:rsidRPr="000C3323" w14:paraId="599C028E" w14:textId="77777777" w:rsidTr="000C3323">
        <w:trPr>
          <w:trHeight w:val="280"/>
        </w:trPr>
        <w:tc>
          <w:tcPr>
            <w:tcW w:w="9576" w:type="dxa"/>
            <w:shd w:val="clear" w:color="auto" w:fill="auto"/>
          </w:tcPr>
          <w:p w14:paraId="19C5F02F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  <w:tr w:rsidR="000C3323" w:rsidRPr="000C3323" w14:paraId="10046364" w14:textId="77777777" w:rsidTr="000C3323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511AE65D" w14:textId="77777777" w:rsidR="000C3323" w:rsidRPr="000C3323" w:rsidRDefault="000C3323" w:rsidP="000C3323">
            <w:pPr>
              <w:jc w:val="center"/>
              <w:rPr>
                <w:sz w:val="20"/>
              </w:rPr>
            </w:pPr>
          </w:p>
        </w:tc>
      </w:tr>
    </w:tbl>
    <w:p w14:paraId="1365B27F" w14:textId="77777777" w:rsidR="007268E4" w:rsidRPr="00BB4F60" w:rsidRDefault="000C3323" w:rsidP="000C3323">
      <w:pPr>
        <w:jc w:val="center"/>
      </w:pPr>
      <w:r>
        <w:t>© EditableCalendar.Com</w:t>
      </w:r>
    </w:p>
    <w:sectPr w:rsidR="007268E4" w:rsidRPr="00BB4F60" w:rsidSect="000C33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5C290" w14:textId="77777777" w:rsidR="00920339" w:rsidRDefault="00920339" w:rsidP="005762FE">
      <w:r>
        <w:separator/>
      </w:r>
    </w:p>
  </w:endnote>
  <w:endnote w:type="continuationSeparator" w:id="0">
    <w:p w14:paraId="6C5B0DC6" w14:textId="77777777" w:rsidR="00920339" w:rsidRDefault="0092033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A74FB" w14:textId="77777777" w:rsidR="00920339" w:rsidRDefault="00920339" w:rsidP="005762FE">
      <w:r>
        <w:separator/>
      </w:r>
    </w:p>
  </w:footnote>
  <w:footnote w:type="continuationSeparator" w:id="0">
    <w:p w14:paraId="4140D017" w14:textId="77777777" w:rsidR="00920339" w:rsidRDefault="00920339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323"/>
    <w:rsid w:val="00037140"/>
    <w:rsid w:val="0004106F"/>
    <w:rsid w:val="0007080F"/>
    <w:rsid w:val="00075B3E"/>
    <w:rsid w:val="000903AB"/>
    <w:rsid w:val="000A0101"/>
    <w:rsid w:val="000C330A"/>
    <w:rsid w:val="000C3323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20339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219A8"/>
  <w15:docId w15:val="{6AF2E85D-1FF5-4DAE-B272-B371A3A5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January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2023-12-02T10:50:00Z</dcterms:created>
  <dcterms:modified xsi:type="dcterms:W3CDTF">2023-12-02T10:50:00Z</dcterms:modified>
</cp:coreProperties>
</file>