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0D5BBA" w:rsidRPr="000D5BBA" w14:paraId="3C7DFE4B" w14:textId="77777777" w:rsidTr="000D5BBA">
        <w:trPr>
          <w:trHeight w:val="600"/>
        </w:trPr>
        <w:tc>
          <w:tcPr>
            <w:tcW w:w="9576" w:type="dxa"/>
            <w:gridSpan w:val="7"/>
          </w:tcPr>
          <w:p w14:paraId="2C791742" w14:textId="77777777" w:rsidR="000D5BBA" w:rsidRPr="000D5BBA" w:rsidRDefault="000D5BBA" w:rsidP="000D5BBA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2026</w:t>
            </w:r>
          </w:p>
        </w:tc>
      </w:tr>
      <w:tr w:rsidR="000D5BBA" w14:paraId="1D7BF370" w14:textId="77777777" w:rsidTr="000D5BBA">
        <w:tc>
          <w:tcPr>
            <w:tcW w:w="1368" w:type="dxa"/>
            <w:tcBorders>
              <w:bottom w:val="single" w:sz="4" w:space="0" w:color="auto"/>
            </w:tcBorders>
          </w:tcPr>
          <w:p w14:paraId="48914961" w14:textId="77777777" w:rsidR="000D5BBA" w:rsidRDefault="000D5BBA" w:rsidP="000D5BBA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8B8E8AE" w14:textId="77777777" w:rsidR="000D5BBA" w:rsidRDefault="000D5BBA" w:rsidP="000D5BBA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8C317E7" w14:textId="77777777" w:rsidR="000D5BBA" w:rsidRDefault="000D5BBA" w:rsidP="000D5BBA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F78D7B4" w14:textId="77777777" w:rsidR="000D5BBA" w:rsidRDefault="000D5BBA" w:rsidP="000D5BBA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9F7E59D" w14:textId="77777777" w:rsidR="000D5BBA" w:rsidRDefault="000D5BBA" w:rsidP="000D5BBA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308DFA" w14:textId="77777777" w:rsidR="000D5BBA" w:rsidRDefault="000D5BBA" w:rsidP="000D5BB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C396C5" w14:textId="77777777" w:rsidR="000D5BBA" w:rsidRDefault="000D5BBA" w:rsidP="000D5BBA">
            <w:pPr>
              <w:jc w:val="center"/>
            </w:pPr>
            <w:r>
              <w:t>Saturday</w:t>
            </w:r>
          </w:p>
        </w:tc>
      </w:tr>
      <w:tr w:rsidR="000D5BBA" w14:paraId="0798AB8C" w14:textId="77777777" w:rsidTr="000D5BB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36CA6F" w14:textId="77777777" w:rsidR="000D5BBA" w:rsidRDefault="000D5BBA" w:rsidP="000D5BB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00C762" w14:textId="77777777" w:rsidR="000D5BBA" w:rsidRDefault="000D5BBA" w:rsidP="000D5BB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EDEA3E" w14:textId="77777777" w:rsidR="000D5BBA" w:rsidRDefault="000D5BBA" w:rsidP="000D5BB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403F17" w14:textId="77777777" w:rsidR="000D5BBA" w:rsidRDefault="000D5BBA" w:rsidP="000D5BB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C124C8" w14:textId="77777777" w:rsidR="000D5BBA" w:rsidRDefault="000D5BBA" w:rsidP="000D5BB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ACD4CF" w14:textId="77777777" w:rsidR="000D5BBA" w:rsidRDefault="000D5BBA" w:rsidP="000D5BB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6D0655" w14:textId="77777777" w:rsidR="000D5BBA" w:rsidRDefault="000D5BBA" w:rsidP="000D5BB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0D5BBA" w14:paraId="4D26FFF1" w14:textId="77777777" w:rsidTr="000D5BB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F9C3F9" w14:textId="77777777" w:rsidR="000D5BBA" w:rsidRDefault="000D5BBA" w:rsidP="000D5BB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DFDE15" w14:textId="77777777" w:rsidR="000D5BBA" w:rsidRDefault="000D5BBA" w:rsidP="000D5BB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578F10" w14:textId="77777777" w:rsidR="000D5BBA" w:rsidRDefault="000D5BBA" w:rsidP="000D5BB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1844EF" w14:textId="77777777" w:rsidR="000D5BBA" w:rsidRDefault="000D5BBA" w:rsidP="000D5BB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1962C8" w14:textId="77777777" w:rsidR="000D5BBA" w:rsidRDefault="000D5BBA" w:rsidP="000D5BB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EF8A51" w14:textId="77777777" w:rsidR="000D5BBA" w:rsidRDefault="000D5BBA" w:rsidP="000D5BB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9A2269" w14:textId="77777777" w:rsidR="000D5BBA" w:rsidRDefault="000D5BBA" w:rsidP="000D5BB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0D5BBA" w14:paraId="16B80AA9" w14:textId="77777777" w:rsidTr="000D5BB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35ACAC" w14:textId="77777777" w:rsidR="000D5BBA" w:rsidRDefault="000D5BBA" w:rsidP="000D5BB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2E2071" w14:textId="77777777" w:rsidR="000D5BBA" w:rsidRDefault="000D5BBA" w:rsidP="000D5BBA">
            <w:pPr>
              <w:jc w:val="center"/>
            </w:pPr>
            <w:r>
              <w:t>16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9F86DD" w14:textId="77777777" w:rsidR="000D5BBA" w:rsidRDefault="000D5BBA" w:rsidP="000D5BB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0590C4" w14:textId="77777777" w:rsidR="000D5BBA" w:rsidRDefault="000D5BBA" w:rsidP="000D5BB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8FB028" w14:textId="77777777" w:rsidR="000D5BBA" w:rsidRDefault="000D5BBA" w:rsidP="000D5BB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65B929" w14:textId="77777777" w:rsidR="000D5BBA" w:rsidRDefault="000D5BBA" w:rsidP="000D5BB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7D3071" w14:textId="77777777" w:rsidR="000D5BBA" w:rsidRDefault="000D5BBA" w:rsidP="000D5BB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0D5BBA" w14:paraId="5345128E" w14:textId="77777777" w:rsidTr="000D5BBA">
        <w:trPr>
          <w:trHeight w:val="1500"/>
        </w:trPr>
        <w:tc>
          <w:tcPr>
            <w:tcW w:w="1368" w:type="dxa"/>
            <w:shd w:val="clear" w:color="auto" w:fill="auto"/>
          </w:tcPr>
          <w:p w14:paraId="2D7DC44C" w14:textId="77777777" w:rsidR="000D5BBA" w:rsidRDefault="000D5BBA" w:rsidP="000D5BB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CE0555A" w14:textId="77777777" w:rsidR="000D5BBA" w:rsidRDefault="000D5BBA" w:rsidP="000D5BB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372AF2" w14:textId="77777777" w:rsidR="000D5BBA" w:rsidRDefault="000D5BBA" w:rsidP="000D5BB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776A2B" w14:textId="77777777" w:rsidR="000D5BBA" w:rsidRDefault="000D5BBA" w:rsidP="000D5BB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30CECF" w14:textId="77777777" w:rsidR="000D5BBA" w:rsidRDefault="000D5BBA" w:rsidP="000D5BB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7AB736" w14:textId="77777777" w:rsidR="000D5BBA" w:rsidRDefault="000D5BBA" w:rsidP="000D5BB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DD36E8E" w14:textId="77777777" w:rsidR="000D5BBA" w:rsidRDefault="000D5BBA" w:rsidP="000D5BB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0D5BBA" w14:paraId="40911F1E" w14:textId="77777777" w:rsidTr="000D5BBA">
        <w:trPr>
          <w:trHeight w:val="1500"/>
        </w:trPr>
        <w:tc>
          <w:tcPr>
            <w:tcW w:w="1368" w:type="dxa"/>
          </w:tcPr>
          <w:p w14:paraId="1BE5AAAE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54D18790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054A7B8E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15729AB4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68A5B3FE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37F717DA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1D5AD459" w14:textId="77777777" w:rsidR="000D5BBA" w:rsidRDefault="000D5BBA" w:rsidP="000D5BBA">
            <w:pPr>
              <w:jc w:val="center"/>
            </w:pPr>
          </w:p>
        </w:tc>
      </w:tr>
      <w:tr w:rsidR="000D5BBA" w14:paraId="50A85E4B" w14:textId="77777777" w:rsidTr="000D5BBA">
        <w:trPr>
          <w:trHeight w:val="1500"/>
        </w:trPr>
        <w:tc>
          <w:tcPr>
            <w:tcW w:w="1368" w:type="dxa"/>
          </w:tcPr>
          <w:p w14:paraId="1A639200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78E4C424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7B45977B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37D13402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6FC500F9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73C33EE6" w14:textId="77777777" w:rsidR="000D5BBA" w:rsidRDefault="000D5BBA" w:rsidP="000D5BBA">
            <w:pPr>
              <w:jc w:val="center"/>
            </w:pPr>
          </w:p>
        </w:tc>
        <w:tc>
          <w:tcPr>
            <w:tcW w:w="1368" w:type="dxa"/>
          </w:tcPr>
          <w:p w14:paraId="2450F3DE" w14:textId="77777777" w:rsidR="000D5BBA" w:rsidRDefault="000D5BBA" w:rsidP="000D5BBA">
            <w:pPr>
              <w:jc w:val="center"/>
            </w:pPr>
          </w:p>
        </w:tc>
      </w:tr>
    </w:tbl>
    <w:p w14:paraId="66364A7F" w14:textId="77777777" w:rsidR="000D5BBA" w:rsidRDefault="000D5BBA" w:rsidP="000D5BBA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0D5BBA" w:rsidRPr="000D5BBA" w14:paraId="3E29CB94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4BD4CF84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45669EB5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6473B153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0CB13B0C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0CE372A1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694C6D12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0632E373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2CD576F6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34013184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30A47F58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14418553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338322A6" w14:textId="77777777" w:rsidTr="000D5BBA">
        <w:trPr>
          <w:trHeight w:val="280"/>
        </w:trPr>
        <w:tc>
          <w:tcPr>
            <w:tcW w:w="9576" w:type="dxa"/>
            <w:shd w:val="clear" w:color="auto" w:fill="auto"/>
          </w:tcPr>
          <w:p w14:paraId="31B623AB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  <w:tr w:rsidR="000D5BBA" w:rsidRPr="000D5BBA" w14:paraId="31FC9AE8" w14:textId="77777777" w:rsidTr="000D5BBA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8D517BD" w14:textId="77777777" w:rsidR="000D5BBA" w:rsidRPr="000D5BBA" w:rsidRDefault="000D5BBA" w:rsidP="000D5BBA">
            <w:pPr>
              <w:jc w:val="center"/>
              <w:rPr>
                <w:sz w:val="20"/>
              </w:rPr>
            </w:pPr>
          </w:p>
        </w:tc>
      </w:tr>
    </w:tbl>
    <w:p w14:paraId="42CF89AD" w14:textId="77777777" w:rsidR="007268E4" w:rsidRPr="00BB4F60" w:rsidRDefault="000D5BBA" w:rsidP="000D5BBA">
      <w:pPr>
        <w:jc w:val="center"/>
      </w:pPr>
      <w:r>
        <w:t>© EditableCalendar.Com</w:t>
      </w:r>
    </w:p>
    <w:sectPr w:rsidR="007268E4" w:rsidRPr="00BB4F60" w:rsidSect="000D5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1C6F7" w14:textId="77777777" w:rsidR="00142ED8" w:rsidRDefault="00142ED8" w:rsidP="005762FE">
      <w:r>
        <w:separator/>
      </w:r>
    </w:p>
  </w:endnote>
  <w:endnote w:type="continuationSeparator" w:id="0">
    <w:p w14:paraId="2740DD8A" w14:textId="77777777" w:rsidR="00142ED8" w:rsidRDefault="00142ED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A3E97" w14:textId="77777777" w:rsidR="00142ED8" w:rsidRDefault="00142ED8" w:rsidP="005762FE">
      <w:r>
        <w:separator/>
      </w:r>
    </w:p>
  </w:footnote>
  <w:footnote w:type="continuationSeparator" w:id="0">
    <w:p w14:paraId="1B148383" w14:textId="77777777" w:rsidR="00142ED8" w:rsidRDefault="00142ED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BBA"/>
    <w:rsid w:val="00037140"/>
    <w:rsid w:val="0004106F"/>
    <w:rsid w:val="0007080F"/>
    <w:rsid w:val="00075B3E"/>
    <w:rsid w:val="000903AB"/>
    <w:rsid w:val="000A0101"/>
    <w:rsid w:val="000C330A"/>
    <w:rsid w:val="000D5BBA"/>
    <w:rsid w:val="000E260A"/>
    <w:rsid w:val="00100C4A"/>
    <w:rsid w:val="00114D20"/>
    <w:rsid w:val="00142ED8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5AA19"/>
  <w15:docId w15:val="{A4971647-99EE-44D1-88B9-A71323C6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February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2023-12-02T10:50:00Z</dcterms:created>
  <dcterms:modified xsi:type="dcterms:W3CDTF">2023-12-02T10:51:00Z</dcterms:modified>
</cp:coreProperties>
</file>