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7778E5" w:rsidRPr="007778E5" w14:paraId="26869FA3" w14:textId="77777777" w:rsidTr="007778E5">
        <w:trPr>
          <w:trHeight w:val="600"/>
        </w:trPr>
        <w:tc>
          <w:tcPr>
            <w:tcW w:w="9576" w:type="dxa"/>
            <w:gridSpan w:val="7"/>
          </w:tcPr>
          <w:p w14:paraId="6F302EF7" w14:textId="77777777" w:rsidR="007778E5" w:rsidRPr="007778E5" w:rsidRDefault="007778E5" w:rsidP="007778E5">
            <w:pPr>
              <w:jc w:val="center"/>
              <w:rPr>
                <w:sz w:val="48"/>
              </w:rPr>
            </w:pPr>
            <w:r>
              <w:rPr>
                <w:sz w:val="48"/>
              </w:rPr>
              <w:t>December 2026</w:t>
            </w:r>
          </w:p>
        </w:tc>
      </w:tr>
      <w:tr w:rsidR="007778E5" w14:paraId="035F48B3" w14:textId="77777777" w:rsidTr="007778E5">
        <w:tc>
          <w:tcPr>
            <w:tcW w:w="1368" w:type="dxa"/>
          </w:tcPr>
          <w:p w14:paraId="15A6E4E4" w14:textId="77777777" w:rsidR="007778E5" w:rsidRDefault="007778E5" w:rsidP="007778E5">
            <w:pPr>
              <w:jc w:val="center"/>
            </w:pPr>
            <w:r>
              <w:t>Sunday</w:t>
            </w:r>
          </w:p>
        </w:tc>
        <w:tc>
          <w:tcPr>
            <w:tcW w:w="1368" w:type="dxa"/>
          </w:tcPr>
          <w:p w14:paraId="3EA7CCE7" w14:textId="77777777" w:rsidR="007778E5" w:rsidRDefault="007778E5" w:rsidP="007778E5">
            <w:pPr>
              <w:jc w:val="center"/>
            </w:pPr>
            <w:r>
              <w:t>Monday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66C9E19" w14:textId="77777777" w:rsidR="007778E5" w:rsidRDefault="007778E5" w:rsidP="007778E5">
            <w:pPr>
              <w:jc w:val="center"/>
            </w:pPr>
            <w:r>
              <w:t>Tuesday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FF9F94D" w14:textId="77777777" w:rsidR="007778E5" w:rsidRDefault="007778E5" w:rsidP="007778E5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3DDDF1B" w14:textId="77777777" w:rsidR="007778E5" w:rsidRDefault="007778E5" w:rsidP="007778E5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1C4EA5F" w14:textId="77777777" w:rsidR="007778E5" w:rsidRDefault="007778E5" w:rsidP="007778E5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A601700" w14:textId="77777777" w:rsidR="007778E5" w:rsidRDefault="007778E5" w:rsidP="007778E5">
            <w:pPr>
              <w:jc w:val="center"/>
            </w:pPr>
            <w:r>
              <w:t>Saturday</w:t>
            </w:r>
          </w:p>
        </w:tc>
      </w:tr>
      <w:tr w:rsidR="007778E5" w14:paraId="1235CDE1" w14:textId="77777777" w:rsidTr="007778E5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7974AB81" w14:textId="77777777" w:rsidR="007778E5" w:rsidRDefault="007778E5" w:rsidP="007778E5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0BE461B6" w14:textId="77777777" w:rsidR="007778E5" w:rsidRDefault="007778E5" w:rsidP="007778E5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38541AE" w14:textId="77777777" w:rsidR="007778E5" w:rsidRDefault="007778E5" w:rsidP="007778E5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A35A3C0" w14:textId="77777777" w:rsidR="007778E5" w:rsidRDefault="007778E5" w:rsidP="007778E5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6D7DA09" w14:textId="77777777" w:rsidR="007778E5" w:rsidRDefault="007778E5" w:rsidP="007778E5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1D46A95" w14:textId="77777777" w:rsidR="007778E5" w:rsidRDefault="007778E5" w:rsidP="007778E5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D098B68" w14:textId="77777777" w:rsidR="007778E5" w:rsidRDefault="007778E5" w:rsidP="007778E5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</w:tr>
      <w:tr w:rsidR="007778E5" w14:paraId="714522A8" w14:textId="77777777" w:rsidTr="007778E5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527F3F3" w14:textId="77777777" w:rsidR="007778E5" w:rsidRDefault="007778E5" w:rsidP="007778E5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8C6887E" w14:textId="77777777" w:rsidR="007778E5" w:rsidRDefault="007778E5" w:rsidP="007778E5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36F3419" w14:textId="77777777" w:rsidR="007778E5" w:rsidRDefault="007778E5" w:rsidP="007778E5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C2E7341" w14:textId="77777777" w:rsidR="007778E5" w:rsidRDefault="007778E5" w:rsidP="007778E5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D086C17" w14:textId="77777777" w:rsidR="007778E5" w:rsidRDefault="007778E5" w:rsidP="007778E5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7278259" w14:textId="77777777" w:rsidR="007778E5" w:rsidRDefault="007778E5" w:rsidP="007778E5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1C081ED" w14:textId="77777777" w:rsidR="007778E5" w:rsidRDefault="007778E5" w:rsidP="007778E5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</w:tr>
      <w:tr w:rsidR="007778E5" w14:paraId="4F9A8DDB" w14:textId="77777777" w:rsidTr="007778E5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44F84C4" w14:textId="77777777" w:rsidR="007778E5" w:rsidRDefault="007778E5" w:rsidP="007778E5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9A4FEE2" w14:textId="77777777" w:rsidR="007778E5" w:rsidRDefault="007778E5" w:rsidP="007778E5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9D32055" w14:textId="77777777" w:rsidR="007778E5" w:rsidRDefault="007778E5" w:rsidP="007778E5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38C3D03" w14:textId="77777777" w:rsidR="007778E5" w:rsidRDefault="007778E5" w:rsidP="007778E5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60D77A6" w14:textId="77777777" w:rsidR="007778E5" w:rsidRDefault="007778E5" w:rsidP="007778E5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DB41A28" w14:textId="77777777" w:rsidR="007778E5" w:rsidRDefault="007778E5" w:rsidP="007778E5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15C5E4E" w14:textId="77777777" w:rsidR="007778E5" w:rsidRDefault="007778E5" w:rsidP="007778E5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</w:tr>
      <w:tr w:rsidR="007778E5" w14:paraId="2ED240F4" w14:textId="77777777" w:rsidTr="007778E5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740FB40" w14:textId="77777777" w:rsidR="007778E5" w:rsidRDefault="007778E5" w:rsidP="007778E5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2F3B2C0" w14:textId="77777777" w:rsidR="007778E5" w:rsidRDefault="007778E5" w:rsidP="007778E5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A1D23D4" w14:textId="77777777" w:rsidR="007778E5" w:rsidRDefault="007778E5" w:rsidP="007778E5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AF438B5" w14:textId="77777777" w:rsidR="007778E5" w:rsidRDefault="007778E5" w:rsidP="007778E5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630568A" w14:textId="77777777" w:rsidR="007778E5" w:rsidRDefault="007778E5" w:rsidP="007778E5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774BD5B" w14:textId="77777777" w:rsidR="007778E5" w:rsidRDefault="007778E5" w:rsidP="007778E5">
            <w:pPr>
              <w:jc w:val="center"/>
            </w:pPr>
            <w:r>
              <w:t>25</w:t>
            </w:r>
            <w:r>
              <w:br/>
            </w:r>
            <w:r>
              <w:br/>
              <w:t>Christmas Day</w:t>
            </w:r>
          </w:p>
        </w:tc>
        <w:tc>
          <w:tcPr>
            <w:tcW w:w="1368" w:type="dxa"/>
            <w:shd w:val="clear" w:color="auto" w:fill="auto"/>
          </w:tcPr>
          <w:p w14:paraId="64912200" w14:textId="77777777" w:rsidR="007778E5" w:rsidRDefault="007778E5" w:rsidP="007778E5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</w:tr>
      <w:tr w:rsidR="007778E5" w14:paraId="75AD55B4" w14:textId="77777777" w:rsidTr="007778E5">
        <w:trPr>
          <w:trHeight w:val="1500"/>
        </w:trPr>
        <w:tc>
          <w:tcPr>
            <w:tcW w:w="1368" w:type="dxa"/>
            <w:shd w:val="clear" w:color="auto" w:fill="auto"/>
          </w:tcPr>
          <w:p w14:paraId="53129A25" w14:textId="77777777" w:rsidR="007778E5" w:rsidRDefault="007778E5" w:rsidP="007778E5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BB05E8D" w14:textId="77777777" w:rsidR="007778E5" w:rsidRDefault="007778E5" w:rsidP="007778E5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8280A4A" w14:textId="77777777" w:rsidR="007778E5" w:rsidRDefault="007778E5" w:rsidP="007778E5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31F5BCE" w14:textId="77777777" w:rsidR="007778E5" w:rsidRDefault="007778E5" w:rsidP="007778E5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51193AC" w14:textId="77777777" w:rsidR="007778E5" w:rsidRDefault="007778E5" w:rsidP="007778E5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6E5B2346" w14:textId="77777777" w:rsidR="007778E5" w:rsidRDefault="007778E5" w:rsidP="007778E5">
            <w:pPr>
              <w:jc w:val="center"/>
            </w:pPr>
          </w:p>
        </w:tc>
        <w:tc>
          <w:tcPr>
            <w:tcW w:w="1368" w:type="dxa"/>
          </w:tcPr>
          <w:p w14:paraId="39651397" w14:textId="77777777" w:rsidR="007778E5" w:rsidRDefault="007778E5" w:rsidP="007778E5">
            <w:pPr>
              <w:jc w:val="center"/>
            </w:pPr>
          </w:p>
        </w:tc>
      </w:tr>
      <w:tr w:rsidR="007778E5" w14:paraId="7B7F5D07" w14:textId="77777777" w:rsidTr="007778E5">
        <w:trPr>
          <w:trHeight w:val="1500"/>
        </w:trPr>
        <w:tc>
          <w:tcPr>
            <w:tcW w:w="1368" w:type="dxa"/>
          </w:tcPr>
          <w:p w14:paraId="15BDD008" w14:textId="77777777" w:rsidR="007778E5" w:rsidRDefault="007778E5" w:rsidP="007778E5">
            <w:pPr>
              <w:jc w:val="center"/>
            </w:pPr>
          </w:p>
        </w:tc>
        <w:tc>
          <w:tcPr>
            <w:tcW w:w="1368" w:type="dxa"/>
          </w:tcPr>
          <w:p w14:paraId="2DE27D47" w14:textId="77777777" w:rsidR="007778E5" w:rsidRDefault="007778E5" w:rsidP="007778E5">
            <w:pPr>
              <w:jc w:val="center"/>
            </w:pPr>
          </w:p>
        </w:tc>
        <w:tc>
          <w:tcPr>
            <w:tcW w:w="1368" w:type="dxa"/>
          </w:tcPr>
          <w:p w14:paraId="64ECD360" w14:textId="77777777" w:rsidR="007778E5" w:rsidRDefault="007778E5" w:rsidP="007778E5">
            <w:pPr>
              <w:jc w:val="center"/>
            </w:pPr>
          </w:p>
        </w:tc>
        <w:tc>
          <w:tcPr>
            <w:tcW w:w="1368" w:type="dxa"/>
          </w:tcPr>
          <w:p w14:paraId="6C75E7C2" w14:textId="77777777" w:rsidR="007778E5" w:rsidRDefault="007778E5" w:rsidP="007778E5">
            <w:pPr>
              <w:jc w:val="center"/>
            </w:pPr>
          </w:p>
        </w:tc>
        <w:tc>
          <w:tcPr>
            <w:tcW w:w="1368" w:type="dxa"/>
          </w:tcPr>
          <w:p w14:paraId="0248EE2C" w14:textId="77777777" w:rsidR="007778E5" w:rsidRDefault="007778E5" w:rsidP="007778E5">
            <w:pPr>
              <w:jc w:val="center"/>
            </w:pPr>
          </w:p>
        </w:tc>
        <w:tc>
          <w:tcPr>
            <w:tcW w:w="1368" w:type="dxa"/>
          </w:tcPr>
          <w:p w14:paraId="42E5C8A7" w14:textId="77777777" w:rsidR="007778E5" w:rsidRDefault="007778E5" w:rsidP="007778E5">
            <w:pPr>
              <w:jc w:val="center"/>
            </w:pPr>
          </w:p>
        </w:tc>
        <w:tc>
          <w:tcPr>
            <w:tcW w:w="1368" w:type="dxa"/>
          </w:tcPr>
          <w:p w14:paraId="044F9121" w14:textId="77777777" w:rsidR="007778E5" w:rsidRDefault="007778E5" w:rsidP="007778E5">
            <w:pPr>
              <w:jc w:val="center"/>
            </w:pPr>
          </w:p>
        </w:tc>
      </w:tr>
    </w:tbl>
    <w:p w14:paraId="6020BEAA" w14:textId="77777777" w:rsidR="007778E5" w:rsidRDefault="007778E5" w:rsidP="007778E5">
      <w:pPr>
        <w:jc w:val="center"/>
      </w:pPr>
    </w:p>
    <w:tbl>
      <w:tblPr>
        <w:tblStyle w:val="CalendarAddIn"/>
        <w:tblW w:w="9576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7778E5" w:rsidRPr="007778E5" w14:paraId="1536DC63" w14:textId="77777777" w:rsidTr="007778E5">
        <w:trPr>
          <w:trHeight w:val="280"/>
        </w:trPr>
        <w:tc>
          <w:tcPr>
            <w:tcW w:w="9576" w:type="dxa"/>
            <w:shd w:val="clear" w:color="auto" w:fill="auto"/>
          </w:tcPr>
          <w:p w14:paraId="633F79F7" w14:textId="77777777" w:rsidR="007778E5" w:rsidRPr="007778E5" w:rsidRDefault="007778E5" w:rsidP="007778E5">
            <w:pPr>
              <w:jc w:val="center"/>
              <w:rPr>
                <w:sz w:val="20"/>
              </w:rPr>
            </w:pPr>
          </w:p>
        </w:tc>
      </w:tr>
      <w:tr w:rsidR="007778E5" w:rsidRPr="007778E5" w14:paraId="5A4BDB2F" w14:textId="77777777" w:rsidTr="007778E5">
        <w:trPr>
          <w:trHeight w:val="280"/>
        </w:trPr>
        <w:tc>
          <w:tcPr>
            <w:tcW w:w="9576" w:type="dxa"/>
            <w:shd w:val="clear" w:color="auto" w:fill="auto"/>
          </w:tcPr>
          <w:p w14:paraId="74B18BC4" w14:textId="77777777" w:rsidR="007778E5" w:rsidRPr="007778E5" w:rsidRDefault="007778E5" w:rsidP="007778E5">
            <w:pPr>
              <w:jc w:val="center"/>
              <w:rPr>
                <w:sz w:val="20"/>
              </w:rPr>
            </w:pPr>
          </w:p>
        </w:tc>
      </w:tr>
      <w:tr w:rsidR="007778E5" w:rsidRPr="007778E5" w14:paraId="305D2B3C" w14:textId="77777777" w:rsidTr="007778E5">
        <w:trPr>
          <w:trHeight w:val="280"/>
        </w:trPr>
        <w:tc>
          <w:tcPr>
            <w:tcW w:w="9576" w:type="dxa"/>
            <w:shd w:val="clear" w:color="auto" w:fill="auto"/>
          </w:tcPr>
          <w:p w14:paraId="2B247304" w14:textId="77777777" w:rsidR="007778E5" w:rsidRPr="007778E5" w:rsidRDefault="007778E5" w:rsidP="007778E5">
            <w:pPr>
              <w:jc w:val="center"/>
              <w:rPr>
                <w:sz w:val="20"/>
              </w:rPr>
            </w:pPr>
          </w:p>
        </w:tc>
      </w:tr>
      <w:tr w:rsidR="007778E5" w:rsidRPr="007778E5" w14:paraId="02BC8CBE" w14:textId="77777777" w:rsidTr="007778E5">
        <w:trPr>
          <w:trHeight w:val="280"/>
        </w:trPr>
        <w:tc>
          <w:tcPr>
            <w:tcW w:w="9576" w:type="dxa"/>
            <w:shd w:val="clear" w:color="auto" w:fill="auto"/>
          </w:tcPr>
          <w:p w14:paraId="01505AEB" w14:textId="77777777" w:rsidR="007778E5" w:rsidRPr="007778E5" w:rsidRDefault="007778E5" w:rsidP="007778E5">
            <w:pPr>
              <w:jc w:val="center"/>
              <w:rPr>
                <w:sz w:val="20"/>
              </w:rPr>
            </w:pPr>
          </w:p>
        </w:tc>
      </w:tr>
      <w:tr w:rsidR="007778E5" w:rsidRPr="007778E5" w14:paraId="617C0542" w14:textId="77777777" w:rsidTr="007778E5">
        <w:trPr>
          <w:trHeight w:val="280"/>
        </w:trPr>
        <w:tc>
          <w:tcPr>
            <w:tcW w:w="9576" w:type="dxa"/>
            <w:shd w:val="clear" w:color="auto" w:fill="auto"/>
          </w:tcPr>
          <w:p w14:paraId="166FFE50" w14:textId="77777777" w:rsidR="007778E5" w:rsidRPr="007778E5" w:rsidRDefault="007778E5" w:rsidP="007778E5">
            <w:pPr>
              <w:jc w:val="center"/>
              <w:rPr>
                <w:sz w:val="20"/>
              </w:rPr>
            </w:pPr>
          </w:p>
        </w:tc>
      </w:tr>
      <w:tr w:rsidR="007778E5" w:rsidRPr="007778E5" w14:paraId="29BCD068" w14:textId="77777777" w:rsidTr="007778E5">
        <w:trPr>
          <w:trHeight w:val="280"/>
        </w:trPr>
        <w:tc>
          <w:tcPr>
            <w:tcW w:w="9576" w:type="dxa"/>
            <w:shd w:val="clear" w:color="auto" w:fill="auto"/>
          </w:tcPr>
          <w:p w14:paraId="6DE29D63" w14:textId="77777777" w:rsidR="007778E5" w:rsidRPr="007778E5" w:rsidRDefault="007778E5" w:rsidP="007778E5">
            <w:pPr>
              <w:jc w:val="center"/>
              <w:rPr>
                <w:sz w:val="20"/>
              </w:rPr>
            </w:pPr>
          </w:p>
        </w:tc>
      </w:tr>
      <w:tr w:rsidR="007778E5" w:rsidRPr="007778E5" w14:paraId="07CDC7EC" w14:textId="77777777" w:rsidTr="007778E5">
        <w:trPr>
          <w:trHeight w:val="280"/>
        </w:trPr>
        <w:tc>
          <w:tcPr>
            <w:tcW w:w="9576" w:type="dxa"/>
            <w:shd w:val="clear" w:color="auto" w:fill="auto"/>
          </w:tcPr>
          <w:p w14:paraId="4B93FFEB" w14:textId="77777777" w:rsidR="007778E5" w:rsidRPr="007778E5" w:rsidRDefault="007778E5" w:rsidP="007778E5">
            <w:pPr>
              <w:jc w:val="center"/>
              <w:rPr>
                <w:sz w:val="20"/>
              </w:rPr>
            </w:pPr>
          </w:p>
        </w:tc>
      </w:tr>
      <w:tr w:rsidR="007778E5" w:rsidRPr="007778E5" w14:paraId="2103B285" w14:textId="77777777" w:rsidTr="007778E5">
        <w:trPr>
          <w:trHeight w:val="280"/>
        </w:trPr>
        <w:tc>
          <w:tcPr>
            <w:tcW w:w="9576" w:type="dxa"/>
            <w:shd w:val="clear" w:color="auto" w:fill="auto"/>
            <w:vAlign w:val="center"/>
          </w:tcPr>
          <w:p w14:paraId="7C7B4B46" w14:textId="77777777" w:rsidR="007778E5" w:rsidRPr="007778E5" w:rsidRDefault="007778E5" w:rsidP="007778E5">
            <w:pPr>
              <w:jc w:val="center"/>
              <w:rPr>
                <w:sz w:val="20"/>
              </w:rPr>
            </w:pPr>
          </w:p>
        </w:tc>
      </w:tr>
    </w:tbl>
    <w:p w14:paraId="25E455FC" w14:textId="77777777" w:rsidR="007268E4" w:rsidRPr="00BB4F60" w:rsidRDefault="007778E5" w:rsidP="007778E5">
      <w:pPr>
        <w:jc w:val="center"/>
      </w:pPr>
      <w:r>
        <w:t>© EditableCalendar.Com</w:t>
      </w:r>
    </w:p>
    <w:sectPr w:rsidR="007268E4" w:rsidRPr="00BB4F60" w:rsidSect="007778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674DC0" w14:textId="77777777" w:rsidR="00EF1781" w:rsidRDefault="00EF1781" w:rsidP="005762FE">
      <w:r>
        <w:separator/>
      </w:r>
    </w:p>
  </w:endnote>
  <w:endnote w:type="continuationSeparator" w:id="0">
    <w:p w14:paraId="00FE7CF4" w14:textId="77777777" w:rsidR="00EF1781" w:rsidRDefault="00EF1781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0FCF79" w14:textId="77777777" w:rsidR="00EF1781" w:rsidRDefault="00EF1781" w:rsidP="005762FE">
      <w:r>
        <w:separator/>
      </w:r>
    </w:p>
  </w:footnote>
  <w:footnote w:type="continuationSeparator" w:id="0">
    <w:p w14:paraId="660755F5" w14:textId="77777777" w:rsidR="00EF1781" w:rsidRDefault="00EF1781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8E5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778E5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EF1781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089845"/>
  <w15:docId w15:val="{F3F1C9C7-CBCF-4CC0-B7AE-FAAECDB78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9.2020-calendar-april-with-holidays-and-notes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2026 Calendar December with Holidays and Notes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2023-12-02T10:49:00Z</dcterms:created>
  <dcterms:modified xsi:type="dcterms:W3CDTF">2023-12-02T10:49:00Z</dcterms:modified>
</cp:coreProperties>
</file>