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594A8A" w:rsidRPr="00594A8A" w14:paraId="0B1DDED4" w14:textId="77777777" w:rsidTr="00594A8A">
        <w:trPr>
          <w:trHeight w:val="600"/>
        </w:trPr>
        <w:tc>
          <w:tcPr>
            <w:tcW w:w="9576" w:type="dxa"/>
            <w:gridSpan w:val="7"/>
          </w:tcPr>
          <w:p w14:paraId="0DF1AA45" w14:textId="77777777" w:rsidR="00594A8A" w:rsidRPr="00594A8A" w:rsidRDefault="00594A8A" w:rsidP="00594A8A">
            <w:pPr>
              <w:jc w:val="center"/>
              <w:rPr>
                <w:sz w:val="48"/>
              </w:rPr>
            </w:pPr>
            <w:r>
              <w:rPr>
                <w:sz w:val="48"/>
              </w:rPr>
              <w:t>August 2026</w:t>
            </w:r>
          </w:p>
        </w:tc>
      </w:tr>
      <w:tr w:rsidR="00594A8A" w14:paraId="7F7251E4" w14:textId="77777777" w:rsidTr="00594A8A">
        <w:tc>
          <w:tcPr>
            <w:tcW w:w="1368" w:type="dxa"/>
          </w:tcPr>
          <w:p w14:paraId="13FA2E1E" w14:textId="77777777" w:rsidR="00594A8A" w:rsidRDefault="00594A8A" w:rsidP="00594A8A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7FC7EE7A" w14:textId="77777777" w:rsidR="00594A8A" w:rsidRDefault="00594A8A" w:rsidP="00594A8A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3414C202" w14:textId="77777777" w:rsidR="00594A8A" w:rsidRDefault="00594A8A" w:rsidP="00594A8A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1B639661" w14:textId="77777777" w:rsidR="00594A8A" w:rsidRDefault="00594A8A" w:rsidP="00594A8A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568CBDEF" w14:textId="77777777" w:rsidR="00594A8A" w:rsidRDefault="00594A8A" w:rsidP="00594A8A">
            <w:pPr>
              <w:jc w:val="center"/>
            </w:pPr>
            <w:r>
              <w:t>Thursday</w:t>
            </w:r>
          </w:p>
        </w:tc>
        <w:tc>
          <w:tcPr>
            <w:tcW w:w="1368" w:type="dxa"/>
          </w:tcPr>
          <w:p w14:paraId="705F6A97" w14:textId="77777777" w:rsidR="00594A8A" w:rsidRDefault="00594A8A" w:rsidP="00594A8A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7890ADC" w14:textId="77777777" w:rsidR="00594A8A" w:rsidRDefault="00594A8A" w:rsidP="00594A8A">
            <w:pPr>
              <w:jc w:val="center"/>
            </w:pPr>
            <w:r>
              <w:t>Saturday</w:t>
            </w:r>
          </w:p>
        </w:tc>
      </w:tr>
      <w:tr w:rsidR="00594A8A" w14:paraId="77ED2DF3" w14:textId="77777777" w:rsidTr="00594A8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5FBC8BF7" w14:textId="77777777" w:rsidR="00594A8A" w:rsidRDefault="00594A8A" w:rsidP="00594A8A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F52718C" w14:textId="77777777" w:rsidR="00594A8A" w:rsidRDefault="00594A8A" w:rsidP="00594A8A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8DAFA7F" w14:textId="77777777" w:rsidR="00594A8A" w:rsidRDefault="00594A8A" w:rsidP="00594A8A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3C8D6E5" w14:textId="77777777" w:rsidR="00594A8A" w:rsidRDefault="00594A8A" w:rsidP="00594A8A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AE8D34D" w14:textId="77777777" w:rsidR="00594A8A" w:rsidRDefault="00594A8A" w:rsidP="00594A8A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0FF0F15" w14:textId="77777777" w:rsidR="00594A8A" w:rsidRDefault="00594A8A" w:rsidP="00594A8A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3F277DD" w14:textId="77777777" w:rsidR="00594A8A" w:rsidRDefault="00594A8A" w:rsidP="00594A8A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</w:tr>
      <w:tr w:rsidR="00594A8A" w14:paraId="0D889B87" w14:textId="77777777" w:rsidTr="00594A8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108CD38" w14:textId="77777777" w:rsidR="00594A8A" w:rsidRDefault="00594A8A" w:rsidP="00594A8A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B5C69F" w14:textId="77777777" w:rsidR="00594A8A" w:rsidRDefault="00594A8A" w:rsidP="00594A8A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D917D1B" w14:textId="77777777" w:rsidR="00594A8A" w:rsidRDefault="00594A8A" w:rsidP="00594A8A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1794942" w14:textId="77777777" w:rsidR="00594A8A" w:rsidRDefault="00594A8A" w:rsidP="00594A8A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4FC1149" w14:textId="77777777" w:rsidR="00594A8A" w:rsidRDefault="00594A8A" w:rsidP="00594A8A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5301316" w14:textId="77777777" w:rsidR="00594A8A" w:rsidRDefault="00594A8A" w:rsidP="00594A8A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058E652" w14:textId="77777777" w:rsidR="00594A8A" w:rsidRDefault="00594A8A" w:rsidP="00594A8A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</w:tr>
      <w:tr w:rsidR="00594A8A" w14:paraId="7A723B8E" w14:textId="77777777" w:rsidTr="00594A8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CC34550" w14:textId="77777777" w:rsidR="00594A8A" w:rsidRDefault="00594A8A" w:rsidP="00594A8A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A46DB89" w14:textId="77777777" w:rsidR="00594A8A" w:rsidRDefault="00594A8A" w:rsidP="00594A8A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610FEF" w14:textId="77777777" w:rsidR="00594A8A" w:rsidRDefault="00594A8A" w:rsidP="00594A8A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5ACEC5D" w14:textId="77777777" w:rsidR="00594A8A" w:rsidRDefault="00594A8A" w:rsidP="00594A8A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F46986" w14:textId="77777777" w:rsidR="00594A8A" w:rsidRDefault="00594A8A" w:rsidP="00594A8A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C812D4B" w14:textId="77777777" w:rsidR="00594A8A" w:rsidRDefault="00594A8A" w:rsidP="00594A8A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B37A93" w14:textId="77777777" w:rsidR="00594A8A" w:rsidRDefault="00594A8A" w:rsidP="00594A8A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</w:tr>
      <w:tr w:rsidR="00594A8A" w14:paraId="2903B222" w14:textId="77777777" w:rsidTr="00594A8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63B4D8" w14:textId="77777777" w:rsidR="00594A8A" w:rsidRDefault="00594A8A" w:rsidP="00594A8A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1D787F" w14:textId="77777777" w:rsidR="00594A8A" w:rsidRDefault="00594A8A" w:rsidP="00594A8A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4A45231" w14:textId="77777777" w:rsidR="00594A8A" w:rsidRDefault="00594A8A" w:rsidP="00594A8A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EF1E22A" w14:textId="77777777" w:rsidR="00594A8A" w:rsidRDefault="00594A8A" w:rsidP="00594A8A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07E4039" w14:textId="77777777" w:rsidR="00594A8A" w:rsidRDefault="00594A8A" w:rsidP="00594A8A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7291D0" w14:textId="77777777" w:rsidR="00594A8A" w:rsidRDefault="00594A8A" w:rsidP="00594A8A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450C0DE" w14:textId="77777777" w:rsidR="00594A8A" w:rsidRDefault="00594A8A" w:rsidP="00594A8A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</w:tr>
      <w:tr w:rsidR="00594A8A" w14:paraId="22D4C0BA" w14:textId="77777777" w:rsidTr="00594A8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D57FA5" w14:textId="77777777" w:rsidR="00594A8A" w:rsidRDefault="00594A8A" w:rsidP="00594A8A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8EA6BF" w14:textId="77777777" w:rsidR="00594A8A" w:rsidRDefault="00594A8A" w:rsidP="00594A8A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59FC401" w14:textId="77777777" w:rsidR="00594A8A" w:rsidRDefault="00594A8A" w:rsidP="00594A8A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D2F334E" w14:textId="77777777" w:rsidR="00594A8A" w:rsidRDefault="00594A8A" w:rsidP="00594A8A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6D0021E" w14:textId="77777777" w:rsidR="00594A8A" w:rsidRDefault="00594A8A" w:rsidP="00594A8A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4EDF703" w14:textId="77777777" w:rsidR="00594A8A" w:rsidRDefault="00594A8A" w:rsidP="00594A8A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82A1E2F" w14:textId="77777777" w:rsidR="00594A8A" w:rsidRDefault="00594A8A" w:rsidP="00594A8A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</w:tr>
      <w:tr w:rsidR="00594A8A" w14:paraId="5113BD15" w14:textId="77777777" w:rsidTr="00594A8A">
        <w:trPr>
          <w:trHeight w:val="1500"/>
        </w:trPr>
        <w:tc>
          <w:tcPr>
            <w:tcW w:w="1368" w:type="dxa"/>
            <w:shd w:val="clear" w:color="auto" w:fill="auto"/>
          </w:tcPr>
          <w:p w14:paraId="56F25644" w14:textId="77777777" w:rsidR="00594A8A" w:rsidRDefault="00594A8A" w:rsidP="00594A8A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9E45F79" w14:textId="77777777" w:rsidR="00594A8A" w:rsidRDefault="00594A8A" w:rsidP="00594A8A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392F6698" w14:textId="77777777" w:rsidR="00594A8A" w:rsidRDefault="00594A8A" w:rsidP="00594A8A">
            <w:pPr>
              <w:jc w:val="center"/>
            </w:pPr>
          </w:p>
        </w:tc>
        <w:tc>
          <w:tcPr>
            <w:tcW w:w="1368" w:type="dxa"/>
          </w:tcPr>
          <w:p w14:paraId="6A7FB38D" w14:textId="77777777" w:rsidR="00594A8A" w:rsidRDefault="00594A8A" w:rsidP="00594A8A">
            <w:pPr>
              <w:jc w:val="center"/>
            </w:pPr>
          </w:p>
        </w:tc>
        <w:tc>
          <w:tcPr>
            <w:tcW w:w="1368" w:type="dxa"/>
          </w:tcPr>
          <w:p w14:paraId="40181C5D" w14:textId="77777777" w:rsidR="00594A8A" w:rsidRDefault="00594A8A" w:rsidP="00594A8A">
            <w:pPr>
              <w:jc w:val="center"/>
            </w:pPr>
          </w:p>
        </w:tc>
        <w:tc>
          <w:tcPr>
            <w:tcW w:w="1368" w:type="dxa"/>
          </w:tcPr>
          <w:p w14:paraId="7804E416" w14:textId="77777777" w:rsidR="00594A8A" w:rsidRDefault="00594A8A" w:rsidP="00594A8A">
            <w:pPr>
              <w:jc w:val="center"/>
            </w:pPr>
          </w:p>
        </w:tc>
        <w:tc>
          <w:tcPr>
            <w:tcW w:w="1368" w:type="dxa"/>
          </w:tcPr>
          <w:p w14:paraId="6EAF2B0E" w14:textId="77777777" w:rsidR="00594A8A" w:rsidRDefault="00594A8A" w:rsidP="00594A8A">
            <w:pPr>
              <w:jc w:val="center"/>
            </w:pPr>
          </w:p>
        </w:tc>
      </w:tr>
    </w:tbl>
    <w:p w14:paraId="7D49B859" w14:textId="77777777" w:rsidR="00594A8A" w:rsidRDefault="00594A8A" w:rsidP="00594A8A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594A8A" w:rsidRPr="00594A8A" w14:paraId="71E21C0F" w14:textId="77777777" w:rsidTr="00594A8A">
        <w:trPr>
          <w:trHeight w:val="280"/>
        </w:trPr>
        <w:tc>
          <w:tcPr>
            <w:tcW w:w="9576" w:type="dxa"/>
            <w:shd w:val="clear" w:color="auto" w:fill="auto"/>
          </w:tcPr>
          <w:p w14:paraId="103239DA" w14:textId="77777777" w:rsidR="00594A8A" w:rsidRPr="00594A8A" w:rsidRDefault="00594A8A" w:rsidP="00594A8A">
            <w:pPr>
              <w:jc w:val="center"/>
              <w:rPr>
                <w:sz w:val="20"/>
              </w:rPr>
            </w:pPr>
          </w:p>
        </w:tc>
      </w:tr>
      <w:tr w:rsidR="00594A8A" w:rsidRPr="00594A8A" w14:paraId="70FE4ED2" w14:textId="77777777" w:rsidTr="00594A8A">
        <w:trPr>
          <w:trHeight w:val="280"/>
        </w:trPr>
        <w:tc>
          <w:tcPr>
            <w:tcW w:w="9576" w:type="dxa"/>
            <w:shd w:val="clear" w:color="auto" w:fill="auto"/>
          </w:tcPr>
          <w:p w14:paraId="0A5B70AD" w14:textId="77777777" w:rsidR="00594A8A" w:rsidRPr="00594A8A" w:rsidRDefault="00594A8A" w:rsidP="00594A8A">
            <w:pPr>
              <w:jc w:val="center"/>
              <w:rPr>
                <w:sz w:val="20"/>
              </w:rPr>
            </w:pPr>
          </w:p>
        </w:tc>
      </w:tr>
      <w:tr w:rsidR="00594A8A" w:rsidRPr="00594A8A" w14:paraId="3E3B9F61" w14:textId="77777777" w:rsidTr="00594A8A">
        <w:trPr>
          <w:trHeight w:val="280"/>
        </w:trPr>
        <w:tc>
          <w:tcPr>
            <w:tcW w:w="9576" w:type="dxa"/>
            <w:shd w:val="clear" w:color="auto" w:fill="auto"/>
          </w:tcPr>
          <w:p w14:paraId="6722D469" w14:textId="77777777" w:rsidR="00594A8A" w:rsidRPr="00594A8A" w:rsidRDefault="00594A8A" w:rsidP="00594A8A">
            <w:pPr>
              <w:jc w:val="center"/>
              <w:rPr>
                <w:sz w:val="20"/>
              </w:rPr>
            </w:pPr>
          </w:p>
        </w:tc>
      </w:tr>
      <w:tr w:rsidR="00594A8A" w:rsidRPr="00594A8A" w14:paraId="062147DD" w14:textId="77777777" w:rsidTr="00594A8A">
        <w:trPr>
          <w:trHeight w:val="280"/>
        </w:trPr>
        <w:tc>
          <w:tcPr>
            <w:tcW w:w="9576" w:type="dxa"/>
            <w:shd w:val="clear" w:color="auto" w:fill="auto"/>
          </w:tcPr>
          <w:p w14:paraId="105E20E9" w14:textId="77777777" w:rsidR="00594A8A" w:rsidRPr="00594A8A" w:rsidRDefault="00594A8A" w:rsidP="00594A8A">
            <w:pPr>
              <w:jc w:val="center"/>
              <w:rPr>
                <w:sz w:val="20"/>
              </w:rPr>
            </w:pPr>
          </w:p>
        </w:tc>
      </w:tr>
      <w:tr w:rsidR="00594A8A" w:rsidRPr="00594A8A" w14:paraId="24ADFC00" w14:textId="77777777" w:rsidTr="00594A8A">
        <w:trPr>
          <w:trHeight w:val="280"/>
        </w:trPr>
        <w:tc>
          <w:tcPr>
            <w:tcW w:w="9576" w:type="dxa"/>
            <w:shd w:val="clear" w:color="auto" w:fill="auto"/>
          </w:tcPr>
          <w:p w14:paraId="45CEAC1F" w14:textId="77777777" w:rsidR="00594A8A" w:rsidRPr="00594A8A" w:rsidRDefault="00594A8A" w:rsidP="00594A8A">
            <w:pPr>
              <w:jc w:val="center"/>
              <w:rPr>
                <w:sz w:val="20"/>
              </w:rPr>
            </w:pPr>
          </w:p>
        </w:tc>
      </w:tr>
      <w:tr w:rsidR="00594A8A" w:rsidRPr="00594A8A" w14:paraId="1A83DCFA" w14:textId="77777777" w:rsidTr="00594A8A">
        <w:trPr>
          <w:trHeight w:val="280"/>
        </w:trPr>
        <w:tc>
          <w:tcPr>
            <w:tcW w:w="9576" w:type="dxa"/>
            <w:shd w:val="clear" w:color="auto" w:fill="auto"/>
          </w:tcPr>
          <w:p w14:paraId="41A96491" w14:textId="77777777" w:rsidR="00594A8A" w:rsidRPr="00594A8A" w:rsidRDefault="00594A8A" w:rsidP="00594A8A">
            <w:pPr>
              <w:jc w:val="center"/>
              <w:rPr>
                <w:sz w:val="20"/>
              </w:rPr>
            </w:pPr>
          </w:p>
        </w:tc>
      </w:tr>
      <w:tr w:rsidR="00594A8A" w:rsidRPr="00594A8A" w14:paraId="422FDD5A" w14:textId="77777777" w:rsidTr="00594A8A">
        <w:trPr>
          <w:trHeight w:val="280"/>
        </w:trPr>
        <w:tc>
          <w:tcPr>
            <w:tcW w:w="9576" w:type="dxa"/>
            <w:shd w:val="clear" w:color="auto" w:fill="auto"/>
          </w:tcPr>
          <w:p w14:paraId="4FC1358A" w14:textId="77777777" w:rsidR="00594A8A" w:rsidRPr="00594A8A" w:rsidRDefault="00594A8A" w:rsidP="00594A8A">
            <w:pPr>
              <w:jc w:val="center"/>
              <w:rPr>
                <w:sz w:val="20"/>
              </w:rPr>
            </w:pPr>
          </w:p>
        </w:tc>
      </w:tr>
      <w:tr w:rsidR="00594A8A" w:rsidRPr="00594A8A" w14:paraId="0E50AFA4" w14:textId="77777777" w:rsidTr="00594A8A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414BA6F4" w14:textId="77777777" w:rsidR="00594A8A" w:rsidRPr="00594A8A" w:rsidRDefault="00594A8A" w:rsidP="00594A8A">
            <w:pPr>
              <w:jc w:val="center"/>
              <w:rPr>
                <w:sz w:val="20"/>
              </w:rPr>
            </w:pPr>
          </w:p>
        </w:tc>
      </w:tr>
    </w:tbl>
    <w:p w14:paraId="486EE79E" w14:textId="77777777" w:rsidR="007268E4" w:rsidRPr="00BB4F60" w:rsidRDefault="00594A8A" w:rsidP="00594A8A">
      <w:pPr>
        <w:jc w:val="center"/>
      </w:pPr>
      <w:r>
        <w:t>© EditableCalendar.Com</w:t>
      </w:r>
    </w:p>
    <w:sectPr w:rsidR="007268E4" w:rsidRPr="00BB4F60" w:rsidSect="00594A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2FA8E" w14:textId="77777777" w:rsidR="00913E6B" w:rsidRDefault="00913E6B" w:rsidP="005762FE">
      <w:r>
        <w:separator/>
      </w:r>
    </w:p>
  </w:endnote>
  <w:endnote w:type="continuationSeparator" w:id="0">
    <w:p w14:paraId="2A41F6F4" w14:textId="77777777" w:rsidR="00913E6B" w:rsidRDefault="00913E6B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13EA2" w14:textId="77777777" w:rsidR="00913E6B" w:rsidRDefault="00913E6B" w:rsidP="005762FE">
      <w:r>
        <w:separator/>
      </w:r>
    </w:p>
  </w:footnote>
  <w:footnote w:type="continuationSeparator" w:id="0">
    <w:p w14:paraId="36B45844" w14:textId="77777777" w:rsidR="00913E6B" w:rsidRDefault="00913E6B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A8A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94A8A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13E6B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6C522"/>
  <w15:docId w15:val="{9574E373-137D-46CC-9DB0-15FC103E9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Calendar August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2023-12-02T10:55:00Z</dcterms:created>
  <dcterms:modified xsi:type="dcterms:W3CDTF">2023-12-02T10:55:00Z</dcterms:modified>
</cp:coreProperties>
</file>