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F32ABF" w:rsidRPr="00F32ABF" w14:paraId="10C56498" w14:textId="77777777" w:rsidTr="00F32ABF">
        <w:trPr>
          <w:trHeight w:val="600"/>
        </w:trPr>
        <w:tc>
          <w:tcPr>
            <w:tcW w:w="9576" w:type="dxa"/>
            <w:gridSpan w:val="7"/>
          </w:tcPr>
          <w:p w14:paraId="155C4B67" w14:textId="77777777" w:rsidR="00F32ABF" w:rsidRPr="00F32ABF" w:rsidRDefault="00F32ABF" w:rsidP="00F32ABF">
            <w:pPr>
              <w:jc w:val="center"/>
              <w:rPr>
                <w:sz w:val="48"/>
              </w:rPr>
            </w:pPr>
            <w:r>
              <w:rPr>
                <w:sz w:val="48"/>
              </w:rPr>
              <w:t>September 2025</w:t>
            </w:r>
          </w:p>
        </w:tc>
      </w:tr>
      <w:tr w:rsidR="00F32ABF" w14:paraId="7DDA2112" w14:textId="77777777" w:rsidTr="00F32ABF">
        <w:tc>
          <w:tcPr>
            <w:tcW w:w="1368" w:type="dxa"/>
          </w:tcPr>
          <w:p w14:paraId="7FB0DB34" w14:textId="77777777" w:rsidR="00F32ABF" w:rsidRDefault="00F32ABF" w:rsidP="00F32ABF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ED65EBD" w14:textId="77777777" w:rsidR="00F32ABF" w:rsidRDefault="00F32ABF" w:rsidP="00F32ABF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0FD5473" w14:textId="77777777" w:rsidR="00F32ABF" w:rsidRDefault="00F32ABF" w:rsidP="00F32ABF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19D86CF" w14:textId="77777777" w:rsidR="00F32ABF" w:rsidRDefault="00F32ABF" w:rsidP="00F32ABF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3499488" w14:textId="77777777" w:rsidR="00F32ABF" w:rsidRDefault="00F32ABF" w:rsidP="00F32ABF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8D3FD5F" w14:textId="77777777" w:rsidR="00F32ABF" w:rsidRDefault="00F32ABF" w:rsidP="00F32ABF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7AC08CA" w14:textId="77777777" w:rsidR="00F32ABF" w:rsidRDefault="00F32ABF" w:rsidP="00F32ABF">
            <w:pPr>
              <w:jc w:val="center"/>
            </w:pPr>
            <w:r>
              <w:t>Saturday</w:t>
            </w:r>
          </w:p>
        </w:tc>
      </w:tr>
      <w:tr w:rsidR="00F32ABF" w14:paraId="445BB78C" w14:textId="77777777" w:rsidTr="00F32AB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4339AC3" w14:textId="77777777" w:rsidR="00F32ABF" w:rsidRDefault="00F32ABF" w:rsidP="00F32ABF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AC501FB" w14:textId="77777777" w:rsidR="00F32ABF" w:rsidRDefault="00F32ABF" w:rsidP="00F32ABF">
            <w:pPr>
              <w:jc w:val="center"/>
            </w:pPr>
            <w:r>
              <w:t>1</w:t>
            </w:r>
            <w:r>
              <w:br/>
            </w:r>
            <w:r>
              <w:br/>
              <w:t>Labor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2E9DD8A" w14:textId="77777777" w:rsidR="00F32ABF" w:rsidRDefault="00F32ABF" w:rsidP="00F32ABF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0E4CB6D" w14:textId="77777777" w:rsidR="00F32ABF" w:rsidRDefault="00F32ABF" w:rsidP="00F32ABF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5CFBB2" w14:textId="77777777" w:rsidR="00F32ABF" w:rsidRDefault="00F32ABF" w:rsidP="00F32ABF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E30D978" w14:textId="77777777" w:rsidR="00F32ABF" w:rsidRDefault="00F32ABF" w:rsidP="00F32ABF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313A989" w14:textId="77777777" w:rsidR="00F32ABF" w:rsidRDefault="00F32ABF" w:rsidP="00F32ABF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F32ABF" w14:paraId="2AA1DF2C" w14:textId="77777777" w:rsidTr="00F32AB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D9D5A57" w14:textId="77777777" w:rsidR="00F32ABF" w:rsidRDefault="00F32ABF" w:rsidP="00F32ABF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89F8555" w14:textId="77777777" w:rsidR="00F32ABF" w:rsidRDefault="00F32ABF" w:rsidP="00F32ABF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CB03E4" w14:textId="77777777" w:rsidR="00F32ABF" w:rsidRDefault="00F32ABF" w:rsidP="00F32ABF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611EE3" w14:textId="77777777" w:rsidR="00F32ABF" w:rsidRDefault="00F32ABF" w:rsidP="00F32ABF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EADB3B" w14:textId="77777777" w:rsidR="00F32ABF" w:rsidRDefault="00F32ABF" w:rsidP="00F32ABF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5E94E6F" w14:textId="77777777" w:rsidR="00F32ABF" w:rsidRDefault="00F32ABF" w:rsidP="00F32ABF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272D6A9" w14:textId="77777777" w:rsidR="00F32ABF" w:rsidRDefault="00F32ABF" w:rsidP="00F32ABF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F32ABF" w14:paraId="15C9CFB7" w14:textId="77777777" w:rsidTr="00F32AB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FB634B" w14:textId="77777777" w:rsidR="00F32ABF" w:rsidRDefault="00F32ABF" w:rsidP="00F32ABF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D1CF297" w14:textId="77777777" w:rsidR="00F32ABF" w:rsidRDefault="00F32ABF" w:rsidP="00F32ABF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934320" w14:textId="77777777" w:rsidR="00F32ABF" w:rsidRDefault="00F32ABF" w:rsidP="00F32ABF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E830C47" w14:textId="77777777" w:rsidR="00F32ABF" w:rsidRDefault="00F32ABF" w:rsidP="00F32ABF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47AB79D" w14:textId="77777777" w:rsidR="00F32ABF" w:rsidRDefault="00F32ABF" w:rsidP="00F32ABF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E2E83E" w14:textId="77777777" w:rsidR="00F32ABF" w:rsidRDefault="00F32ABF" w:rsidP="00F32ABF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5F43CB5" w14:textId="77777777" w:rsidR="00F32ABF" w:rsidRDefault="00F32ABF" w:rsidP="00F32ABF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F32ABF" w14:paraId="2650F165" w14:textId="77777777" w:rsidTr="00F32AB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324F6E" w14:textId="77777777" w:rsidR="00F32ABF" w:rsidRDefault="00F32ABF" w:rsidP="00F32ABF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71E38C0" w14:textId="77777777" w:rsidR="00F32ABF" w:rsidRDefault="00F32ABF" w:rsidP="00F32ABF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741F73" w14:textId="77777777" w:rsidR="00F32ABF" w:rsidRDefault="00F32ABF" w:rsidP="00F32ABF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AE768CD" w14:textId="77777777" w:rsidR="00F32ABF" w:rsidRDefault="00F32ABF" w:rsidP="00F32ABF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AAC5B23" w14:textId="77777777" w:rsidR="00F32ABF" w:rsidRDefault="00F32ABF" w:rsidP="00F32ABF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1311F50" w14:textId="77777777" w:rsidR="00F32ABF" w:rsidRDefault="00F32ABF" w:rsidP="00F32ABF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48B127C" w14:textId="77777777" w:rsidR="00F32ABF" w:rsidRDefault="00F32ABF" w:rsidP="00F32ABF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F32ABF" w14:paraId="58980F67" w14:textId="77777777" w:rsidTr="00F32ABF">
        <w:trPr>
          <w:trHeight w:val="1500"/>
        </w:trPr>
        <w:tc>
          <w:tcPr>
            <w:tcW w:w="1368" w:type="dxa"/>
            <w:shd w:val="clear" w:color="auto" w:fill="auto"/>
          </w:tcPr>
          <w:p w14:paraId="0A497B13" w14:textId="77777777" w:rsidR="00F32ABF" w:rsidRDefault="00F32ABF" w:rsidP="00F32ABF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003310A" w14:textId="77777777" w:rsidR="00F32ABF" w:rsidRDefault="00F32ABF" w:rsidP="00F32ABF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57D1BC2" w14:textId="77777777" w:rsidR="00F32ABF" w:rsidRDefault="00F32ABF" w:rsidP="00F32ABF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B9EB420" w14:textId="77777777" w:rsidR="00F32ABF" w:rsidRDefault="00F32ABF" w:rsidP="00F32ABF">
            <w:pPr>
              <w:jc w:val="center"/>
            </w:pPr>
          </w:p>
        </w:tc>
        <w:tc>
          <w:tcPr>
            <w:tcW w:w="1368" w:type="dxa"/>
          </w:tcPr>
          <w:p w14:paraId="5270F083" w14:textId="77777777" w:rsidR="00F32ABF" w:rsidRDefault="00F32ABF" w:rsidP="00F32ABF">
            <w:pPr>
              <w:jc w:val="center"/>
            </w:pPr>
          </w:p>
        </w:tc>
        <w:tc>
          <w:tcPr>
            <w:tcW w:w="1368" w:type="dxa"/>
          </w:tcPr>
          <w:p w14:paraId="51C7B6F8" w14:textId="77777777" w:rsidR="00F32ABF" w:rsidRDefault="00F32ABF" w:rsidP="00F32ABF">
            <w:pPr>
              <w:jc w:val="center"/>
            </w:pPr>
          </w:p>
        </w:tc>
        <w:tc>
          <w:tcPr>
            <w:tcW w:w="1368" w:type="dxa"/>
          </w:tcPr>
          <w:p w14:paraId="75C318B7" w14:textId="77777777" w:rsidR="00F32ABF" w:rsidRDefault="00F32ABF" w:rsidP="00F32ABF">
            <w:pPr>
              <w:jc w:val="center"/>
            </w:pPr>
          </w:p>
        </w:tc>
      </w:tr>
      <w:tr w:rsidR="00F32ABF" w14:paraId="3A853CD3" w14:textId="77777777" w:rsidTr="00F32ABF">
        <w:trPr>
          <w:trHeight w:val="1500"/>
        </w:trPr>
        <w:tc>
          <w:tcPr>
            <w:tcW w:w="1368" w:type="dxa"/>
          </w:tcPr>
          <w:p w14:paraId="5C93C40C" w14:textId="77777777" w:rsidR="00F32ABF" w:rsidRDefault="00F32ABF" w:rsidP="00F32ABF">
            <w:pPr>
              <w:jc w:val="center"/>
            </w:pPr>
          </w:p>
        </w:tc>
        <w:tc>
          <w:tcPr>
            <w:tcW w:w="1368" w:type="dxa"/>
          </w:tcPr>
          <w:p w14:paraId="2BD4F433" w14:textId="77777777" w:rsidR="00F32ABF" w:rsidRDefault="00F32ABF" w:rsidP="00F32ABF">
            <w:pPr>
              <w:jc w:val="center"/>
            </w:pPr>
          </w:p>
        </w:tc>
        <w:tc>
          <w:tcPr>
            <w:tcW w:w="1368" w:type="dxa"/>
          </w:tcPr>
          <w:p w14:paraId="23A91B53" w14:textId="77777777" w:rsidR="00F32ABF" w:rsidRDefault="00F32ABF" w:rsidP="00F32ABF">
            <w:pPr>
              <w:jc w:val="center"/>
            </w:pPr>
          </w:p>
        </w:tc>
        <w:tc>
          <w:tcPr>
            <w:tcW w:w="1368" w:type="dxa"/>
          </w:tcPr>
          <w:p w14:paraId="298A0DFB" w14:textId="77777777" w:rsidR="00F32ABF" w:rsidRDefault="00F32ABF" w:rsidP="00F32ABF">
            <w:pPr>
              <w:jc w:val="center"/>
            </w:pPr>
          </w:p>
        </w:tc>
        <w:tc>
          <w:tcPr>
            <w:tcW w:w="1368" w:type="dxa"/>
          </w:tcPr>
          <w:p w14:paraId="30470CF5" w14:textId="77777777" w:rsidR="00F32ABF" w:rsidRDefault="00F32ABF" w:rsidP="00F32ABF">
            <w:pPr>
              <w:jc w:val="center"/>
            </w:pPr>
          </w:p>
        </w:tc>
        <w:tc>
          <w:tcPr>
            <w:tcW w:w="1368" w:type="dxa"/>
          </w:tcPr>
          <w:p w14:paraId="30C8E461" w14:textId="77777777" w:rsidR="00F32ABF" w:rsidRDefault="00F32ABF" w:rsidP="00F32ABF">
            <w:pPr>
              <w:jc w:val="center"/>
            </w:pPr>
          </w:p>
        </w:tc>
        <w:tc>
          <w:tcPr>
            <w:tcW w:w="1368" w:type="dxa"/>
          </w:tcPr>
          <w:p w14:paraId="25EE1AC2" w14:textId="77777777" w:rsidR="00F32ABF" w:rsidRDefault="00F32ABF" w:rsidP="00F32ABF">
            <w:pPr>
              <w:jc w:val="center"/>
            </w:pPr>
          </w:p>
        </w:tc>
      </w:tr>
    </w:tbl>
    <w:p w14:paraId="247B34E9" w14:textId="77777777" w:rsidR="00F32ABF" w:rsidRDefault="00F32ABF" w:rsidP="00F32ABF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F32ABF" w:rsidRPr="00F32ABF" w14:paraId="72FA508B" w14:textId="77777777" w:rsidTr="00F32ABF">
        <w:trPr>
          <w:trHeight w:val="280"/>
        </w:trPr>
        <w:tc>
          <w:tcPr>
            <w:tcW w:w="9576" w:type="dxa"/>
            <w:shd w:val="clear" w:color="auto" w:fill="auto"/>
          </w:tcPr>
          <w:p w14:paraId="25A98259" w14:textId="77777777" w:rsidR="00F32ABF" w:rsidRPr="00F32ABF" w:rsidRDefault="00F32ABF" w:rsidP="00F32ABF">
            <w:pPr>
              <w:jc w:val="center"/>
              <w:rPr>
                <w:sz w:val="20"/>
              </w:rPr>
            </w:pPr>
          </w:p>
        </w:tc>
      </w:tr>
      <w:tr w:rsidR="00F32ABF" w:rsidRPr="00F32ABF" w14:paraId="3D96EED0" w14:textId="77777777" w:rsidTr="00F32ABF">
        <w:trPr>
          <w:trHeight w:val="280"/>
        </w:trPr>
        <w:tc>
          <w:tcPr>
            <w:tcW w:w="9576" w:type="dxa"/>
            <w:shd w:val="clear" w:color="auto" w:fill="auto"/>
          </w:tcPr>
          <w:p w14:paraId="07F0D7E4" w14:textId="77777777" w:rsidR="00F32ABF" w:rsidRPr="00F32ABF" w:rsidRDefault="00F32ABF" w:rsidP="00F32ABF">
            <w:pPr>
              <w:jc w:val="center"/>
              <w:rPr>
                <w:sz w:val="20"/>
              </w:rPr>
            </w:pPr>
          </w:p>
        </w:tc>
      </w:tr>
      <w:tr w:rsidR="00F32ABF" w:rsidRPr="00F32ABF" w14:paraId="601CF86C" w14:textId="77777777" w:rsidTr="00F32ABF">
        <w:trPr>
          <w:trHeight w:val="280"/>
        </w:trPr>
        <w:tc>
          <w:tcPr>
            <w:tcW w:w="9576" w:type="dxa"/>
            <w:shd w:val="clear" w:color="auto" w:fill="auto"/>
          </w:tcPr>
          <w:p w14:paraId="6254891D" w14:textId="77777777" w:rsidR="00F32ABF" w:rsidRPr="00F32ABF" w:rsidRDefault="00F32ABF" w:rsidP="00F32ABF">
            <w:pPr>
              <w:jc w:val="center"/>
              <w:rPr>
                <w:sz w:val="20"/>
              </w:rPr>
            </w:pPr>
          </w:p>
        </w:tc>
      </w:tr>
      <w:tr w:rsidR="00F32ABF" w:rsidRPr="00F32ABF" w14:paraId="27AE71B8" w14:textId="77777777" w:rsidTr="00F32ABF">
        <w:trPr>
          <w:trHeight w:val="280"/>
        </w:trPr>
        <w:tc>
          <w:tcPr>
            <w:tcW w:w="9576" w:type="dxa"/>
            <w:shd w:val="clear" w:color="auto" w:fill="auto"/>
          </w:tcPr>
          <w:p w14:paraId="52732DBC" w14:textId="77777777" w:rsidR="00F32ABF" w:rsidRPr="00F32ABF" w:rsidRDefault="00F32ABF" w:rsidP="00F32ABF">
            <w:pPr>
              <w:jc w:val="center"/>
              <w:rPr>
                <w:sz w:val="20"/>
              </w:rPr>
            </w:pPr>
          </w:p>
        </w:tc>
      </w:tr>
      <w:tr w:rsidR="00F32ABF" w:rsidRPr="00F32ABF" w14:paraId="384DAB3D" w14:textId="77777777" w:rsidTr="00F32ABF">
        <w:trPr>
          <w:trHeight w:val="280"/>
        </w:trPr>
        <w:tc>
          <w:tcPr>
            <w:tcW w:w="9576" w:type="dxa"/>
            <w:shd w:val="clear" w:color="auto" w:fill="auto"/>
          </w:tcPr>
          <w:p w14:paraId="6A4D7350" w14:textId="77777777" w:rsidR="00F32ABF" w:rsidRPr="00F32ABF" w:rsidRDefault="00F32ABF" w:rsidP="00F32ABF">
            <w:pPr>
              <w:jc w:val="center"/>
              <w:rPr>
                <w:sz w:val="20"/>
              </w:rPr>
            </w:pPr>
          </w:p>
        </w:tc>
      </w:tr>
      <w:tr w:rsidR="00F32ABF" w:rsidRPr="00F32ABF" w14:paraId="57A7B2C8" w14:textId="77777777" w:rsidTr="00F32ABF">
        <w:trPr>
          <w:trHeight w:val="280"/>
        </w:trPr>
        <w:tc>
          <w:tcPr>
            <w:tcW w:w="9576" w:type="dxa"/>
            <w:shd w:val="clear" w:color="auto" w:fill="auto"/>
          </w:tcPr>
          <w:p w14:paraId="16AF2193" w14:textId="77777777" w:rsidR="00F32ABF" w:rsidRPr="00F32ABF" w:rsidRDefault="00F32ABF" w:rsidP="00F32ABF">
            <w:pPr>
              <w:jc w:val="center"/>
              <w:rPr>
                <w:sz w:val="20"/>
              </w:rPr>
            </w:pPr>
          </w:p>
        </w:tc>
      </w:tr>
      <w:tr w:rsidR="00F32ABF" w:rsidRPr="00F32ABF" w14:paraId="466FE8F8" w14:textId="77777777" w:rsidTr="00F32ABF">
        <w:trPr>
          <w:trHeight w:val="280"/>
        </w:trPr>
        <w:tc>
          <w:tcPr>
            <w:tcW w:w="9576" w:type="dxa"/>
            <w:shd w:val="clear" w:color="auto" w:fill="auto"/>
          </w:tcPr>
          <w:p w14:paraId="57828D34" w14:textId="77777777" w:rsidR="00F32ABF" w:rsidRPr="00F32ABF" w:rsidRDefault="00F32ABF" w:rsidP="00F32ABF">
            <w:pPr>
              <w:jc w:val="center"/>
              <w:rPr>
                <w:sz w:val="20"/>
              </w:rPr>
            </w:pPr>
          </w:p>
        </w:tc>
      </w:tr>
      <w:tr w:rsidR="00F32ABF" w:rsidRPr="00F32ABF" w14:paraId="6D23BF4C" w14:textId="77777777" w:rsidTr="00F32ABF">
        <w:trPr>
          <w:trHeight w:val="280"/>
        </w:trPr>
        <w:tc>
          <w:tcPr>
            <w:tcW w:w="9576" w:type="dxa"/>
            <w:shd w:val="clear" w:color="auto" w:fill="auto"/>
            <w:vAlign w:val="center"/>
          </w:tcPr>
          <w:p w14:paraId="4E494D35" w14:textId="77777777" w:rsidR="00F32ABF" w:rsidRPr="00F32ABF" w:rsidRDefault="00F32ABF" w:rsidP="00F32ABF">
            <w:pPr>
              <w:jc w:val="center"/>
              <w:rPr>
                <w:sz w:val="20"/>
              </w:rPr>
            </w:pPr>
          </w:p>
        </w:tc>
      </w:tr>
    </w:tbl>
    <w:p w14:paraId="0F6EA6AC" w14:textId="77777777" w:rsidR="007268E4" w:rsidRPr="00BB4F60" w:rsidRDefault="00F32ABF" w:rsidP="00F32ABF">
      <w:pPr>
        <w:jc w:val="center"/>
      </w:pPr>
      <w:r>
        <w:t>© EditableCalendar.Com</w:t>
      </w:r>
    </w:p>
    <w:sectPr w:rsidR="007268E4" w:rsidRPr="00BB4F60" w:rsidSect="00F32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F61EC" w14:textId="77777777" w:rsidR="0052441C" w:rsidRDefault="0052441C" w:rsidP="005762FE">
      <w:r>
        <w:separator/>
      </w:r>
    </w:p>
  </w:endnote>
  <w:endnote w:type="continuationSeparator" w:id="0">
    <w:p w14:paraId="70C88D4C" w14:textId="77777777" w:rsidR="0052441C" w:rsidRDefault="0052441C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7CF6C" w14:textId="77777777" w:rsidR="0052441C" w:rsidRDefault="0052441C" w:rsidP="005762FE">
      <w:r>
        <w:separator/>
      </w:r>
    </w:p>
  </w:footnote>
  <w:footnote w:type="continuationSeparator" w:id="0">
    <w:p w14:paraId="66B6DE25" w14:textId="77777777" w:rsidR="0052441C" w:rsidRDefault="0052441C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BF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2441C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32ABF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57742"/>
  <w15:docId w15:val="{3EBEB3A4-C4D8-4F94-8450-209AADA8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9.2020-calendar-april-with-holidays-and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Calendar September with Holidays and Notes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2023-12-02T10:46:00Z</dcterms:created>
  <dcterms:modified xsi:type="dcterms:W3CDTF">2023-12-02T10:47:00Z</dcterms:modified>
</cp:coreProperties>
</file>