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2772D" w:rsidRPr="00D2772D" w14:paraId="7B5B5FC0" w14:textId="77777777" w:rsidTr="00D2772D">
        <w:trPr>
          <w:trHeight w:val="600"/>
        </w:trPr>
        <w:tc>
          <w:tcPr>
            <w:tcW w:w="9576" w:type="dxa"/>
            <w:gridSpan w:val="7"/>
          </w:tcPr>
          <w:p w14:paraId="03E1753D" w14:textId="77777777" w:rsidR="00D2772D" w:rsidRPr="00D2772D" w:rsidRDefault="00D2772D" w:rsidP="00D2772D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2026</w:t>
            </w:r>
          </w:p>
        </w:tc>
      </w:tr>
      <w:tr w:rsidR="00D2772D" w14:paraId="70E654CA" w14:textId="77777777" w:rsidTr="00D2772D">
        <w:tc>
          <w:tcPr>
            <w:tcW w:w="1368" w:type="dxa"/>
          </w:tcPr>
          <w:p w14:paraId="7B754A99" w14:textId="77777777" w:rsidR="00D2772D" w:rsidRDefault="00D2772D" w:rsidP="00D2772D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5DBBC78A" w14:textId="77777777" w:rsidR="00D2772D" w:rsidRDefault="00D2772D" w:rsidP="00D2772D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07E2F1FF" w14:textId="77777777" w:rsidR="00D2772D" w:rsidRDefault="00D2772D" w:rsidP="00D2772D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286A7697" w14:textId="77777777" w:rsidR="00D2772D" w:rsidRDefault="00D2772D" w:rsidP="00D2772D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54461D" w14:textId="77777777" w:rsidR="00D2772D" w:rsidRDefault="00D2772D" w:rsidP="00D2772D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129669" w14:textId="77777777" w:rsidR="00D2772D" w:rsidRDefault="00D2772D" w:rsidP="00D2772D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2105BF" w14:textId="77777777" w:rsidR="00D2772D" w:rsidRDefault="00D2772D" w:rsidP="00D2772D">
            <w:pPr>
              <w:jc w:val="center"/>
            </w:pPr>
            <w:r>
              <w:t>Saturday</w:t>
            </w:r>
          </w:p>
        </w:tc>
      </w:tr>
      <w:tr w:rsidR="00D2772D" w14:paraId="77E9B48C" w14:textId="77777777" w:rsidTr="00D2772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F4FB282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7FF912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B830B32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D5146F8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1C6EB7" w14:textId="77777777" w:rsidR="00D2772D" w:rsidRDefault="00D2772D" w:rsidP="00D2772D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D0150E" w14:textId="77777777" w:rsidR="00D2772D" w:rsidRDefault="00D2772D" w:rsidP="00D2772D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C4AB3B" w14:textId="77777777" w:rsidR="00D2772D" w:rsidRDefault="00D2772D" w:rsidP="00D2772D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D2772D" w14:paraId="59255DFD" w14:textId="77777777" w:rsidTr="00D2772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C04EF3" w14:textId="77777777" w:rsidR="00D2772D" w:rsidRDefault="00D2772D" w:rsidP="00D2772D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A1B649" w14:textId="77777777" w:rsidR="00D2772D" w:rsidRDefault="00D2772D" w:rsidP="00D2772D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DB11F3" w14:textId="77777777" w:rsidR="00D2772D" w:rsidRDefault="00D2772D" w:rsidP="00D2772D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4C3B78" w14:textId="77777777" w:rsidR="00D2772D" w:rsidRDefault="00D2772D" w:rsidP="00D2772D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923A2B" w14:textId="77777777" w:rsidR="00D2772D" w:rsidRDefault="00D2772D" w:rsidP="00D2772D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CE59B7" w14:textId="77777777" w:rsidR="00D2772D" w:rsidRDefault="00D2772D" w:rsidP="00D2772D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549002" w14:textId="77777777" w:rsidR="00D2772D" w:rsidRDefault="00D2772D" w:rsidP="00D2772D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D2772D" w14:paraId="2B073FEE" w14:textId="77777777" w:rsidTr="00D2772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9394C5" w14:textId="77777777" w:rsidR="00D2772D" w:rsidRDefault="00D2772D" w:rsidP="00D2772D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BF0595" w14:textId="77777777" w:rsidR="00D2772D" w:rsidRDefault="00D2772D" w:rsidP="00D2772D">
            <w:pPr>
              <w:jc w:val="center"/>
            </w:pPr>
            <w:r>
              <w:t>12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4611ED" w14:textId="77777777" w:rsidR="00D2772D" w:rsidRDefault="00D2772D" w:rsidP="00D2772D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2A810C" w14:textId="77777777" w:rsidR="00D2772D" w:rsidRDefault="00D2772D" w:rsidP="00D2772D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A57BEF" w14:textId="77777777" w:rsidR="00D2772D" w:rsidRDefault="00D2772D" w:rsidP="00D2772D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9039BE" w14:textId="77777777" w:rsidR="00D2772D" w:rsidRDefault="00D2772D" w:rsidP="00D2772D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041787" w14:textId="77777777" w:rsidR="00D2772D" w:rsidRDefault="00D2772D" w:rsidP="00D2772D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D2772D" w14:paraId="1F7252F3" w14:textId="77777777" w:rsidTr="00D2772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2C558B" w14:textId="77777777" w:rsidR="00D2772D" w:rsidRDefault="00D2772D" w:rsidP="00D2772D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DA854B" w14:textId="77777777" w:rsidR="00D2772D" w:rsidRDefault="00D2772D" w:rsidP="00D2772D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38793F" w14:textId="77777777" w:rsidR="00D2772D" w:rsidRDefault="00D2772D" w:rsidP="00D2772D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90280C" w14:textId="77777777" w:rsidR="00D2772D" w:rsidRDefault="00D2772D" w:rsidP="00D2772D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5D3D1D" w14:textId="77777777" w:rsidR="00D2772D" w:rsidRDefault="00D2772D" w:rsidP="00D2772D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FE3276" w14:textId="77777777" w:rsidR="00D2772D" w:rsidRDefault="00D2772D" w:rsidP="00D2772D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E2CA29" w14:textId="77777777" w:rsidR="00D2772D" w:rsidRDefault="00D2772D" w:rsidP="00D2772D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D2772D" w14:paraId="619552C3" w14:textId="77777777" w:rsidTr="00D2772D">
        <w:trPr>
          <w:trHeight w:val="1500"/>
        </w:trPr>
        <w:tc>
          <w:tcPr>
            <w:tcW w:w="1368" w:type="dxa"/>
            <w:shd w:val="clear" w:color="auto" w:fill="auto"/>
          </w:tcPr>
          <w:p w14:paraId="7FE4F5C3" w14:textId="77777777" w:rsidR="00D2772D" w:rsidRDefault="00D2772D" w:rsidP="00D2772D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DB5309B" w14:textId="77777777" w:rsidR="00D2772D" w:rsidRDefault="00D2772D" w:rsidP="00D2772D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165A09" w14:textId="77777777" w:rsidR="00D2772D" w:rsidRDefault="00D2772D" w:rsidP="00D2772D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890029" w14:textId="77777777" w:rsidR="00D2772D" w:rsidRDefault="00D2772D" w:rsidP="00D2772D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D7E628" w14:textId="77777777" w:rsidR="00D2772D" w:rsidRDefault="00D2772D" w:rsidP="00D2772D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AA56E63" w14:textId="77777777" w:rsidR="00D2772D" w:rsidRDefault="00D2772D" w:rsidP="00D2772D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788AE58" w14:textId="77777777" w:rsidR="00D2772D" w:rsidRDefault="00D2772D" w:rsidP="00D2772D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D2772D" w14:paraId="0E84A876" w14:textId="77777777" w:rsidTr="00D2772D">
        <w:trPr>
          <w:trHeight w:val="1500"/>
        </w:trPr>
        <w:tc>
          <w:tcPr>
            <w:tcW w:w="1368" w:type="dxa"/>
          </w:tcPr>
          <w:p w14:paraId="3894F927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46271FBD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65F975F1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2E2E880D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4A262AF8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354B5A8A" w14:textId="77777777" w:rsidR="00D2772D" w:rsidRDefault="00D2772D" w:rsidP="00D2772D">
            <w:pPr>
              <w:jc w:val="center"/>
            </w:pPr>
          </w:p>
        </w:tc>
        <w:tc>
          <w:tcPr>
            <w:tcW w:w="1368" w:type="dxa"/>
          </w:tcPr>
          <w:p w14:paraId="26DD2FEF" w14:textId="77777777" w:rsidR="00D2772D" w:rsidRDefault="00D2772D" w:rsidP="00D2772D">
            <w:pPr>
              <w:jc w:val="center"/>
            </w:pPr>
          </w:p>
        </w:tc>
      </w:tr>
    </w:tbl>
    <w:p w14:paraId="123F7908" w14:textId="77777777" w:rsidR="00D2772D" w:rsidRDefault="00D2772D" w:rsidP="00D2772D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D2772D" w:rsidRPr="00D2772D" w14:paraId="78B31689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2812EA4B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54086CDD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09747711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1607091E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62454222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315ED625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26F5738E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1A279623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1E4A0ED4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4926A4A7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7BB77C40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67CD0512" w14:textId="77777777" w:rsidTr="00D2772D">
        <w:trPr>
          <w:trHeight w:val="280"/>
        </w:trPr>
        <w:tc>
          <w:tcPr>
            <w:tcW w:w="9576" w:type="dxa"/>
            <w:shd w:val="clear" w:color="auto" w:fill="auto"/>
          </w:tcPr>
          <w:p w14:paraId="6A8768D1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  <w:tr w:rsidR="00D2772D" w:rsidRPr="00D2772D" w14:paraId="5A7D3282" w14:textId="77777777" w:rsidTr="00D2772D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F487A00" w14:textId="77777777" w:rsidR="00D2772D" w:rsidRPr="00D2772D" w:rsidRDefault="00D2772D" w:rsidP="00D2772D">
            <w:pPr>
              <w:jc w:val="center"/>
              <w:rPr>
                <w:sz w:val="20"/>
              </w:rPr>
            </w:pPr>
          </w:p>
        </w:tc>
      </w:tr>
    </w:tbl>
    <w:p w14:paraId="10077D45" w14:textId="77777777" w:rsidR="007268E4" w:rsidRPr="00BB4F60" w:rsidRDefault="00D2772D" w:rsidP="00D2772D">
      <w:pPr>
        <w:jc w:val="center"/>
      </w:pPr>
      <w:r>
        <w:t>© EditableCalendar.Com</w:t>
      </w:r>
    </w:p>
    <w:sectPr w:rsidR="007268E4" w:rsidRPr="00BB4F60" w:rsidSect="00D27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AC281" w14:textId="77777777" w:rsidR="00D02FD4" w:rsidRDefault="00D02FD4" w:rsidP="005762FE">
      <w:r>
        <w:separator/>
      </w:r>
    </w:p>
  </w:endnote>
  <w:endnote w:type="continuationSeparator" w:id="0">
    <w:p w14:paraId="09B106DA" w14:textId="77777777" w:rsidR="00D02FD4" w:rsidRDefault="00D02FD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C543D" w14:textId="77777777" w:rsidR="00D02FD4" w:rsidRDefault="00D02FD4" w:rsidP="005762FE">
      <w:r>
        <w:separator/>
      </w:r>
    </w:p>
  </w:footnote>
  <w:footnote w:type="continuationSeparator" w:id="0">
    <w:p w14:paraId="3140E006" w14:textId="77777777" w:rsidR="00D02FD4" w:rsidRDefault="00D02FD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2D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02FD4"/>
    <w:rsid w:val="00D26BFE"/>
    <w:rsid w:val="00D2772D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6A320"/>
  <w15:docId w15:val="{5DEE8FF8-C027-4F81-A703-C877BD0C9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October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2023-12-02T10:47:00Z</dcterms:created>
  <dcterms:modified xsi:type="dcterms:W3CDTF">2023-12-02T10:47:00Z</dcterms:modified>
</cp:coreProperties>
</file>