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5C68C1" w:rsidRPr="005C68C1" w14:paraId="1237032E" w14:textId="77777777" w:rsidTr="005C68C1">
        <w:trPr>
          <w:trHeight w:val="600"/>
        </w:trPr>
        <w:tc>
          <w:tcPr>
            <w:tcW w:w="9576" w:type="dxa"/>
            <w:gridSpan w:val="7"/>
          </w:tcPr>
          <w:p w14:paraId="289C60B7" w14:textId="77777777" w:rsidR="005C68C1" w:rsidRPr="005C68C1" w:rsidRDefault="005C68C1" w:rsidP="005C68C1">
            <w:pPr>
              <w:jc w:val="center"/>
              <w:rPr>
                <w:sz w:val="48"/>
              </w:rPr>
            </w:pPr>
            <w:r>
              <w:rPr>
                <w:sz w:val="48"/>
              </w:rPr>
              <w:t>November 2025</w:t>
            </w:r>
          </w:p>
        </w:tc>
      </w:tr>
      <w:tr w:rsidR="005C68C1" w14:paraId="09600ED1" w14:textId="77777777" w:rsidTr="005C68C1">
        <w:tc>
          <w:tcPr>
            <w:tcW w:w="1368" w:type="dxa"/>
          </w:tcPr>
          <w:p w14:paraId="6381C61D" w14:textId="77777777" w:rsidR="005C68C1" w:rsidRDefault="005C68C1" w:rsidP="005C68C1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049A2E8A" w14:textId="77777777" w:rsidR="005C68C1" w:rsidRDefault="005C68C1" w:rsidP="005C68C1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29F81C1B" w14:textId="77777777" w:rsidR="005C68C1" w:rsidRDefault="005C68C1" w:rsidP="005C68C1">
            <w:pPr>
              <w:jc w:val="center"/>
            </w:pPr>
            <w:r>
              <w:t>Tuesday</w:t>
            </w:r>
          </w:p>
        </w:tc>
        <w:tc>
          <w:tcPr>
            <w:tcW w:w="1368" w:type="dxa"/>
          </w:tcPr>
          <w:p w14:paraId="2E5B0596" w14:textId="77777777" w:rsidR="005C68C1" w:rsidRDefault="005C68C1" w:rsidP="005C68C1">
            <w:pPr>
              <w:jc w:val="center"/>
            </w:pPr>
            <w:r>
              <w:t>Wednesday</w:t>
            </w:r>
          </w:p>
        </w:tc>
        <w:tc>
          <w:tcPr>
            <w:tcW w:w="1368" w:type="dxa"/>
          </w:tcPr>
          <w:p w14:paraId="74F213CC" w14:textId="77777777" w:rsidR="005C68C1" w:rsidRDefault="005C68C1" w:rsidP="005C68C1">
            <w:pPr>
              <w:jc w:val="center"/>
            </w:pPr>
            <w:r>
              <w:t>Thursday</w:t>
            </w:r>
          </w:p>
        </w:tc>
        <w:tc>
          <w:tcPr>
            <w:tcW w:w="1368" w:type="dxa"/>
          </w:tcPr>
          <w:p w14:paraId="05EE5DD1" w14:textId="77777777" w:rsidR="005C68C1" w:rsidRDefault="005C68C1" w:rsidP="005C68C1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491D333" w14:textId="77777777" w:rsidR="005C68C1" w:rsidRDefault="005C68C1" w:rsidP="005C68C1">
            <w:pPr>
              <w:jc w:val="center"/>
            </w:pPr>
            <w:r>
              <w:t>Saturday</w:t>
            </w:r>
          </w:p>
        </w:tc>
      </w:tr>
      <w:tr w:rsidR="005C68C1" w14:paraId="341603CD" w14:textId="77777777" w:rsidTr="005C68C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45251FBF" w14:textId="77777777" w:rsidR="005C68C1" w:rsidRDefault="005C68C1" w:rsidP="005C68C1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C3FC897" w14:textId="77777777" w:rsidR="005C68C1" w:rsidRDefault="005C68C1" w:rsidP="005C68C1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5FF1967" w14:textId="77777777" w:rsidR="005C68C1" w:rsidRDefault="005C68C1" w:rsidP="005C68C1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567E685F" w14:textId="77777777" w:rsidR="005C68C1" w:rsidRDefault="005C68C1" w:rsidP="005C68C1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A76EA57" w14:textId="77777777" w:rsidR="005C68C1" w:rsidRDefault="005C68C1" w:rsidP="005C68C1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F08DFAD" w14:textId="77777777" w:rsidR="005C68C1" w:rsidRDefault="005C68C1" w:rsidP="005C68C1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279C20C" w14:textId="77777777" w:rsidR="005C68C1" w:rsidRDefault="005C68C1" w:rsidP="005C68C1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</w:tr>
      <w:tr w:rsidR="005C68C1" w14:paraId="285896DD" w14:textId="77777777" w:rsidTr="005C68C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B9CA737" w14:textId="77777777" w:rsidR="005C68C1" w:rsidRDefault="005C68C1" w:rsidP="005C68C1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3C7B75B" w14:textId="77777777" w:rsidR="005C68C1" w:rsidRDefault="005C68C1" w:rsidP="005C68C1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FD1F7C0" w14:textId="77777777" w:rsidR="005C68C1" w:rsidRDefault="005C68C1" w:rsidP="005C68C1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51A447D" w14:textId="77777777" w:rsidR="005C68C1" w:rsidRDefault="005C68C1" w:rsidP="005C68C1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BC22AAD" w14:textId="77777777" w:rsidR="005C68C1" w:rsidRDefault="005C68C1" w:rsidP="005C68C1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2EC22AF" w14:textId="77777777" w:rsidR="005C68C1" w:rsidRDefault="005C68C1" w:rsidP="005C68C1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7FB8CE3" w14:textId="77777777" w:rsidR="005C68C1" w:rsidRDefault="005C68C1" w:rsidP="005C68C1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</w:tr>
      <w:tr w:rsidR="005C68C1" w14:paraId="5E83291B" w14:textId="77777777" w:rsidTr="005C68C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9A0712D" w14:textId="77777777" w:rsidR="005C68C1" w:rsidRDefault="005C68C1" w:rsidP="005C68C1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B22C3D5" w14:textId="77777777" w:rsidR="005C68C1" w:rsidRDefault="005C68C1" w:rsidP="005C68C1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FBF9F38" w14:textId="77777777" w:rsidR="005C68C1" w:rsidRDefault="005C68C1" w:rsidP="005C68C1">
            <w:pPr>
              <w:jc w:val="center"/>
            </w:pPr>
            <w:r>
              <w:t>11</w:t>
            </w:r>
            <w:r>
              <w:br/>
            </w:r>
            <w:r>
              <w:br/>
              <w:t>Veterans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54BDCD8" w14:textId="77777777" w:rsidR="005C68C1" w:rsidRDefault="005C68C1" w:rsidP="005C68C1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A641879" w14:textId="77777777" w:rsidR="005C68C1" w:rsidRDefault="005C68C1" w:rsidP="005C68C1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D0B90CE" w14:textId="77777777" w:rsidR="005C68C1" w:rsidRDefault="005C68C1" w:rsidP="005C68C1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FBF072C" w14:textId="77777777" w:rsidR="005C68C1" w:rsidRDefault="005C68C1" w:rsidP="005C68C1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</w:tr>
      <w:tr w:rsidR="005C68C1" w14:paraId="2AAEA97D" w14:textId="77777777" w:rsidTr="005C68C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8CCD00A" w14:textId="77777777" w:rsidR="005C68C1" w:rsidRDefault="005C68C1" w:rsidP="005C68C1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4560AAB" w14:textId="77777777" w:rsidR="005C68C1" w:rsidRDefault="005C68C1" w:rsidP="005C68C1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3E3FF56" w14:textId="77777777" w:rsidR="005C68C1" w:rsidRDefault="005C68C1" w:rsidP="005C68C1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CC76F72" w14:textId="77777777" w:rsidR="005C68C1" w:rsidRDefault="005C68C1" w:rsidP="005C68C1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A0B1CCA" w14:textId="77777777" w:rsidR="005C68C1" w:rsidRDefault="005C68C1" w:rsidP="005C68C1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75C49F4" w14:textId="77777777" w:rsidR="005C68C1" w:rsidRDefault="005C68C1" w:rsidP="005C68C1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A8DBD93" w14:textId="77777777" w:rsidR="005C68C1" w:rsidRDefault="005C68C1" w:rsidP="005C68C1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</w:tr>
      <w:tr w:rsidR="005C68C1" w14:paraId="4B54571C" w14:textId="77777777" w:rsidTr="005C68C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9A8E845" w14:textId="77777777" w:rsidR="005C68C1" w:rsidRDefault="005C68C1" w:rsidP="005C68C1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FE359F6" w14:textId="77777777" w:rsidR="005C68C1" w:rsidRDefault="005C68C1" w:rsidP="005C68C1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FFF035D" w14:textId="77777777" w:rsidR="005C68C1" w:rsidRDefault="005C68C1" w:rsidP="005C68C1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530EE30" w14:textId="77777777" w:rsidR="005C68C1" w:rsidRDefault="005C68C1" w:rsidP="005C68C1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12E7464" w14:textId="77777777" w:rsidR="005C68C1" w:rsidRDefault="005C68C1" w:rsidP="005C68C1">
            <w:pPr>
              <w:jc w:val="center"/>
            </w:pPr>
            <w:r>
              <w:t>27</w:t>
            </w:r>
            <w:r>
              <w:br/>
            </w:r>
            <w:r>
              <w:br/>
              <w:t>Thanksgiving Day</w:t>
            </w:r>
          </w:p>
        </w:tc>
        <w:tc>
          <w:tcPr>
            <w:tcW w:w="1368" w:type="dxa"/>
            <w:shd w:val="clear" w:color="auto" w:fill="auto"/>
          </w:tcPr>
          <w:p w14:paraId="5E33E8B5" w14:textId="77777777" w:rsidR="005C68C1" w:rsidRDefault="005C68C1" w:rsidP="005C68C1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873536E" w14:textId="77777777" w:rsidR="005C68C1" w:rsidRDefault="005C68C1" w:rsidP="005C68C1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</w:tr>
      <w:tr w:rsidR="005C68C1" w14:paraId="00043ADC" w14:textId="77777777" w:rsidTr="005C68C1">
        <w:trPr>
          <w:trHeight w:val="1500"/>
        </w:trPr>
        <w:tc>
          <w:tcPr>
            <w:tcW w:w="1368" w:type="dxa"/>
            <w:shd w:val="clear" w:color="auto" w:fill="auto"/>
          </w:tcPr>
          <w:p w14:paraId="7D9EB731" w14:textId="77777777" w:rsidR="005C68C1" w:rsidRDefault="005C68C1" w:rsidP="005C68C1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4CE6D3D4" w14:textId="77777777" w:rsidR="005C68C1" w:rsidRDefault="005C68C1" w:rsidP="005C68C1">
            <w:pPr>
              <w:jc w:val="center"/>
            </w:pPr>
          </w:p>
        </w:tc>
        <w:tc>
          <w:tcPr>
            <w:tcW w:w="1368" w:type="dxa"/>
          </w:tcPr>
          <w:p w14:paraId="4E593DC3" w14:textId="77777777" w:rsidR="005C68C1" w:rsidRDefault="005C68C1" w:rsidP="005C68C1">
            <w:pPr>
              <w:jc w:val="center"/>
            </w:pPr>
          </w:p>
        </w:tc>
        <w:tc>
          <w:tcPr>
            <w:tcW w:w="1368" w:type="dxa"/>
          </w:tcPr>
          <w:p w14:paraId="50A34232" w14:textId="77777777" w:rsidR="005C68C1" w:rsidRDefault="005C68C1" w:rsidP="005C68C1">
            <w:pPr>
              <w:jc w:val="center"/>
            </w:pPr>
          </w:p>
        </w:tc>
        <w:tc>
          <w:tcPr>
            <w:tcW w:w="1368" w:type="dxa"/>
          </w:tcPr>
          <w:p w14:paraId="222F68A2" w14:textId="77777777" w:rsidR="005C68C1" w:rsidRDefault="005C68C1" w:rsidP="005C68C1">
            <w:pPr>
              <w:jc w:val="center"/>
            </w:pPr>
          </w:p>
        </w:tc>
        <w:tc>
          <w:tcPr>
            <w:tcW w:w="1368" w:type="dxa"/>
          </w:tcPr>
          <w:p w14:paraId="0FCDDAFB" w14:textId="77777777" w:rsidR="005C68C1" w:rsidRDefault="005C68C1" w:rsidP="005C68C1">
            <w:pPr>
              <w:jc w:val="center"/>
            </w:pPr>
          </w:p>
        </w:tc>
        <w:tc>
          <w:tcPr>
            <w:tcW w:w="1368" w:type="dxa"/>
          </w:tcPr>
          <w:p w14:paraId="675697A3" w14:textId="77777777" w:rsidR="005C68C1" w:rsidRDefault="005C68C1" w:rsidP="005C68C1">
            <w:pPr>
              <w:jc w:val="center"/>
            </w:pPr>
          </w:p>
        </w:tc>
      </w:tr>
    </w:tbl>
    <w:p w14:paraId="3D52B9F4" w14:textId="77777777" w:rsidR="005C68C1" w:rsidRDefault="005C68C1" w:rsidP="005C68C1">
      <w:pPr>
        <w:jc w:val="center"/>
      </w:pPr>
    </w:p>
    <w:tbl>
      <w:tblPr>
        <w:tblStyle w:val="CalendarAddIn"/>
        <w:tblW w:w="957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5C68C1" w:rsidRPr="005C68C1" w14:paraId="0E1296DB" w14:textId="77777777" w:rsidTr="005C68C1">
        <w:trPr>
          <w:trHeight w:val="280"/>
        </w:trPr>
        <w:tc>
          <w:tcPr>
            <w:tcW w:w="9576" w:type="dxa"/>
            <w:shd w:val="clear" w:color="auto" w:fill="auto"/>
          </w:tcPr>
          <w:p w14:paraId="29B489AE" w14:textId="77777777" w:rsidR="005C68C1" w:rsidRPr="005C68C1" w:rsidRDefault="005C68C1" w:rsidP="005C68C1">
            <w:pPr>
              <w:jc w:val="center"/>
              <w:rPr>
                <w:sz w:val="20"/>
              </w:rPr>
            </w:pPr>
          </w:p>
        </w:tc>
      </w:tr>
      <w:tr w:rsidR="005C68C1" w:rsidRPr="005C68C1" w14:paraId="6AD0CBC5" w14:textId="77777777" w:rsidTr="005C68C1">
        <w:trPr>
          <w:trHeight w:val="280"/>
        </w:trPr>
        <w:tc>
          <w:tcPr>
            <w:tcW w:w="9576" w:type="dxa"/>
            <w:shd w:val="clear" w:color="auto" w:fill="auto"/>
          </w:tcPr>
          <w:p w14:paraId="7A31FD56" w14:textId="77777777" w:rsidR="005C68C1" w:rsidRPr="005C68C1" w:rsidRDefault="005C68C1" w:rsidP="005C68C1">
            <w:pPr>
              <w:jc w:val="center"/>
              <w:rPr>
                <w:sz w:val="20"/>
              </w:rPr>
            </w:pPr>
          </w:p>
        </w:tc>
      </w:tr>
      <w:tr w:rsidR="005C68C1" w:rsidRPr="005C68C1" w14:paraId="3D4F432F" w14:textId="77777777" w:rsidTr="005C68C1">
        <w:trPr>
          <w:trHeight w:val="280"/>
        </w:trPr>
        <w:tc>
          <w:tcPr>
            <w:tcW w:w="9576" w:type="dxa"/>
            <w:shd w:val="clear" w:color="auto" w:fill="auto"/>
          </w:tcPr>
          <w:p w14:paraId="67262466" w14:textId="77777777" w:rsidR="005C68C1" w:rsidRPr="005C68C1" w:rsidRDefault="005C68C1" w:rsidP="005C68C1">
            <w:pPr>
              <w:jc w:val="center"/>
              <w:rPr>
                <w:sz w:val="20"/>
              </w:rPr>
            </w:pPr>
          </w:p>
        </w:tc>
      </w:tr>
      <w:tr w:rsidR="005C68C1" w:rsidRPr="005C68C1" w14:paraId="07848DBF" w14:textId="77777777" w:rsidTr="005C68C1">
        <w:trPr>
          <w:trHeight w:val="280"/>
        </w:trPr>
        <w:tc>
          <w:tcPr>
            <w:tcW w:w="9576" w:type="dxa"/>
            <w:shd w:val="clear" w:color="auto" w:fill="auto"/>
          </w:tcPr>
          <w:p w14:paraId="24D12BA8" w14:textId="77777777" w:rsidR="005C68C1" w:rsidRPr="005C68C1" w:rsidRDefault="005C68C1" w:rsidP="005C68C1">
            <w:pPr>
              <w:jc w:val="center"/>
              <w:rPr>
                <w:sz w:val="20"/>
              </w:rPr>
            </w:pPr>
          </w:p>
        </w:tc>
      </w:tr>
      <w:tr w:rsidR="005C68C1" w:rsidRPr="005C68C1" w14:paraId="13403B2C" w14:textId="77777777" w:rsidTr="005C68C1">
        <w:trPr>
          <w:trHeight w:val="280"/>
        </w:trPr>
        <w:tc>
          <w:tcPr>
            <w:tcW w:w="9576" w:type="dxa"/>
            <w:shd w:val="clear" w:color="auto" w:fill="auto"/>
          </w:tcPr>
          <w:p w14:paraId="033E9755" w14:textId="77777777" w:rsidR="005C68C1" w:rsidRPr="005C68C1" w:rsidRDefault="005C68C1" w:rsidP="005C68C1">
            <w:pPr>
              <w:jc w:val="center"/>
              <w:rPr>
                <w:sz w:val="20"/>
              </w:rPr>
            </w:pPr>
          </w:p>
        </w:tc>
      </w:tr>
      <w:tr w:rsidR="005C68C1" w:rsidRPr="005C68C1" w14:paraId="5F6DA4F1" w14:textId="77777777" w:rsidTr="005C68C1">
        <w:trPr>
          <w:trHeight w:val="280"/>
        </w:trPr>
        <w:tc>
          <w:tcPr>
            <w:tcW w:w="9576" w:type="dxa"/>
            <w:shd w:val="clear" w:color="auto" w:fill="auto"/>
          </w:tcPr>
          <w:p w14:paraId="222ACFAB" w14:textId="77777777" w:rsidR="005C68C1" w:rsidRPr="005C68C1" w:rsidRDefault="005C68C1" w:rsidP="005C68C1">
            <w:pPr>
              <w:jc w:val="center"/>
              <w:rPr>
                <w:sz w:val="20"/>
              </w:rPr>
            </w:pPr>
          </w:p>
        </w:tc>
      </w:tr>
      <w:tr w:rsidR="005C68C1" w:rsidRPr="005C68C1" w14:paraId="7DBEB5B8" w14:textId="77777777" w:rsidTr="005C68C1">
        <w:trPr>
          <w:trHeight w:val="280"/>
        </w:trPr>
        <w:tc>
          <w:tcPr>
            <w:tcW w:w="9576" w:type="dxa"/>
            <w:shd w:val="clear" w:color="auto" w:fill="auto"/>
          </w:tcPr>
          <w:p w14:paraId="0C5D98E1" w14:textId="77777777" w:rsidR="005C68C1" w:rsidRPr="005C68C1" w:rsidRDefault="005C68C1" w:rsidP="005C68C1">
            <w:pPr>
              <w:jc w:val="center"/>
              <w:rPr>
                <w:sz w:val="20"/>
              </w:rPr>
            </w:pPr>
          </w:p>
        </w:tc>
      </w:tr>
      <w:tr w:rsidR="005C68C1" w:rsidRPr="005C68C1" w14:paraId="0DFB7921" w14:textId="77777777" w:rsidTr="005C68C1">
        <w:trPr>
          <w:trHeight w:val="280"/>
        </w:trPr>
        <w:tc>
          <w:tcPr>
            <w:tcW w:w="9576" w:type="dxa"/>
            <w:shd w:val="clear" w:color="auto" w:fill="auto"/>
            <w:vAlign w:val="center"/>
          </w:tcPr>
          <w:p w14:paraId="184E46B6" w14:textId="77777777" w:rsidR="005C68C1" w:rsidRPr="005C68C1" w:rsidRDefault="005C68C1" w:rsidP="005C68C1">
            <w:pPr>
              <w:jc w:val="center"/>
              <w:rPr>
                <w:sz w:val="20"/>
              </w:rPr>
            </w:pPr>
          </w:p>
        </w:tc>
      </w:tr>
    </w:tbl>
    <w:p w14:paraId="0362A5A2" w14:textId="77777777" w:rsidR="007268E4" w:rsidRPr="00BB4F60" w:rsidRDefault="005C68C1" w:rsidP="005C68C1">
      <w:pPr>
        <w:jc w:val="center"/>
      </w:pPr>
      <w:r>
        <w:t>© EditableCalendar.Com</w:t>
      </w:r>
    </w:p>
    <w:sectPr w:rsidR="007268E4" w:rsidRPr="00BB4F60" w:rsidSect="005C68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7A7A87" w14:textId="77777777" w:rsidR="00563449" w:rsidRDefault="00563449" w:rsidP="005762FE">
      <w:r>
        <w:separator/>
      </w:r>
    </w:p>
  </w:endnote>
  <w:endnote w:type="continuationSeparator" w:id="0">
    <w:p w14:paraId="15BCCE63" w14:textId="77777777" w:rsidR="00563449" w:rsidRDefault="00563449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426FCA" w14:textId="77777777" w:rsidR="00563449" w:rsidRDefault="00563449" w:rsidP="005762FE">
      <w:r>
        <w:separator/>
      </w:r>
    </w:p>
  </w:footnote>
  <w:footnote w:type="continuationSeparator" w:id="0">
    <w:p w14:paraId="2106B07C" w14:textId="77777777" w:rsidR="00563449" w:rsidRDefault="00563449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8C1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63449"/>
    <w:rsid w:val="00571C69"/>
    <w:rsid w:val="005762FE"/>
    <w:rsid w:val="00581E22"/>
    <w:rsid w:val="00585B21"/>
    <w:rsid w:val="005C4BBC"/>
    <w:rsid w:val="005C4F42"/>
    <w:rsid w:val="005C68C1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DC125"/>
  <w15:docId w15:val="{E9896295-6780-4134-BEE6-13F14C124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9.2020-calendar-april-with-holidays-and-notes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 Calendar November with Holidays and Notes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2023-12-02T10:48:00Z</dcterms:created>
  <dcterms:modified xsi:type="dcterms:W3CDTF">2023-12-02T10:48:00Z</dcterms:modified>
</cp:coreProperties>
</file>