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833655" w:rsidRPr="00833655" w14:paraId="4BBBF86F" w14:textId="77777777" w:rsidTr="00833655">
        <w:trPr>
          <w:trHeight w:val="600"/>
        </w:trPr>
        <w:tc>
          <w:tcPr>
            <w:tcW w:w="9576" w:type="dxa"/>
            <w:gridSpan w:val="7"/>
          </w:tcPr>
          <w:p w14:paraId="5197E86A" w14:textId="77777777" w:rsidR="00833655" w:rsidRPr="00833655" w:rsidRDefault="00833655" w:rsidP="00833655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2025</w:t>
            </w:r>
          </w:p>
        </w:tc>
      </w:tr>
      <w:tr w:rsidR="00833655" w14:paraId="5B32DE8A" w14:textId="77777777" w:rsidTr="00833655">
        <w:tc>
          <w:tcPr>
            <w:tcW w:w="1368" w:type="dxa"/>
          </w:tcPr>
          <w:p w14:paraId="05369092" w14:textId="77777777" w:rsidR="00833655" w:rsidRDefault="00833655" w:rsidP="00833655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1954E724" w14:textId="77777777" w:rsidR="00833655" w:rsidRDefault="00833655" w:rsidP="00833655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9340919" w14:textId="77777777" w:rsidR="00833655" w:rsidRDefault="00833655" w:rsidP="00833655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0C4DE6B1" w14:textId="77777777" w:rsidR="00833655" w:rsidRDefault="00833655" w:rsidP="00833655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2397C947" w14:textId="77777777" w:rsidR="00833655" w:rsidRDefault="00833655" w:rsidP="00833655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11116C62" w14:textId="77777777" w:rsidR="00833655" w:rsidRDefault="00833655" w:rsidP="00833655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47798EE" w14:textId="77777777" w:rsidR="00833655" w:rsidRDefault="00833655" w:rsidP="00833655">
            <w:pPr>
              <w:jc w:val="center"/>
            </w:pPr>
            <w:r>
              <w:t>Saturday</w:t>
            </w:r>
          </w:p>
        </w:tc>
      </w:tr>
      <w:tr w:rsidR="00833655" w14:paraId="5F6F6275" w14:textId="77777777" w:rsidTr="0083365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9904C8B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D5465D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3F93DC4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BC37C31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5804488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4D2025A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B11494" w14:textId="77777777" w:rsidR="00833655" w:rsidRDefault="00833655" w:rsidP="00833655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833655" w14:paraId="718CC869" w14:textId="77777777" w:rsidTr="0083365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210389" w14:textId="77777777" w:rsidR="00833655" w:rsidRDefault="00833655" w:rsidP="00833655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91813A" w14:textId="77777777" w:rsidR="00833655" w:rsidRDefault="00833655" w:rsidP="00833655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175B79" w14:textId="77777777" w:rsidR="00833655" w:rsidRDefault="00833655" w:rsidP="00833655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1CFCCA" w14:textId="77777777" w:rsidR="00833655" w:rsidRDefault="00833655" w:rsidP="00833655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1A7DF6" w14:textId="77777777" w:rsidR="00833655" w:rsidRDefault="00833655" w:rsidP="00833655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5F497E" w14:textId="77777777" w:rsidR="00833655" w:rsidRDefault="00833655" w:rsidP="00833655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934A0E" w14:textId="77777777" w:rsidR="00833655" w:rsidRDefault="00833655" w:rsidP="00833655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833655" w14:paraId="7B247D64" w14:textId="77777777" w:rsidTr="0083365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F14F5E" w14:textId="77777777" w:rsidR="00833655" w:rsidRDefault="00833655" w:rsidP="00833655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7EA04B" w14:textId="77777777" w:rsidR="00833655" w:rsidRDefault="00833655" w:rsidP="00833655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D81A3E" w14:textId="77777777" w:rsidR="00833655" w:rsidRDefault="00833655" w:rsidP="00833655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736A74" w14:textId="77777777" w:rsidR="00833655" w:rsidRDefault="00833655" w:rsidP="00833655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C7CB3F" w14:textId="77777777" w:rsidR="00833655" w:rsidRDefault="00833655" w:rsidP="00833655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CCE0F6" w14:textId="77777777" w:rsidR="00833655" w:rsidRDefault="00833655" w:rsidP="00833655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DF3C98" w14:textId="77777777" w:rsidR="00833655" w:rsidRDefault="00833655" w:rsidP="00833655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833655" w14:paraId="238C6186" w14:textId="77777777" w:rsidTr="00833655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EB4DEE" w14:textId="77777777" w:rsidR="00833655" w:rsidRDefault="00833655" w:rsidP="00833655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196CD0" w14:textId="77777777" w:rsidR="00833655" w:rsidRDefault="00833655" w:rsidP="00833655">
            <w:pPr>
              <w:jc w:val="center"/>
            </w:pPr>
            <w:r>
              <w:t>17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706119" w14:textId="77777777" w:rsidR="00833655" w:rsidRDefault="00833655" w:rsidP="00833655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49C78A" w14:textId="77777777" w:rsidR="00833655" w:rsidRDefault="00833655" w:rsidP="00833655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78A93D" w14:textId="77777777" w:rsidR="00833655" w:rsidRDefault="00833655" w:rsidP="00833655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01542B" w14:textId="77777777" w:rsidR="00833655" w:rsidRDefault="00833655" w:rsidP="00833655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206A248" w14:textId="77777777" w:rsidR="00833655" w:rsidRDefault="00833655" w:rsidP="00833655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833655" w14:paraId="3503E267" w14:textId="77777777" w:rsidTr="00833655">
        <w:trPr>
          <w:trHeight w:val="1500"/>
        </w:trPr>
        <w:tc>
          <w:tcPr>
            <w:tcW w:w="1368" w:type="dxa"/>
            <w:shd w:val="clear" w:color="auto" w:fill="auto"/>
          </w:tcPr>
          <w:p w14:paraId="5B862273" w14:textId="77777777" w:rsidR="00833655" w:rsidRDefault="00833655" w:rsidP="00833655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3E48EA3" w14:textId="77777777" w:rsidR="00833655" w:rsidRDefault="00833655" w:rsidP="00833655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240DC88" w14:textId="77777777" w:rsidR="00833655" w:rsidRDefault="00833655" w:rsidP="00833655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D5914A9" w14:textId="77777777" w:rsidR="00833655" w:rsidRDefault="00833655" w:rsidP="00833655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D7A8DA1" w14:textId="77777777" w:rsidR="00833655" w:rsidRDefault="00833655" w:rsidP="00833655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1984B9B" w14:textId="77777777" w:rsidR="00833655" w:rsidRDefault="00833655" w:rsidP="00833655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A99454A" w14:textId="77777777" w:rsidR="00833655" w:rsidRDefault="00833655" w:rsidP="00833655">
            <w:pPr>
              <w:jc w:val="center"/>
            </w:pPr>
          </w:p>
        </w:tc>
      </w:tr>
      <w:tr w:rsidR="00833655" w14:paraId="280BFD43" w14:textId="77777777" w:rsidTr="00833655">
        <w:trPr>
          <w:trHeight w:val="1500"/>
        </w:trPr>
        <w:tc>
          <w:tcPr>
            <w:tcW w:w="1368" w:type="dxa"/>
          </w:tcPr>
          <w:p w14:paraId="71115DEF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</w:tcPr>
          <w:p w14:paraId="424D95D5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</w:tcPr>
          <w:p w14:paraId="3579D788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</w:tcPr>
          <w:p w14:paraId="1E4E5D5E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</w:tcPr>
          <w:p w14:paraId="3F609446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</w:tcPr>
          <w:p w14:paraId="772512F3" w14:textId="77777777" w:rsidR="00833655" w:rsidRDefault="00833655" w:rsidP="00833655">
            <w:pPr>
              <w:jc w:val="center"/>
            </w:pPr>
          </w:p>
        </w:tc>
        <w:tc>
          <w:tcPr>
            <w:tcW w:w="1368" w:type="dxa"/>
          </w:tcPr>
          <w:p w14:paraId="6454E617" w14:textId="77777777" w:rsidR="00833655" w:rsidRDefault="00833655" w:rsidP="00833655">
            <w:pPr>
              <w:jc w:val="center"/>
            </w:pPr>
          </w:p>
        </w:tc>
      </w:tr>
    </w:tbl>
    <w:p w14:paraId="6EFFC54F" w14:textId="77777777" w:rsidR="00833655" w:rsidRDefault="00833655" w:rsidP="00833655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833655" w:rsidRPr="00833655" w14:paraId="17982D8D" w14:textId="77777777" w:rsidTr="00833655">
        <w:trPr>
          <w:trHeight w:val="280"/>
        </w:trPr>
        <w:tc>
          <w:tcPr>
            <w:tcW w:w="9576" w:type="dxa"/>
            <w:shd w:val="clear" w:color="auto" w:fill="auto"/>
          </w:tcPr>
          <w:p w14:paraId="65415CF6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  <w:tr w:rsidR="00833655" w:rsidRPr="00833655" w14:paraId="6DC66765" w14:textId="77777777" w:rsidTr="00833655">
        <w:trPr>
          <w:trHeight w:val="280"/>
        </w:trPr>
        <w:tc>
          <w:tcPr>
            <w:tcW w:w="9576" w:type="dxa"/>
            <w:shd w:val="clear" w:color="auto" w:fill="auto"/>
          </w:tcPr>
          <w:p w14:paraId="44182814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  <w:tr w:rsidR="00833655" w:rsidRPr="00833655" w14:paraId="2587790A" w14:textId="77777777" w:rsidTr="00833655">
        <w:trPr>
          <w:trHeight w:val="280"/>
        </w:trPr>
        <w:tc>
          <w:tcPr>
            <w:tcW w:w="9576" w:type="dxa"/>
            <w:shd w:val="clear" w:color="auto" w:fill="auto"/>
          </w:tcPr>
          <w:p w14:paraId="6F798F9D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  <w:tr w:rsidR="00833655" w:rsidRPr="00833655" w14:paraId="5291D163" w14:textId="77777777" w:rsidTr="00833655">
        <w:trPr>
          <w:trHeight w:val="280"/>
        </w:trPr>
        <w:tc>
          <w:tcPr>
            <w:tcW w:w="9576" w:type="dxa"/>
            <w:shd w:val="clear" w:color="auto" w:fill="auto"/>
          </w:tcPr>
          <w:p w14:paraId="593B49FA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  <w:tr w:rsidR="00833655" w:rsidRPr="00833655" w14:paraId="7D7C7FCB" w14:textId="77777777" w:rsidTr="00833655">
        <w:trPr>
          <w:trHeight w:val="280"/>
        </w:trPr>
        <w:tc>
          <w:tcPr>
            <w:tcW w:w="9576" w:type="dxa"/>
            <w:shd w:val="clear" w:color="auto" w:fill="auto"/>
          </w:tcPr>
          <w:p w14:paraId="3F1AAD70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  <w:tr w:rsidR="00833655" w:rsidRPr="00833655" w14:paraId="1E2AC8B7" w14:textId="77777777" w:rsidTr="00833655">
        <w:trPr>
          <w:trHeight w:val="280"/>
        </w:trPr>
        <w:tc>
          <w:tcPr>
            <w:tcW w:w="9576" w:type="dxa"/>
            <w:shd w:val="clear" w:color="auto" w:fill="auto"/>
          </w:tcPr>
          <w:p w14:paraId="2C3F9458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  <w:tr w:rsidR="00833655" w:rsidRPr="00833655" w14:paraId="6D1ED6D5" w14:textId="77777777" w:rsidTr="00833655">
        <w:trPr>
          <w:trHeight w:val="280"/>
        </w:trPr>
        <w:tc>
          <w:tcPr>
            <w:tcW w:w="9576" w:type="dxa"/>
            <w:shd w:val="clear" w:color="auto" w:fill="auto"/>
          </w:tcPr>
          <w:p w14:paraId="6A62D8AA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  <w:tr w:rsidR="00833655" w:rsidRPr="00833655" w14:paraId="40BB689A" w14:textId="77777777" w:rsidTr="00833655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5324AADB" w14:textId="77777777" w:rsidR="00833655" w:rsidRPr="00833655" w:rsidRDefault="00833655" w:rsidP="00833655">
            <w:pPr>
              <w:jc w:val="center"/>
              <w:rPr>
                <w:sz w:val="20"/>
              </w:rPr>
            </w:pPr>
          </w:p>
        </w:tc>
      </w:tr>
    </w:tbl>
    <w:p w14:paraId="70A8BC00" w14:textId="77777777" w:rsidR="007268E4" w:rsidRPr="00BB4F60" w:rsidRDefault="00833655" w:rsidP="00833655">
      <w:pPr>
        <w:jc w:val="center"/>
      </w:pPr>
      <w:r>
        <w:t>© EditableCalendar.Com</w:t>
      </w:r>
    </w:p>
    <w:sectPr w:rsidR="007268E4" w:rsidRPr="00BB4F60" w:rsidSect="008336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C022F" w14:textId="77777777" w:rsidR="003A3EA8" w:rsidRDefault="003A3EA8" w:rsidP="005762FE">
      <w:r>
        <w:separator/>
      </w:r>
    </w:p>
  </w:endnote>
  <w:endnote w:type="continuationSeparator" w:id="0">
    <w:p w14:paraId="3CEB9B9E" w14:textId="77777777" w:rsidR="003A3EA8" w:rsidRDefault="003A3EA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87115" w14:textId="77777777" w:rsidR="003A3EA8" w:rsidRDefault="003A3EA8" w:rsidP="005762FE">
      <w:r>
        <w:separator/>
      </w:r>
    </w:p>
  </w:footnote>
  <w:footnote w:type="continuationSeparator" w:id="0">
    <w:p w14:paraId="2A8EBC94" w14:textId="77777777" w:rsidR="003A3EA8" w:rsidRDefault="003A3EA8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655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A3EA8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33655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ED8A4"/>
  <w15:docId w15:val="{836E232C-3E75-4945-A913-F957A19D4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Calendar February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2023-12-02T10:42:00Z</dcterms:created>
  <dcterms:modified xsi:type="dcterms:W3CDTF">2023-12-02T10:43:00Z</dcterms:modified>
</cp:coreProperties>
</file>