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854AF7" w:rsidRPr="00854AF7" w14:paraId="3996DABF" w14:textId="77777777" w:rsidTr="00854AF7">
        <w:trPr>
          <w:trHeight w:val="600"/>
        </w:trPr>
        <w:tc>
          <w:tcPr>
            <w:tcW w:w="9576" w:type="dxa"/>
            <w:gridSpan w:val="7"/>
          </w:tcPr>
          <w:p w14:paraId="0519607A" w14:textId="77777777" w:rsidR="00854AF7" w:rsidRPr="00854AF7" w:rsidRDefault="00854AF7" w:rsidP="00854AF7">
            <w:pPr>
              <w:jc w:val="center"/>
              <w:rPr>
                <w:sz w:val="48"/>
              </w:rPr>
            </w:pPr>
            <w:r>
              <w:rPr>
                <w:sz w:val="48"/>
              </w:rPr>
              <w:t>August 2025</w:t>
            </w:r>
          </w:p>
        </w:tc>
      </w:tr>
      <w:tr w:rsidR="00854AF7" w14:paraId="6EE33B59" w14:textId="77777777" w:rsidTr="00854AF7">
        <w:tc>
          <w:tcPr>
            <w:tcW w:w="1368" w:type="dxa"/>
          </w:tcPr>
          <w:p w14:paraId="6B52B497" w14:textId="77777777" w:rsidR="00854AF7" w:rsidRDefault="00854AF7" w:rsidP="00854AF7">
            <w:pPr>
              <w:jc w:val="center"/>
            </w:pPr>
            <w:r>
              <w:t>Sunday</w:t>
            </w:r>
          </w:p>
        </w:tc>
        <w:tc>
          <w:tcPr>
            <w:tcW w:w="1368" w:type="dxa"/>
          </w:tcPr>
          <w:p w14:paraId="5EE6F193" w14:textId="77777777" w:rsidR="00854AF7" w:rsidRDefault="00854AF7" w:rsidP="00854AF7">
            <w:pPr>
              <w:jc w:val="center"/>
            </w:pPr>
            <w:r>
              <w:t>Monday</w:t>
            </w:r>
          </w:p>
        </w:tc>
        <w:tc>
          <w:tcPr>
            <w:tcW w:w="1368" w:type="dxa"/>
          </w:tcPr>
          <w:p w14:paraId="5CCE83D2" w14:textId="77777777" w:rsidR="00854AF7" w:rsidRDefault="00854AF7" w:rsidP="00854AF7">
            <w:pPr>
              <w:jc w:val="center"/>
            </w:pPr>
            <w:r>
              <w:t>Tuesday</w:t>
            </w:r>
          </w:p>
        </w:tc>
        <w:tc>
          <w:tcPr>
            <w:tcW w:w="1368" w:type="dxa"/>
          </w:tcPr>
          <w:p w14:paraId="79A3ECF2" w14:textId="77777777" w:rsidR="00854AF7" w:rsidRDefault="00854AF7" w:rsidP="00854AF7">
            <w:pPr>
              <w:jc w:val="center"/>
            </w:pPr>
            <w:r>
              <w:t>Wednesday</w:t>
            </w:r>
          </w:p>
        </w:tc>
        <w:tc>
          <w:tcPr>
            <w:tcW w:w="1368" w:type="dxa"/>
          </w:tcPr>
          <w:p w14:paraId="20C60211" w14:textId="77777777" w:rsidR="00854AF7" w:rsidRDefault="00854AF7" w:rsidP="00854AF7">
            <w:pPr>
              <w:jc w:val="center"/>
            </w:pPr>
            <w:r>
              <w:t>Thursday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674A0D48" w14:textId="77777777" w:rsidR="00854AF7" w:rsidRDefault="00854AF7" w:rsidP="00854AF7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EEC6B75" w14:textId="77777777" w:rsidR="00854AF7" w:rsidRDefault="00854AF7" w:rsidP="00854AF7">
            <w:pPr>
              <w:jc w:val="center"/>
            </w:pPr>
            <w:r>
              <w:t>Saturday</w:t>
            </w:r>
          </w:p>
        </w:tc>
      </w:tr>
      <w:tr w:rsidR="00854AF7" w14:paraId="14658759" w14:textId="77777777" w:rsidTr="00854AF7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1E68A8FD" w14:textId="77777777" w:rsidR="00854AF7" w:rsidRDefault="00854AF7" w:rsidP="00854AF7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027BBDE" w14:textId="77777777" w:rsidR="00854AF7" w:rsidRDefault="00854AF7" w:rsidP="00854AF7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7F5EF1D6" w14:textId="77777777" w:rsidR="00854AF7" w:rsidRDefault="00854AF7" w:rsidP="00854AF7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787095CD" w14:textId="77777777" w:rsidR="00854AF7" w:rsidRDefault="00854AF7" w:rsidP="00854AF7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22FCB71" w14:textId="77777777" w:rsidR="00854AF7" w:rsidRDefault="00854AF7" w:rsidP="00854AF7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E9C6C2A" w14:textId="77777777" w:rsidR="00854AF7" w:rsidRDefault="00854AF7" w:rsidP="00854AF7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1EE7759" w14:textId="77777777" w:rsidR="00854AF7" w:rsidRDefault="00854AF7" w:rsidP="00854AF7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</w:tr>
      <w:tr w:rsidR="00854AF7" w14:paraId="15C86739" w14:textId="77777777" w:rsidTr="00854AF7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6061808" w14:textId="77777777" w:rsidR="00854AF7" w:rsidRDefault="00854AF7" w:rsidP="00854AF7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2D4B550" w14:textId="77777777" w:rsidR="00854AF7" w:rsidRDefault="00854AF7" w:rsidP="00854AF7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53C7FB3" w14:textId="77777777" w:rsidR="00854AF7" w:rsidRDefault="00854AF7" w:rsidP="00854AF7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CFBD45D" w14:textId="77777777" w:rsidR="00854AF7" w:rsidRDefault="00854AF7" w:rsidP="00854AF7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40ED891" w14:textId="77777777" w:rsidR="00854AF7" w:rsidRDefault="00854AF7" w:rsidP="00854AF7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896F1FE" w14:textId="77777777" w:rsidR="00854AF7" w:rsidRDefault="00854AF7" w:rsidP="00854AF7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1CE6367" w14:textId="77777777" w:rsidR="00854AF7" w:rsidRDefault="00854AF7" w:rsidP="00854AF7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</w:tr>
      <w:tr w:rsidR="00854AF7" w14:paraId="286B7FFA" w14:textId="77777777" w:rsidTr="00854AF7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42CB279" w14:textId="77777777" w:rsidR="00854AF7" w:rsidRDefault="00854AF7" w:rsidP="00854AF7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1C7B1B7" w14:textId="77777777" w:rsidR="00854AF7" w:rsidRDefault="00854AF7" w:rsidP="00854AF7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4F96037" w14:textId="77777777" w:rsidR="00854AF7" w:rsidRDefault="00854AF7" w:rsidP="00854AF7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DED1AAA" w14:textId="77777777" w:rsidR="00854AF7" w:rsidRDefault="00854AF7" w:rsidP="00854AF7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C24BFD4" w14:textId="77777777" w:rsidR="00854AF7" w:rsidRDefault="00854AF7" w:rsidP="00854AF7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8DFFA36" w14:textId="77777777" w:rsidR="00854AF7" w:rsidRDefault="00854AF7" w:rsidP="00854AF7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38ECD6C" w14:textId="77777777" w:rsidR="00854AF7" w:rsidRDefault="00854AF7" w:rsidP="00854AF7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</w:tr>
      <w:tr w:rsidR="00854AF7" w14:paraId="6AD97808" w14:textId="77777777" w:rsidTr="00854AF7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F196832" w14:textId="77777777" w:rsidR="00854AF7" w:rsidRDefault="00854AF7" w:rsidP="00854AF7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CBF1FDA" w14:textId="77777777" w:rsidR="00854AF7" w:rsidRDefault="00854AF7" w:rsidP="00854AF7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B35D84B" w14:textId="77777777" w:rsidR="00854AF7" w:rsidRDefault="00854AF7" w:rsidP="00854AF7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BB796E1" w14:textId="77777777" w:rsidR="00854AF7" w:rsidRDefault="00854AF7" w:rsidP="00854AF7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D240338" w14:textId="77777777" w:rsidR="00854AF7" w:rsidRDefault="00854AF7" w:rsidP="00854AF7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99C27C7" w14:textId="77777777" w:rsidR="00854AF7" w:rsidRDefault="00854AF7" w:rsidP="00854AF7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6AECC1E" w14:textId="77777777" w:rsidR="00854AF7" w:rsidRDefault="00854AF7" w:rsidP="00854AF7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</w:tr>
      <w:tr w:rsidR="00854AF7" w14:paraId="3D6EF6E7" w14:textId="77777777" w:rsidTr="00854AF7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3DEC2A5" w14:textId="77777777" w:rsidR="00854AF7" w:rsidRDefault="00854AF7" w:rsidP="00854AF7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03DDF19D" w14:textId="77777777" w:rsidR="00854AF7" w:rsidRDefault="00854AF7" w:rsidP="00854AF7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748AB3F4" w14:textId="77777777" w:rsidR="00854AF7" w:rsidRDefault="00854AF7" w:rsidP="00854AF7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08268005" w14:textId="77777777" w:rsidR="00854AF7" w:rsidRDefault="00854AF7" w:rsidP="00854AF7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4809F457" w14:textId="77777777" w:rsidR="00854AF7" w:rsidRDefault="00854AF7" w:rsidP="00854AF7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40EF941C" w14:textId="77777777" w:rsidR="00854AF7" w:rsidRDefault="00854AF7" w:rsidP="00854AF7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4211BC3B" w14:textId="77777777" w:rsidR="00854AF7" w:rsidRDefault="00854AF7" w:rsidP="00854AF7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</w:tr>
      <w:tr w:rsidR="00854AF7" w14:paraId="2708D0A2" w14:textId="77777777" w:rsidTr="00854AF7">
        <w:trPr>
          <w:trHeight w:val="1500"/>
        </w:trPr>
        <w:tc>
          <w:tcPr>
            <w:tcW w:w="1368" w:type="dxa"/>
            <w:shd w:val="clear" w:color="auto" w:fill="auto"/>
          </w:tcPr>
          <w:p w14:paraId="6502E318" w14:textId="77777777" w:rsidR="00854AF7" w:rsidRDefault="00854AF7" w:rsidP="00854AF7">
            <w:pPr>
              <w:jc w:val="center"/>
            </w:pPr>
            <w:r>
              <w:t>31</w:t>
            </w:r>
            <w:r>
              <w:br/>
            </w:r>
            <w:r>
              <w:br/>
            </w:r>
          </w:p>
        </w:tc>
        <w:tc>
          <w:tcPr>
            <w:tcW w:w="1368" w:type="dxa"/>
          </w:tcPr>
          <w:p w14:paraId="3ACEEE21" w14:textId="77777777" w:rsidR="00854AF7" w:rsidRDefault="00854AF7" w:rsidP="00854AF7">
            <w:pPr>
              <w:jc w:val="center"/>
            </w:pPr>
          </w:p>
        </w:tc>
        <w:tc>
          <w:tcPr>
            <w:tcW w:w="1368" w:type="dxa"/>
          </w:tcPr>
          <w:p w14:paraId="2F923CBC" w14:textId="77777777" w:rsidR="00854AF7" w:rsidRDefault="00854AF7" w:rsidP="00854AF7">
            <w:pPr>
              <w:jc w:val="center"/>
            </w:pPr>
          </w:p>
        </w:tc>
        <w:tc>
          <w:tcPr>
            <w:tcW w:w="1368" w:type="dxa"/>
          </w:tcPr>
          <w:p w14:paraId="1830BC7C" w14:textId="77777777" w:rsidR="00854AF7" w:rsidRDefault="00854AF7" w:rsidP="00854AF7">
            <w:pPr>
              <w:jc w:val="center"/>
            </w:pPr>
          </w:p>
        </w:tc>
        <w:tc>
          <w:tcPr>
            <w:tcW w:w="1368" w:type="dxa"/>
          </w:tcPr>
          <w:p w14:paraId="20BB9FC4" w14:textId="77777777" w:rsidR="00854AF7" w:rsidRDefault="00854AF7" w:rsidP="00854AF7">
            <w:pPr>
              <w:jc w:val="center"/>
            </w:pPr>
          </w:p>
        </w:tc>
        <w:tc>
          <w:tcPr>
            <w:tcW w:w="1368" w:type="dxa"/>
          </w:tcPr>
          <w:p w14:paraId="58ECD6F4" w14:textId="77777777" w:rsidR="00854AF7" w:rsidRDefault="00854AF7" w:rsidP="00854AF7">
            <w:pPr>
              <w:jc w:val="center"/>
            </w:pPr>
          </w:p>
        </w:tc>
        <w:tc>
          <w:tcPr>
            <w:tcW w:w="1368" w:type="dxa"/>
          </w:tcPr>
          <w:p w14:paraId="10FF23B0" w14:textId="77777777" w:rsidR="00854AF7" w:rsidRDefault="00854AF7" w:rsidP="00854AF7">
            <w:pPr>
              <w:jc w:val="center"/>
            </w:pPr>
          </w:p>
        </w:tc>
      </w:tr>
    </w:tbl>
    <w:p w14:paraId="1838AB73" w14:textId="77777777" w:rsidR="00854AF7" w:rsidRDefault="00854AF7" w:rsidP="00854AF7">
      <w:pPr>
        <w:jc w:val="center"/>
      </w:pPr>
    </w:p>
    <w:tbl>
      <w:tblPr>
        <w:tblStyle w:val="CalendarAddIn"/>
        <w:tblW w:w="9576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76"/>
      </w:tblGrid>
      <w:tr w:rsidR="00854AF7" w:rsidRPr="00854AF7" w14:paraId="56980080" w14:textId="77777777" w:rsidTr="00854AF7">
        <w:trPr>
          <w:trHeight w:val="280"/>
        </w:trPr>
        <w:tc>
          <w:tcPr>
            <w:tcW w:w="9576" w:type="dxa"/>
            <w:shd w:val="clear" w:color="auto" w:fill="auto"/>
          </w:tcPr>
          <w:p w14:paraId="51161106" w14:textId="77777777" w:rsidR="00854AF7" w:rsidRPr="00854AF7" w:rsidRDefault="00854AF7" w:rsidP="00854AF7">
            <w:pPr>
              <w:jc w:val="center"/>
              <w:rPr>
                <w:sz w:val="20"/>
              </w:rPr>
            </w:pPr>
          </w:p>
        </w:tc>
      </w:tr>
      <w:tr w:rsidR="00854AF7" w:rsidRPr="00854AF7" w14:paraId="6C58E25F" w14:textId="77777777" w:rsidTr="00854AF7">
        <w:trPr>
          <w:trHeight w:val="280"/>
        </w:trPr>
        <w:tc>
          <w:tcPr>
            <w:tcW w:w="9576" w:type="dxa"/>
            <w:shd w:val="clear" w:color="auto" w:fill="auto"/>
          </w:tcPr>
          <w:p w14:paraId="205808DE" w14:textId="77777777" w:rsidR="00854AF7" w:rsidRPr="00854AF7" w:rsidRDefault="00854AF7" w:rsidP="00854AF7">
            <w:pPr>
              <w:jc w:val="center"/>
              <w:rPr>
                <w:sz w:val="20"/>
              </w:rPr>
            </w:pPr>
          </w:p>
        </w:tc>
      </w:tr>
      <w:tr w:rsidR="00854AF7" w:rsidRPr="00854AF7" w14:paraId="49348EB8" w14:textId="77777777" w:rsidTr="00854AF7">
        <w:trPr>
          <w:trHeight w:val="280"/>
        </w:trPr>
        <w:tc>
          <w:tcPr>
            <w:tcW w:w="9576" w:type="dxa"/>
            <w:shd w:val="clear" w:color="auto" w:fill="auto"/>
          </w:tcPr>
          <w:p w14:paraId="28F1396B" w14:textId="77777777" w:rsidR="00854AF7" w:rsidRPr="00854AF7" w:rsidRDefault="00854AF7" w:rsidP="00854AF7">
            <w:pPr>
              <w:jc w:val="center"/>
              <w:rPr>
                <w:sz w:val="20"/>
              </w:rPr>
            </w:pPr>
          </w:p>
        </w:tc>
      </w:tr>
      <w:tr w:rsidR="00854AF7" w:rsidRPr="00854AF7" w14:paraId="31E965E5" w14:textId="77777777" w:rsidTr="00854AF7">
        <w:trPr>
          <w:trHeight w:val="280"/>
        </w:trPr>
        <w:tc>
          <w:tcPr>
            <w:tcW w:w="9576" w:type="dxa"/>
            <w:shd w:val="clear" w:color="auto" w:fill="auto"/>
          </w:tcPr>
          <w:p w14:paraId="00540250" w14:textId="77777777" w:rsidR="00854AF7" w:rsidRPr="00854AF7" w:rsidRDefault="00854AF7" w:rsidP="00854AF7">
            <w:pPr>
              <w:jc w:val="center"/>
              <w:rPr>
                <w:sz w:val="20"/>
              </w:rPr>
            </w:pPr>
          </w:p>
        </w:tc>
      </w:tr>
      <w:tr w:rsidR="00854AF7" w:rsidRPr="00854AF7" w14:paraId="53A97E64" w14:textId="77777777" w:rsidTr="00854AF7">
        <w:trPr>
          <w:trHeight w:val="280"/>
        </w:trPr>
        <w:tc>
          <w:tcPr>
            <w:tcW w:w="9576" w:type="dxa"/>
            <w:shd w:val="clear" w:color="auto" w:fill="auto"/>
          </w:tcPr>
          <w:p w14:paraId="61F6C9D3" w14:textId="77777777" w:rsidR="00854AF7" w:rsidRPr="00854AF7" w:rsidRDefault="00854AF7" w:rsidP="00854AF7">
            <w:pPr>
              <w:jc w:val="center"/>
              <w:rPr>
                <w:sz w:val="20"/>
              </w:rPr>
            </w:pPr>
          </w:p>
        </w:tc>
      </w:tr>
      <w:tr w:rsidR="00854AF7" w:rsidRPr="00854AF7" w14:paraId="69DD117D" w14:textId="77777777" w:rsidTr="00854AF7">
        <w:trPr>
          <w:trHeight w:val="280"/>
        </w:trPr>
        <w:tc>
          <w:tcPr>
            <w:tcW w:w="9576" w:type="dxa"/>
            <w:shd w:val="clear" w:color="auto" w:fill="auto"/>
          </w:tcPr>
          <w:p w14:paraId="28629AE5" w14:textId="77777777" w:rsidR="00854AF7" w:rsidRPr="00854AF7" w:rsidRDefault="00854AF7" w:rsidP="00854AF7">
            <w:pPr>
              <w:jc w:val="center"/>
              <w:rPr>
                <w:sz w:val="20"/>
              </w:rPr>
            </w:pPr>
          </w:p>
        </w:tc>
      </w:tr>
      <w:tr w:rsidR="00854AF7" w:rsidRPr="00854AF7" w14:paraId="2D7B8CFF" w14:textId="77777777" w:rsidTr="00854AF7">
        <w:trPr>
          <w:trHeight w:val="280"/>
        </w:trPr>
        <w:tc>
          <w:tcPr>
            <w:tcW w:w="9576" w:type="dxa"/>
            <w:shd w:val="clear" w:color="auto" w:fill="auto"/>
          </w:tcPr>
          <w:p w14:paraId="60F4E17E" w14:textId="77777777" w:rsidR="00854AF7" w:rsidRPr="00854AF7" w:rsidRDefault="00854AF7" w:rsidP="00854AF7">
            <w:pPr>
              <w:jc w:val="center"/>
              <w:rPr>
                <w:sz w:val="20"/>
              </w:rPr>
            </w:pPr>
          </w:p>
        </w:tc>
      </w:tr>
      <w:tr w:rsidR="00854AF7" w:rsidRPr="00854AF7" w14:paraId="6CC5AB67" w14:textId="77777777" w:rsidTr="00854AF7">
        <w:trPr>
          <w:trHeight w:val="280"/>
        </w:trPr>
        <w:tc>
          <w:tcPr>
            <w:tcW w:w="9576" w:type="dxa"/>
            <w:shd w:val="clear" w:color="auto" w:fill="auto"/>
            <w:vAlign w:val="center"/>
          </w:tcPr>
          <w:p w14:paraId="77DCCD87" w14:textId="77777777" w:rsidR="00854AF7" w:rsidRPr="00854AF7" w:rsidRDefault="00854AF7" w:rsidP="00854AF7">
            <w:pPr>
              <w:jc w:val="center"/>
              <w:rPr>
                <w:sz w:val="20"/>
              </w:rPr>
            </w:pPr>
          </w:p>
        </w:tc>
      </w:tr>
    </w:tbl>
    <w:p w14:paraId="764D75E4" w14:textId="77777777" w:rsidR="007268E4" w:rsidRPr="00BB4F60" w:rsidRDefault="00854AF7" w:rsidP="00854AF7">
      <w:pPr>
        <w:jc w:val="center"/>
      </w:pPr>
      <w:r>
        <w:t>© EditableCalendar.Com</w:t>
      </w:r>
    </w:p>
    <w:sectPr w:rsidR="007268E4" w:rsidRPr="00BB4F60" w:rsidSect="00854A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B1F684" w14:textId="77777777" w:rsidR="004C7E70" w:rsidRDefault="004C7E70" w:rsidP="005762FE">
      <w:r>
        <w:separator/>
      </w:r>
    </w:p>
  </w:endnote>
  <w:endnote w:type="continuationSeparator" w:id="0">
    <w:p w14:paraId="70ADB92D" w14:textId="77777777" w:rsidR="004C7E70" w:rsidRDefault="004C7E70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F0EB0C" w14:textId="77777777" w:rsidR="004C7E70" w:rsidRDefault="004C7E70" w:rsidP="005762FE">
      <w:r>
        <w:separator/>
      </w:r>
    </w:p>
  </w:footnote>
  <w:footnote w:type="continuationSeparator" w:id="0">
    <w:p w14:paraId="4830C182" w14:textId="77777777" w:rsidR="004C7E70" w:rsidRDefault="004C7E70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59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AF7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C7E7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4AF7"/>
    <w:rsid w:val="00855C17"/>
    <w:rsid w:val="00867BC5"/>
    <w:rsid w:val="00883782"/>
    <w:rsid w:val="008A6BFD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DC5E2"/>
  <w15:docId w15:val="{37199520-6033-4AEE-85E6-5EBCE0D77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9.2020-calendar-april-with-holidays-and-notes-portrait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0</TotalTime>
  <Pages>1</Pages>
  <Words>40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2025 Calendar August with Holidays and Notes (Portrait)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2023-12-02T10:46:00Z</dcterms:created>
  <dcterms:modified xsi:type="dcterms:W3CDTF">2023-12-02T10:46:00Z</dcterms:modified>
</cp:coreProperties>
</file>