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16CC1" w:rsidRPr="00516CC1" w14:paraId="61B58396" w14:textId="77777777" w:rsidTr="00516CC1">
        <w:trPr>
          <w:trHeight w:val="600"/>
        </w:trPr>
        <w:tc>
          <w:tcPr>
            <w:tcW w:w="9576" w:type="dxa"/>
            <w:gridSpan w:val="7"/>
          </w:tcPr>
          <w:p w14:paraId="113963C7" w14:textId="77777777" w:rsidR="00516CC1" w:rsidRPr="00516CC1" w:rsidRDefault="00516CC1" w:rsidP="00516CC1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2024</w:t>
            </w:r>
          </w:p>
        </w:tc>
      </w:tr>
      <w:tr w:rsidR="00516CC1" w14:paraId="66F723EB" w14:textId="77777777" w:rsidTr="00516CC1">
        <w:tc>
          <w:tcPr>
            <w:tcW w:w="1368" w:type="dxa"/>
          </w:tcPr>
          <w:p w14:paraId="0B85F779" w14:textId="77777777" w:rsidR="00516CC1" w:rsidRDefault="00516CC1" w:rsidP="00516CC1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73989A" w14:textId="77777777" w:rsidR="00516CC1" w:rsidRDefault="00516CC1" w:rsidP="00516CC1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6B215E6" w14:textId="77777777" w:rsidR="00516CC1" w:rsidRDefault="00516CC1" w:rsidP="00516CC1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8FEFD1C" w14:textId="77777777" w:rsidR="00516CC1" w:rsidRDefault="00516CC1" w:rsidP="00516CC1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40EBDF" w14:textId="77777777" w:rsidR="00516CC1" w:rsidRDefault="00516CC1" w:rsidP="00516CC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AA5958A" w14:textId="77777777" w:rsidR="00516CC1" w:rsidRDefault="00516CC1" w:rsidP="00516CC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D66AC91" w14:textId="77777777" w:rsidR="00516CC1" w:rsidRDefault="00516CC1" w:rsidP="00516CC1">
            <w:pPr>
              <w:jc w:val="center"/>
            </w:pPr>
            <w:r>
              <w:t>Saturday</w:t>
            </w:r>
          </w:p>
        </w:tc>
      </w:tr>
      <w:tr w:rsidR="00516CC1" w14:paraId="1B5B5EED" w14:textId="77777777" w:rsidTr="00516C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229E848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C0D9F1" w14:textId="77777777" w:rsidR="00516CC1" w:rsidRDefault="00516CC1" w:rsidP="00516CC1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75A67A" w14:textId="77777777" w:rsidR="00516CC1" w:rsidRDefault="00516CC1" w:rsidP="00516CC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806B71" w14:textId="77777777" w:rsidR="00516CC1" w:rsidRDefault="00516CC1" w:rsidP="00516CC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A68EB7" w14:textId="77777777" w:rsidR="00516CC1" w:rsidRDefault="00516CC1" w:rsidP="00516CC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BDD2F4" w14:textId="77777777" w:rsidR="00516CC1" w:rsidRDefault="00516CC1" w:rsidP="00516CC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52B7A0" w14:textId="77777777" w:rsidR="00516CC1" w:rsidRDefault="00516CC1" w:rsidP="00516CC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516CC1" w14:paraId="4F4208B3" w14:textId="77777777" w:rsidTr="00516C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556FDC" w14:textId="77777777" w:rsidR="00516CC1" w:rsidRDefault="00516CC1" w:rsidP="00516CC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B10285" w14:textId="77777777" w:rsidR="00516CC1" w:rsidRDefault="00516CC1" w:rsidP="00516CC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BA799E" w14:textId="77777777" w:rsidR="00516CC1" w:rsidRDefault="00516CC1" w:rsidP="00516CC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D858F2" w14:textId="77777777" w:rsidR="00516CC1" w:rsidRDefault="00516CC1" w:rsidP="00516CC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D91EBE" w14:textId="77777777" w:rsidR="00516CC1" w:rsidRDefault="00516CC1" w:rsidP="00516CC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7D4F44" w14:textId="77777777" w:rsidR="00516CC1" w:rsidRDefault="00516CC1" w:rsidP="00516CC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56C14A" w14:textId="77777777" w:rsidR="00516CC1" w:rsidRDefault="00516CC1" w:rsidP="00516CC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516CC1" w14:paraId="4E2A5964" w14:textId="77777777" w:rsidTr="00516C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54AC8B" w14:textId="77777777" w:rsidR="00516CC1" w:rsidRDefault="00516CC1" w:rsidP="00516CC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6C3174" w14:textId="77777777" w:rsidR="00516CC1" w:rsidRDefault="00516CC1" w:rsidP="00516CC1">
            <w:pPr>
              <w:jc w:val="center"/>
            </w:pPr>
            <w:r>
              <w:t>15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B20AA1" w14:textId="77777777" w:rsidR="00516CC1" w:rsidRDefault="00516CC1" w:rsidP="00516CC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4E9403" w14:textId="77777777" w:rsidR="00516CC1" w:rsidRDefault="00516CC1" w:rsidP="00516CC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91028C" w14:textId="77777777" w:rsidR="00516CC1" w:rsidRDefault="00516CC1" w:rsidP="00516CC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1B64F6" w14:textId="77777777" w:rsidR="00516CC1" w:rsidRDefault="00516CC1" w:rsidP="00516CC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FD22BD" w14:textId="77777777" w:rsidR="00516CC1" w:rsidRDefault="00516CC1" w:rsidP="00516CC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516CC1" w14:paraId="7050F8A1" w14:textId="77777777" w:rsidTr="00516CC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B43C07" w14:textId="77777777" w:rsidR="00516CC1" w:rsidRDefault="00516CC1" w:rsidP="00516CC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6FA532" w14:textId="77777777" w:rsidR="00516CC1" w:rsidRDefault="00516CC1" w:rsidP="00516CC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214209" w14:textId="77777777" w:rsidR="00516CC1" w:rsidRDefault="00516CC1" w:rsidP="00516CC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EF2911" w14:textId="77777777" w:rsidR="00516CC1" w:rsidRDefault="00516CC1" w:rsidP="00516CC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00723D4" w14:textId="77777777" w:rsidR="00516CC1" w:rsidRDefault="00516CC1" w:rsidP="00516CC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CF64DC3" w14:textId="77777777" w:rsidR="00516CC1" w:rsidRDefault="00516CC1" w:rsidP="00516CC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0121233" w14:textId="77777777" w:rsidR="00516CC1" w:rsidRDefault="00516CC1" w:rsidP="00516CC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516CC1" w14:paraId="10E30038" w14:textId="77777777" w:rsidTr="00516CC1">
        <w:trPr>
          <w:trHeight w:val="1500"/>
        </w:trPr>
        <w:tc>
          <w:tcPr>
            <w:tcW w:w="1368" w:type="dxa"/>
            <w:shd w:val="clear" w:color="auto" w:fill="auto"/>
          </w:tcPr>
          <w:p w14:paraId="6D5F2AFA" w14:textId="77777777" w:rsidR="00516CC1" w:rsidRDefault="00516CC1" w:rsidP="00516CC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700A7A3" w14:textId="77777777" w:rsidR="00516CC1" w:rsidRDefault="00516CC1" w:rsidP="00516CC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F2C0AED" w14:textId="77777777" w:rsidR="00516CC1" w:rsidRDefault="00516CC1" w:rsidP="00516CC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7AC29E6" w14:textId="77777777" w:rsidR="00516CC1" w:rsidRDefault="00516CC1" w:rsidP="00516CC1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2D02382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35EF32F4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348296E1" w14:textId="77777777" w:rsidR="00516CC1" w:rsidRDefault="00516CC1" w:rsidP="00516CC1">
            <w:pPr>
              <w:jc w:val="center"/>
            </w:pPr>
          </w:p>
        </w:tc>
      </w:tr>
      <w:tr w:rsidR="00516CC1" w14:paraId="7CB0232F" w14:textId="77777777" w:rsidTr="00516CC1">
        <w:trPr>
          <w:trHeight w:val="1500"/>
        </w:trPr>
        <w:tc>
          <w:tcPr>
            <w:tcW w:w="1368" w:type="dxa"/>
          </w:tcPr>
          <w:p w14:paraId="6F8C2CF2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6FA5407D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31A7EFED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12AC1BF6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6FB95D11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353457ED" w14:textId="77777777" w:rsidR="00516CC1" w:rsidRDefault="00516CC1" w:rsidP="00516CC1">
            <w:pPr>
              <w:jc w:val="center"/>
            </w:pPr>
          </w:p>
        </w:tc>
        <w:tc>
          <w:tcPr>
            <w:tcW w:w="1368" w:type="dxa"/>
          </w:tcPr>
          <w:p w14:paraId="341DF797" w14:textId="77777777" w:rsidR="00516CC1" w:rsidRDefault="00516CC1" w:rsidP="00516CC1">
            <w:pPr>
              <w:jc w:val="center"/>
            </w:pPr>
          </w:p>
        </w:tc>
      </w:tr>
    </w:tbl>
    <w:p w14:paraId="0C42BF48" w14:textId="77777777" w:rsidR="00516CC1" w:rsidRDefault="00516CC1" w:rsidP="00516CC1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516CC1" w:rsidRPr="00516CC1" w14:paraId="5AA8D5DD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77B0F4B6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0D8FE4DA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1A2160EB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32D58E50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644B2BA0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28FA25E7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45C17033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778B9D08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1F8CCC70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1AFCEAD2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42142C86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0AE187DE" w14:textId="77777777" w:rsidTr="00516CC1">
        <w:trPr>
          <w:trHeight w:val="280"/>
        </w:trPr>
        <w:tc>
          <w:tcPr>
            <w:tcW w:w="9576" w:type="dxa"/>
            <w:shd w:val="clear" w:color="auto" w:fill="auto"/>
          </w:tcPr>
          <w:p w14:paraId="73C94178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  <w:tr w:rsidR="00516CC1" w:rsidRPr="00516CC1" w14:paraId="10D185A1" w14:textId="77777777" w:rsidTr="00516CC1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0925F916" w14:textId="77777777" w:rsidR="00516CC1" w:rsidRPr="00516CC1" w:rsidRDefault="00516CC1" w:rsidP="00516CC1">
            <w:pPr>
              <w:jc w:val="center"/>
              <w:rPr>
                <w:sz w:val="20"/>
              </w:rPr>
            </w:pPr>
          </w:p>
        </w:tc>
      </w:tr>
    </w:tbl>
    <w:p w14:paraId="510033A6" w14:textId="77777777" w:rsidR="007268E4" w:rsidRPr="00BB4F60" w:rsidRDefault="00516CC1" w:rsidP="00516CC1">
      <w:pPr>
        <w:jc w:val="center"/>
      </w:pPr>
      <w:r>
        <w:t>© EditableCalendar.Com</w:t>
      </w:r>
    </w:p>
    <w:sectPr w:rsidR="007268E4" w:rsidRPr="00BB4F60" w:rsidSect="00516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5AA07" w14:textId="77777777" w:rsidR="00120385" w:rsidRDefault="00120385" w:rsidP="005762FE">
      <w:r>
        <w:separator/>
      </w:r>
    </w:p>
  </w:endnote>
  <w:endnote w:type="continuationSeparator" w:id="0">
    <w:p w14:paraId="088A0CD7" w14:textId="77777777" w:rsidR="00120385" w:rsidRDefault="00120385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679CE" w14:textId="77777777" w:rsidR="00120385" w:rsidRDefault="00120385" w:rsidP="005762FE">
      <w:r>
        <w:separator/>
      </w:r>
    </w:p>
  </w:footnote>
  <w:footnote w:type="continuationSeparator" w:id="0">
    <w:p w14:paraId="15C26C03" w14:textId="77777777" w:rsidR="00120385" w:rsidRDefault="00120385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C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20385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16CC1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6BC78"/>
  <w15:docId w15:val="{70ECD8F5-5854-4810-957B-45DDA061C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Calendar January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2022-05-07T10:41:00Z</dcterms:created>
  <dcterms:modified xsi:type="dcterms:W3CDTF">2022-05-07T10:41:00Z</dcterms:modified>
</cp:coreProperties>
</file>