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516CC1" w:rsidRPr="00516CC1" w14:paraId="61B58396" w14:textId="77777777" w:rsidTr="00516CC1">
        <w:trPr>
          <w:trHeight w:val="600"/>
        </w:trPr>
        <w:tc>
          <w:tcPr>
            <w:tcW w:w="9576" w:type="dxa"/>
            <w:gridSpan w:val="7"/>
          </w:tcPr>
          <w:p w14:paraId="113963C7" w14:textId="77777777" w:rsidR="00516CC1" w:rsidRPr="00516CC1" w:rsidRDefault="00516CC1" w:rsidP="00516CC1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2024</w:t>
            </w:r>
          </w:p>
        </w:tc>
      </w:tr>
      <w:tr w:rsidR="00516CC1" w14:paraId="66F723EB" w14:textId="77777777" w:rsidTr="00516CC1">
        <w:tc>
          <w:tcPr>
            <w:tcW w:w="1368" w:type="dxa"/>
          </w:tcPr>
          <w:p w14:paraId="0B85F779" w14:textId="77777777" w:rsidR="00516CC1" w:rsidRDefault="00516CC1" w:rsidP="00516CC1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73989A" w14:textId="77777777" w:rsidR="00516CC1" w:rsidRDefault="00516CC1" w:rsidP="00516CC1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6B215E6" w14:textId="77777777" w:rsidR="00516CC1" w:rsidRDefault="00516CC1" w:rsidP="00516CC1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8FEFD1C" w14:textId="77777777" w:rsidR="00516CC1" w:rsidRDefault="00516CC1" w:rsidP="00516CC1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940EBDF" w14:textId="77777777" w:rsidR="00516CC1" w:rsidRDefault="00516CC1" w:rsidP="00516CC1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A5958A" w14:textId="77777777" w:rsidR="00516CC1" w:rsidRDefault="00516CC1" w:rsidP="00516CC1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66AC91" w14:textId="77777777" w:rsidR="00516CC1" w:rsidRDefault="00516CC1" w:rsidP="00516CC1">
            <w:pPr>
              <w:jc w:val="center"/>
            </w:pPr>
            <w:r>
              <w:t>Saturday</w:t>
            </w:r>
          </w:p>
        </w:tc>
      </w:tr>
      <w:tr w:rsidR="00516CC1" w14:paraId="1B5B5EED" w14:textId="77777777" w:rsidTr="00516C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229E848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C0D9F1" w14:textId="77777777" w:rsidR="00516CC1" w:rsidRDefault="00516CC1" w:rsidP="00516CC1">
            <w:pPr>
              <w:jc w:val="center"/>
            </w:pPr>
            <w:r>
              <w:t>1</w:t>
            </w:r>
            <w:r>
              <w:br/>
            </w:r>
            <w:r>
              <w:br/>
              <w:t>New Year's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75A67A" w14:textId="77777777" w:rsidR="00516CC1" w:rsidRDefault="00516CC1" w:rsidP="00516CC1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806B71" w14:textId="77777777" w:rsidR="00516CC1" w:rsidRDefault="00516CC1" w:rsidP="00516CC1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A68EB7" w14:textId="77777777" w:rsidR="00516CC1" w:rsidRDefault="00516CC1" w:rsidP="00516CC1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BDD2F4" w14:textId="77777777" w:rsidR="00516CC1" w:rsidRDefault="00516CC1" w:rsidP="00516CC1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52B7A0" w14:textId="77777777" w:rsidR="00516CC1" w:rsidRDefault="00516CC1" w:rsidP="00516CC1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516CC1" w14:paraId="4F4208B3" w14:textId="77777777" w:rsidTr="00516C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B556FDC" w14:textId="77777777" w:rsidR="00516CC1" w:rsidRDefault="00516CC1" w:rsidP="00516CC1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7B10285" w14:textId="77777777" w:rsidR="00516CC1" w:rsidRDefault="00516CC1" w:rsidP="00516CC1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BA799E" w14:textId="77777777" w:rsidR="00516CC1" w:rsidRDefault="00516CC1" w:rsidP="00516CC1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D858F2" w14:textId="77777777" w:rsidR="00516CC1" w:rsidRDefault="00516CC1" w:rsidP="00516CC1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D91EBE" w14:textId="77777777" w:rsidR="00516CC1" w:rsidRDefault="00516CC1" w:rsidP="00516CC1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A7D4F44" w14:textId="77777777" w:rsidR="00516CC1" w:rsidRDefault="00516CC1" w:rsidP="00516CC1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456C14A" w14:textId="77777777" w:rsidR="00516CC1" w:rsidRDefault="00516CC1" w:rsidP="00516CC1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516CC1" w14:paraId="4E2A5964" w14:textId="77777777" w:rsidTr="00516C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354AC8B" w14:textId="77777777" w:rsidR="00516CC1" w:rsidRDefault="00516CC1" w:rsidP="00516CC1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6C3174" w14:textId="77777777" w:rsidR="00516CC1" w:rsidRDefault="00516CC1" w:rsidP="00516CC1">
            <w:pPr>
              <w:jc w:val="center"/>
            </w:pPr>
            <w:r>
              <w:t>15</w:t>
            </w:r>
            <w:r>
              <w:br/>
            </w:r>
            <w:r>
              <w:br/>
              <w:t>Luther King Jr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BB20AA1" w14:textId="77777777" w:rsidR="00516CC1" w:rsidRDefault="00516CC1" w:rsidP="00516CC1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4E9403" w14:textId="77777777" w:rsidR="00516CC1" w:rsidRDefault="00516CC1" w:rsidP="00516CC1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991028C" w14:textId="77777777" w:rsidR="00516CC1" w:rsidRDefault="00516CC1" w:rsidP="00516CC1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1B64F6" w14:textId="77777777" w:rsidR="00516CC1" w:rsidRDefault="00516CC1" w:rsidP="00516CC1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FD22BD" w14:textId="77777777" w:rsidR="00516CC1" w:rsidRDefault="00516CC1" w:rsidP="00516CC1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516CC1" w14:paraId="7050F8A1" w14:textId="77777777" w:rsidTr="00516CC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9B43C07" w14:textId="77777777" w:rsidR="00516CC1" w:rsidRDefault="00516CC1" w:rsidP="00516CC1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6FA532" w14:textId="77777777" w:rsidR="00516CC1" w:rsidRDefault="00516CC1" w:rsidP="00516CC1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0214209" w14:textId="77777777" w:rsidR="00516CC1" w:rsidRDefault="00516CC1" w:rsidP="00516CC1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EF2911" w14:textId="77777777" w:rsidR="00516CC1" w:rsidRDefault="00516CC1" w:rsidP="00516CC1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00723D4" w14:textId="77777777" w:rsidR="00516CC1" w:rsidRDefault="00516CC1" w:rsidP="00516CC1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CF64DC3" w14:textId="77777777" w:rsidR="00516CC1" w:rsidRDefault="00516CC1" w:rsidP="00516CC1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0121233" w14:textId="77777777" w:rsidR="00516CC1" w:rsidRDefault="00516CC1" w:rsidP="00516CC1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516CC1" w14:paraId="10E30038" w14:textId="77777777" w:rsidTr="00516CC1">
        <w:trPr>
          <w:trHeight w:val="1500"/>
        </w:trPr>
        <w:tc>
          <w:tcPr>
            <w:tcW w:w="1368" w:type="dxa"/>
            <w:shd w:val="clear" w:color="auto" w:fill="auto"/>
          </w:tcPr>
          <w:p w14:paraId="6D5F2AFA" w14:textId="77777777" w:rsidR="00516CC1" w:rsidRDefault="00516CC1" w:rsidP="00516CC1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700A7A3" w14:textId="77777777" w:rsidR="00516CC1" w:rsidRDefault="00516CC1" w:rsidP="00516CC1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F2C0AED" w14:textId="77777777" w:rsidR="00516CC1" w:rsidRDefault="00516CC1" w:rsidP="00516CC1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7AC29E6" w14:textId="77777777" w:rsidR="00516CC1" w:rsidRDefault="00516CC1" w:rsidP="00516CC1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2D02382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35EF32F4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348296E1" w14:textId="77777777" w:rsidR="00516CC1" w:rsidRDefault="00516CC1" w:rsidP="00516CC1">
            <w:pPr>
              <w:jc w:val="center"/>
            </w:pPr>
          </w:p>
        </w:tc>
      </w:tr>
      <w:tr w:rsidR="00516CC1" w14:paraId="7CB0232F" w14:textId="77777777" w:rsidTr="00516CC1">
        <w:trPr>
          <w:trHeight w:val="1500"/>
        </w:trPr>
        <w:tc>
          <w:tcPr>
            <w:tcW w:w="1368" w:type="dxa"/>
          </w:tcPr>
          <w:p w14:paraId="6F8C2CF2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6FA5407D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31A7EFED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12AC1BF6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6FB95D11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353457ED" w14:textId="77777777" w:rsidR="00516CC1" w:rsidRDefault="00516CC1" w:rsidP="00516CC1">
            <w:pPr>
              <w:jc w:val="center"/>
            </w:pPr>
          </w:p>
        </w:tc>
        <w:tc>
          <w:tcPr>
            <w:tcW w:w="1368" w:type="dxa"/>
          </w:tcPr>
          <w:p w14:paraId="341DF797" w14:textId="77777777" w:rsidR="00516CC1" w:rsidRDefault="00516CC1" w:rsidP="00516CC1">
            <w:pPr>
              <w:jc w:val="center"/>
            </w:pPr>
          </w:p>
        </w:tc>
      </w:tr>
    </w:tbl>
    <w:p w14:paraId="0C42BF48" w14:textId="77777777" w:rsidR="00516CC1" w:rsidRDefault="00516CC1" w:rsidP="00516CC1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516CC1" w:rsidRPr="00516CC1" w14:paraId="5AA8D5DD" w14:textId="77777777" w:rsidTr="00516CC1">
        <w:trPr>
          <w:trHeight w:val="280"/>
        </w:trPr>
        <w:tc>
          <w:tcPr>
            <w:tcW w:w="9576" w:type="dxa"/>
            <w:shd w:val="clear" w:color="auto" w:fill="auto"/>
          </w:tcPr>
          <w:p w14:paraId="77B0F4B6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  <w:tr w:rsidR="00516CC1" w:rsidRPr="00516CC1" w14:paraId="0D8FE4DA" w14:textId="77777777" w:rsidTr="00516CC1">
        <w:trPr>
          <w:trHeight w:val="280"/>
        </w:trPr>
        <w:tc>
          <w:tcPr>
            <w:tcW w:w="9576" w:type="dxa"/>
            <w:shd w:val="clear" w:color="auto" w:fill="auto"/>
          </w:tcPr>
          <w:p w14:paraId="1A2160EB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  <w:tr w:rsidR="00516CC1" w:rsidRPr="00516CC1" w14:paraId="32D58E50" w14:textId="77777777" w:rsidTr="00516CC1">
        <w:trPr>
          <w:trHeight w:val="280"/>
        </w:trPr>
        <w:tc>
          <w:tcPr>
            <w:tcW w:w="9576" w:type="dxa"/>
            <w:shd w:val="clear" w:color="auto" w:fill="auto"/>
          </w:tcPr>
          <w:p w14:paraId="644B2BA0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  <w:tr w:rsidR="00516CC1" w:rsidRPr="00516CC1" w14:paraId="28FA25E7" w14:textId="77777777" w:rsidTr="00516CC1">
        <w:trPr>
          <w:trHeight w:val="280"/>
        </w:trPr>
        <w:tc>
          <w:tcPr>
            <w:tcW w:w="9576" w:type="dxa"/>
            <w:shd w:val="clear" w:color="auto" w:fill="auto"/>
          </w:tcPr>
          <w:p w14:paraId="45C17033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  <w:tr w:rsidR="00516CC1" w:rsidRPr="00516CC1" w14:paraId="778B9D08" w14:textId="77777777" w:rsidTr="00516CC1">
        <w:trPr>
          <w:trHeight w:val="280"/>
        </w:trPr>
        <w:tc>
          <w:tcPr>
            <w:tcW w:w="9576" w:type="dxa"/>
            <w:shd w:val="clear" w:color="auto" w:fill="auto"/>
          </w:tcPr>
          <w:p w14:paraId="1F8CCC70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  <w:tr w:rsidR="00516CC1" w:rsidRPr="00516CC1" w14:paraId="1AFCEAD2" w14:textId="77777777" w:rsidTr="00516CC1">
        <w:trPr>
          <w:trHeight w:val="280"/>
        </w:trPr>
        <w:tc>
          <w:tcPr>
            <w:tcW w:w="9576" w:type="dxa"/>
            <w:shd w:val="clear" w:color="auto" w:fill="auto"/>
          </w:tcPr>
          <w:p w14:paraId="42142C86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  <w:tr w:rsidR="00516CC1" w:rsidRPr="00516CC1" w14:paraId="0AE187DE" w14:textId="77777777" w:rsidTr="00516CC1">
        <w:trPr>
          <w:trHeight w:val="280"/>
        </w:trPr>
        <w:tc>
          <w:tcPr>
            <w:tcW w:w="9576" w:type="dxa"/>
            <w:shd w:val="clear" w:color="auto" w:fill="auto"/>
          </w:tcPr>
          <w:p w14:paraId="73C94178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  <w:tr w:rsidR="00516CC1" w:rsidRPr="00516CC1" w14:paraId="10D185A1" w14:textId="77777777" w:rsidTr="00516CC1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0925F916" w14:textId="77777777" w:rsidR="00516CC1" w:rsidRPr="00516CC1" w:rsidRDefault="00516CC1" w:rsidP="00516CC1">
            <w:pPr>
              <w:jc w:val="center"/>
              <w:rPr>
                <w:sz w:val="20"/>
              </w:rPr>
            </w:pPr>
          </w:p>
        </w:tc>
      </w:tr>
    </w:tbl>
    <w:p w14:paraId="510033A6" w14:textId="77777777" w:rsidR="007268E4" w:rsidRPr="00BB4F60" w:rsidRDefault="00516CC1" w:rsidP="00516CC1">
      <w:pPr>
        <w:jc w:val="center"/>
      </w:pPr>
      <w:r>
        <w:t>© EditableCalendar.Com</w:t>
      </w:r>
    </w:p>
    <w:sectPr w:rsidR="007268E4" w:rsidRPr="00BB4F60" w:rsidSect="00516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5AA07" w14:textId="77777777" w:rsidR="00120385" w:rsidRDefault="00120385" w:rsidP="005762FE">
      <w:r>
        <w:separator/>
      </w:r>
    </w:p>
  </w:endnote>
  <w:endnote w:type="continuationSeparator" w:id="0">
    <w:p w14:paraId="088A0CD7" w14:textId="77777777" w:rsidR="00120385" w:rsidRDefault="00120385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679CE" w14:textId="77777777" w:rsidR="00120385" w:rsidRDefault="00120385" w:rsidP="005762FE">
      <w:r>
        <w:separator/>
      </w:r>
    </w:p>
  </w:footnote>
  <w:footnote w:type="continuationSeparator" w:id="0">
    <w:p w14:paraId="15C26C03" w14:textId="77777777" w:rsidR="00120385" w:rsidRDefault="00120385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C1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20385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16CC1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6BC78"/>
  <w15:docId w15:val="{70ECD8F5-5854-4810-957B-45DDA061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Calendar January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2022-05-07T10:41:00Z</dcterms:created>
  <dcterms:modified xsi:type="dcterms:W3CDTF">2022-05-07T10:41:00Z</dcterms:modified>
</cp:coreProperties>
</file>