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DE1B9C" w:rsidRPr="00DE1B9C" w14:paraId="431C74B2" w14:textId="77777777" w:rsidTr="00DE1B9C">
        <w:trPr>
          <w:trHeight w:val="600"/>
        </w:trPr>
        <w:tc>
          <w:tcPr>
            <w:tcW w:w="9576" w:type="dxa"/>
            <w:gridSpan w:val="7"/>
          </w:tcPr>
          <w:p w14:paraId="71F79BAF" w14:textId="77777777" w:rsidR="00DE1B9C" w:rsidRPr="00DE1B9C" w:rsidRDefault="00DE1B9C" w:rsidP="00DE1B9C">
            <w:pPr>
              <w:jc w:val="center"/>
              <w:rPr>
                <w:sz w:val="48"/>
              </w:rPr>
            </w:pPr>
            <w:r>
              <w:rPr>
                <w:sz w:val="48"/>
              </w:rPr>
              <w:t>February 2024</w:t>
            </w:r>
          </w:p>
        </w:tc>
      </w:tr>
      <w:tr w:rsidR="00DE1B9C" w14:paraId="2662CCC2" w14:textId="77777777" w:rsidTr="00DE1B9C">
        <w:tc>
          <w:tcPr>
            <w:tcW w:w="1368" w:type="dxa"/>
          </w:tcPr>
          <w:p w14:paraId="35B5AEB3" w14:textId="77777777" w:rsidR="00DE1B9C" w:rsidRDefault="00DE1B9C" w:rsidP="00DE1B9C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15FBE14C" w14:textId="77777777" w:rsidR="00DE1B9C" w:rsidRDefault="00DE1B9C" w:rsidP="00DE1B9C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7AFED308" w14:textId="77777777" w:rsidR="00DE1B9C" w:rsidRDefault="00DE1B9C" w:rsidP="00DE1B9C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1CF2E37A" w14:textId="77777777" w:rsidR="00DE1B9C" w:rsidRDefault="00DE1B9C" w:rsidP="00DE1B9C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D0D85AE" w14:textId="77777777" w:rsidR="00DE1B9C" w:rsidRDefault="00DE1B9C" w:rsidP="00DE1B9C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ACE2D30" w14:textId="77777777" w:rsidR="00DE1B9C" w:rsidRDefault="00DE1B9C" w:rsidP="00DE1B9C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2A8877E" w14:textId="77777777" w:rsidR="00DE1B9C" w:rsidRDefault="00DE1B9C" w:rsidP="00DE1B9C">
            <w:pPr>
              <w:jc w:val="center"/>
            </w:pPr>
            <w:r>
              <w:t>Saturday</w:t>
            </w:r>
          </w:p>
        </w:tc>
      </w:tr>
      <w:tr w:rsidR="00DE1B9C" w14:paraId="54594F31" w14:textId="77777777" w:rsidTr="00DE1B9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3755FC1A" w14:textId="77777777" w:rsidR="00DE1B9C" w:rsidRDefault="00DE1B9C" w:rsidP="00DE1B9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8B5522D" w14:textId="77777777" w:rsidR="00DE1B9C" w:rsidRDefault="00DE1B9C" w:rsidP="00DE1B9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F1E754B" w14:textId="77777777" w:rsidR="00DE1B9C" w:rsidRDefault="00DE1B9C" w:rsidP="00DE1B9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E869C48" w14:textId="77777777" w:rsidR="00DE1B9C" w:rsidRDefault="00DE1B9C" w:rsidP="00DE1B9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D264E6B" w14:textId="77777777" w:rsidR="00DE1B9C" w:rsidRDefault="00DE1B9C" w:rsidP="00DE1B9C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9B5E06" w14:textId="77777777" w:rsidR="00DE1B9C" w:rsidRDefault="00DE1B9C" w:rsidP="00DE1B9C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72EF77" w14:textId="77777777" w:rsidR="00DE1B9C" w:rsidRDefault="00DE1B9C" w:rsidP="00DE1B9C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DE1B9C" w14:paraId="126F63E5" w14:textId="77777777" w:rsidTr="00DE1B9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3FF607" w14:textId="77777777" w:rsidR="00DE1B9C" w:rsidRDefault="00DE1B9C" w:rsidP="00DE1B9C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CE26B7" w14:textId="77777777" w:rsidR="00DE1B9C" w:rsidRDefault="00DE1B9C" w:rsidP="00DE1B9C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AFE87D" w14:textId="77777777" w:rsidR="00DE1B9C" w:rsidRDefault="00DE1B9C" w:rsidP="00DE1B9C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76D69E" w14:textId="77777777" w:rsidR="00DE1B9C" w:rsidRDefault="00DE1B9C" w:rsidP="00DE1B9C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D144D68" w14:textId="77777777" w:rsidR="00DE1B9C" w:rsidRDefault="00DE1B9C" w:rsidP="00DE1B9C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EEA58BD" w14:textId="77777777" w:rsidR="00DE1B9C" w:rsidRDefault="00DE1B9C" w:rsidP="00DE1B9C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F5B08D9" w14:textId="77777777" w:rsidR="00DE1B9C" w:rsidRDefault="00DE1B9C" w:rsidP="00DE1B9C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DE1B9C" w14:paraId="380918C0" w14:textId="77777777" w:rsidTr="00DE1B9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5813CB" w14:textId="77777777" w:rsidR="00DE1B9C" w:rsidRDefault="00DE1B9C" w:rsidP="00DE1B9C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FC3727" w14:textId="77777777" w:rsidR="00DE1B9C" w:rsidRDefault="00DE1B9C" w:rsidP="00DE1B9C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DC95ED" w14:textId="77777777" w:rsidR="00DE1B9C" w:rsidRDefault="00DE1B9C" w:rsidP="00DE1B9C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709F3B" w14:textId="77777777" w:rsidR="00DE1B9C" w:rsidRDefault="00DE1B9C" w:rsidP="00DE1B9C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D99771F" w14:textId="77777777" w:rsidR="00DE1B9C" w:rsidRDefault="00DE1B9C" w:rsidP="00DE1B9C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37BAE2F" w14:textId="77777777" w:rsidR="00DE1B9C" w:rsidRDefault="00DE1B9C" w:rsidP="00DE1B9C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D63DAD" w14:textId="77777777" w:rsidR="00DE1B9C" w:rsidRDefault="00DE1B9C" w:rsidP="00DE1B9C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DE1B9C" w14:paraId="3A480249" w14:textId="77777777" w:rsidTr="00DE1B9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0073DD0" w14:textId="77777777" w:rsidR="00DE1B9C" w:rsidRDefault="00DE1B9C" w:rsidP="00DE1B9C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DB3A04" w14:textId="77777777" w:rsidR="00DE1B9C" w:rsidRDefault="00DE1B9C" w:rsidP="00DE1B9C">
            <w:pPr>
              <w:jc w:val="center"/>
            </w:pPr>
            <w:r>
              <w:t>19</w:t>
            </w:r>
            <w:r>
              <w:br/>
            </w:r>
            <w:r>
              <w:br/>
              <w:t>President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4D830C" w14:textId="77777777" w:rsidR="00DE1B9C" w:rsidRDefault="00DE1B9C" w:rsidP="00DE1B9C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9A923CB" w14:textId="77777777" w:rsidR="00DE1B9C" w:rsidRDefault="00DE1B9C" w:rsidP="00DE1B9C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CF2B0A" w14:textId="77777777" w:rsidR="00DE1B9C" w:rsidRDefault="00DE1B9C" w:rsidP="00DE1B9C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EB3080E" w14:textId="77777777" w:rsidR="00DE1B9C" w:rsidRDefault="00DE1B9C" w:rsidP="00DE1B9C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548F0BA" w14:textId="77777777" w:rsidR="00DE1B9C" w:rsidRDefault="00DE1B9C" w:rsidP="00DE1B9C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DE1B9C" w14:paraId="6DDCD922" w14:textId="77777777" w:rsidTr="00DE1B9C">
        <w:trPr>
          <w:trHeight w:val="1500"/>
        </w:trPr>
        <w:tc>
          <w:tcPr>
            <w:tcW w:w="1368" w:type="dxa"/>
            <w:shd w:val="clear" w:color="auto" w:fill="auto"/>
          </w:tcPr>
          <w:p w14:paraId="778C87E1" w14:textId="77777777" w:rsidR="00DE1B9C" w:rsidRDefault="00DE1B9C" w:rsidP="00DE1B9C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545A903" w14:textId="77777777" w:rsidR="00DE1B9C" w:rsidRDefault="00DE1B9C" w:rsidP="00DE1B9C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C71D60B" w14:textId="77777777" w:rsidR="00DE1B9C" w:rsidRDefault="00DE1B9C" w:rsidP="00DE1B9C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62D4ACB" w14:textId="77777777" w:rsidR="00DE1B9C" w:rsidRDefault="00DE1B9C" w:rsidP="00DE1B9C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29B560A" w14:textId="77777777" w:rsidR="00DE1B9C" w:rsidRDefault="00DE1B9C" w:rsidP="00DE1B9C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5C40A70E" w14:textId="77777777" w:rsidR="00DE1B9C" w:rsidRDefault="00DE1B9C" w:rsidP="00DE1B9C">
            <w:pPr>
              <w:jc w:val="center"/>
            </w:pPr>
          </w:p>
        </w:tc>
        <w:tc>
          <w:tcPr>
            <w:tcW w:w="1368" w:type="dxa"/>
          </w:tcPr>
          <w:p w14:paraId="3755B3BB" w14:textId="77777777" w:rsidR="00DE1B9C" w:rsidRDefault="00DE1B9C" w:rsidP="00DE1B9C">
            <w:pPr>
              <w:jc w:val="center"/>
            </w:pPr>
          </w:p>
        </w:tc>
      </w:tr>
      <w:tr w:rsidR="00DE1B9C" w14:paraId="4B7C779D" w14:textId="77777777" w:rsidTr="00DE1B9C">
        <w:trPr>
          <w:trHeight w:val="1500"/>
        </w:trPr>
        <w:tc>
          <w:tcPr>
            <w:tcW w:w="1368" w:type="dxa"/>
          </w:tcPr>
          <w:p w14:paraId="4C82E323" w14:textId="77777777" w:rsidR="00DE1B9C" w:rsidRDefault="00DE1B9C" w:rsidP="00DE1B9C">
            <w:pPr>
              <w:jc w:val="center"/>
            </w:pPr>
          </w:p>
        </w:tc>
        <w:tc>
          <w:tcPr>
            <w:tcW w:w="1368" w:type="dxa"/>
          </w:tcPr>
          <w:p w14:paraId="5450A43C" w14:textId="77777777" w:rsidR="00DE1B9C" w:rsidRDefault="00DE1B9C" w:rsidP="00DE1B9C">
            <w:pPr>
              <w:jc w:val="center"/>
            </w:pPr>
          </w:p>
        </w:tc>
        <w:tc>
          <w:tcPr>
            <w:tcW w:w="1368" w:type="dxa"/>
          </w:tcPr>
          <w:p w14:paraId="34B96891" w14:textId="77777777" w:rsidR="00DE1B9C" w:rsidRDefault="00DE1B9C" w:rsidP="00DE1B9C">
            <w:pPr>
              <w:jc w:val="center"/>
            </w:pPr>
          </w:p>
        </w:tc>
        <w:tc>
          <w:tcPr>
            <w:tcW w:w="1368" w:type="dxa"/>
          </w:tcPr>
          <w:p w14:paraId="47ED4330" w14:textId="77777777" w:rsidR="00DE1B9C" w:rsidRDefault="00DE1B9C" w:rsidP="00DE1B9C">
            <w:pPr>
              <w:jc w:val="center"/>
            </w:pPr>
          </w:p>
        </w:tc>
        <w:tc>
          <w:tcPr>
            <w:tcW w:w="1368" w:type="dxa"/>
          </w:tcPr>
          <w:p w14:paraId="74377156" w14:textId="77777777" w:rsidR="00DE1B9C" w:rsidRDefault="00DE1B9C" w:rsidP="00DE1B9C">
            <w:pPr>
              <w:jc w:val="center"/>
            </w:pPr>
          </w:p>
        </w:tc>
        <w:tc>
          <w:tcPr>
            <w:tcW w:w="1368" w:type="dxa"/>
          </w:tcPr>
          <w:p w14:paraId="0E03D579" w14:textId="77777777" w:rsidR="00DE1B9C" w:rsidRDefault="00DE1B9C" w:rsidP="00DE1B9C">
            <w:pPr>
              <w:jc w:val="center"/>
            </w:pPr>
          </w:p>
        </w:tc>
        <w:tc>
          <w:tcPr>
            <w:tcW w:w="1368" w:type="dxa"/>
          </w:tcPr>
          <w:p w14:paraId="442145B8" w14:textId="77777777" w:rsidR="00DE1B9C" w:rsidRDefault="00DE1B9C" w:rsidP="00DE1B9C">
            <w:pPr>
              <w:jc w:val="center"/>
            </w:pPr>
          </w:p>
        </w:tc>
      </w:tr>
    </w:tbl>
    <w:p w14:paraId="01059EBA" w14:textId="77777777" w:rsidR="00DE1B9C" w:rsidRDefault="00DE1B9C" w:rsidP="00DE1B9C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DE1B9C" w:rsidRPr="00DE1B9C" w14:paraId="51E40798" w14:textId="77777777" w:rsidTr="00DE1B9C">
        <w:trPr>
          <w:trHeight w:val="280"/>
        </w:trPr>
        <w:tc>
          <w:tcPr>
            <w:tcW w:w="9576" w:type="dxa"/>
            <w:shd w:val="clear" w:color="auto" w:fill="auto"/>
          </w:tcPr>
          <w:p w14:paraId="4FA6ED22" w14:textId="77777777" w:rsidR="00DE1B9C" w:rsidRPr="00DE1B9C" w:rsidRDefault="00DE1B9C" w:rsidP="00DE1B9C">
            <w:pPr>
              <w:jc w:val="center"/>
              <w:rPr>
                <w:sz w:val="20"/>
              </w:rPr>
            </w:pPr>
          </w:p>
        </w:tc>
      </w:tr>
      <w:tr w:rsidR="00DE1B9C" w:rsidRPr="00DE1B9C" w14:paraId="213774CF" w14:textId="77777777" w:rsidTr="00DE1B9C">
        <w:trPr>
          <w:trHeight w:val="280"/>
        </w:trPr>
        <w:tc>
          <w:tcPr>
            <w:tcW w:w="9576" w:type="dxa"/>
            <w:shd w:val="clear" w:color="auto" w:fill="auto"/>
          </w:tcPr>
          <w:p w14:paraId="34043A25" w14:textId="77777777" w:rsidR="00DE1B9C" w:rsidRPr="00DE1B9C" w:rsidRDefault="00DE1B9C" w:rsidP="00DE1B9C">
            <w:pPr>
              <w:jc w:val="center"/>
              <w:rPr>
                <w:sz w:val="20"/>
              </w:rPr>
            </w:pPr>
          </w:p>
        </w:tc>
      </w:tr>
      <w:tr w:rsidR="00DE1B9C" w:rsidRPr="00DE1B9C" w14:paraId="0D15B604" w14:textId="77777777" w:rsidTr="00DE1B9C">
        <w:trPr>
          <w:trHeight w:val="280"/>
        </w:trPr>
        <w:tc>
          <w:tcPr>
            <w:tcW w:w="9576" w:type="dxa"/>
            <w:shd w:val="clear" w:color="auto" w:fill="auto"/>
          </w:tcPr>
          <w:p w14:paraId="6788FB18" w14:textId="77777777" w:rsidR="00DE1B9C" w:rsidRPr="00DE1B9C" w:rsidRDefault="00DE1B9C" w:rsidP="00DE1B9C">
            <w:pPr>
              <w:jc w:val="center"/>
              <w:rPr>
                <w:sz w:val="20"/>
              </w:rPr>
            </w:pPr>
          </w:p>
        </w:tc>
      </w:tr>
      <w:tr w:rsidR="00DE1B9C" w:rsidRPr="00DE1B9C" w14:paraId="01DEE54E" w14:textId="77777777" w:rsidTr="00DE1B9C">
        <w:trPr>
          <w:trHeight w:val="280"/>
        </w:trPr>
        <w:tc>
          <w:tcPr>
            <w:tcW w:w="9576" w:type="dxa"/>
            <w:shd w:val="clear" w:color="auto" w:fill="auto"/>
          </w:tcPr>
          <w:p w14:paraId="14F47951" w14:textId="77777777" w:rsidR="00DE1B9C" w:rsidRPr="00DE1B9C" w:rsidRDefault="00DE1B9C" w:rsidP="00DE1B9C">
            <w:pPr>
              <w:jc w:val="center"/>
              <w:rPr>
                <w:sz w:val="20"/>
              </w:rPr>
            </w:pPr>
          </w:p>
        </w:tc>
      </w:tr>
      <w:tr w:rsidR="00DE1B9C" w:rsidRPr="00DE1B9C" w14:paraId="75E3692E" w14:textId="77777777" w:rsidTr="00DE1B9C">
        <w:trPr>
          <w:trHeight w:val="280"/>
        </w:trPr>
        <w:tc>
          <w:tcPr>
            <w:tcW w:w="9576" w:type="dxa"/>
            <w:shd w:val="clear" w:color="auto" w:fill="auto"/>
          </w:tcPr>
          <w:p w14:paraId="5F0FA2BF" w14:textId="77777777" w:rsidR="00DE1B9C" w:rsidRPr="00DE1B9C" w:rsidRDefault="00DE1B9C" w:rsidP="00DE1B9C">
            <w:pPr>
              <w:jc w:val="center"/>
              <w:rPr>
                <w:sz w:val="20"/>
              </w:rPr>
            </w:pPr>
          </w:p>
        </w:tc>
      </w:tr>
      <w:tr w:rsidR="00DE1B9C" w:rsidRPr="00DE1B9C" w14:paraId="2E1261D3" w14:textId="77777777" w:rsidTr="00DE1B9C">
        <w:trPr>
          <w:trHeight w:val="280"/>
        </w:trPr>
        <w:tc>
          <w:tcPr>
            <w:tcW w:w="9576" w:type="dxa"/>
            <w:shd w:val="clear" w:color="auto" w:fill="auto"/>
          </w:tcPr>
          <w:p w14:paraId="3046FADB" w14:textId="77777777" w:rsidR="00DE1B9C" w:rsidRPr="00DE1B9C" w:rsidRDefault="00DE1B9C" w:rsidP="00DE1B9C">
            <w:pPr>
              <w:jc w:val="center"/>
              <w:rPr>
                <w:sz w:val="20"/>
              </w:rPr>
            </w:pPr>
          </w:p>
        </w:tc>
      </w:tr>
      <w:tr w:rsidR="00DE1B9C" w:rsidRPr="00DE1B9C" w14:paraId="30CF1832" w14:textId="77777777" w:rsidTr="00DE1B9C">
        <w:trPr>
          <w:trHeight w:val="280"/>
        </w:trPr>
        <w:tc>
          <w:tcPr>
            <w:tcW w:w="9576" w:type="dxa"/>
            <w:shd w:val="clear" w:color="auto" w:fill="auto"/>
          </w:tcPr>
          <w:p w14:paraId="123FB352" w14:textId="77777777" w:rsidR="00DE1B9C" w:rsidRPr="00DE1B9C" w:rsidRDefault="00DE1B9C" w:rsidP="00DE1B9C">
            <w:pPr>
              <w:jc w:val="center"/>
              <w:rPr>
                <w:sz w:val="20"/>
              </w:rPr>
            </w:pPr>
          </w:p>
        </w:tc>
      </w:tr>
      <w:tr w:rsidR="00DE1B9C" w:rsidRPr="00DE1B9C" w14:paraId="166B212F" w14:textId="77777777" w:rsidTr="00DE1B9C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13E013FA" w14:textId="77777777" w:rsidR="00DE1B9C" w:rsidRPr="00DE1B9C" w:rsidRDefault="00DE1B9C" w:rsidP="00DE1B9C">
            <w:pPr>
              <w:jc w:val="center"/>
              <w:rPr>
                <w:sz w:val="20"/>
              </w:rPr>
            </w:pPr>
          </w:p>
        </w:tc>
      </w:tr>
    </w:tbl>
    <w:p w14:paraId="26E4C6DE" w14:textId="77777777" w:rsidR="007268E4" w:rsidRPr="00BB4F60" w:rsidRDefault="00DE1B9C" w:rsidP="00DE1B9C">
      <w:pPr>
        <w:jc w:val="center"/>
      </w:pPr>
      <w:r>
        <w:t>© EditableCalendar.Com</w:t>
      </w:r>
    </w:p>
    <w:sectPr w:rsidR="007268E4" w:rsidRPr="00BB4F60" w:rsidSect="00DE1B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A2B4B" w14:textId="77777777" w:rsidR="004E558F" w:rsidRDefault="004E558F" w:rsidP="005762FE">
      <w:r>
        <w:separator/>
      </w:r>
    </w:p>
  </w:endnote>
  <w:endnote w:type="continuationSeparator" w:id="0">
    <w:p w14:paraId="659644F9" w14:textId="77777777" w:rsidR="004E558F" w:rsidRDefault="004E558F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46E46" w14:textId="77777777" w:rsidR="004E558F" w:rsidRDefault="004E558F" w:rsidP="005762FE">
      <w:r>
        <w:separator/>
      </w:r>
    </w:p>
  </w:footnote>
  <w:footnote w:type="continuationSeparator" w:id="0">
    <w:p w14:paraId="533046FC" w14:textId="77777777" w:rsidR="004E558F" w:rsidRDefault="004E558F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B9C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4E558F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E1B9C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BF8E2"/>
  <w15:docId w15:val="{94525685-A6AB-4577-9068-585860460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 Calendar February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2022-05-07T10:42:00Z</dcterms:created>
  <dcterms:modified xsi:type="dcterms:W3CDTF">2022-05-07T10:42:00Z</dcterms:modified>
</cp:coreProperties>
</file>