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F879B6" w:rsidRPr="00F879B6" w14:paraId="72409A4B" w14:textId="77777777" w:rsidTr="00F879B6">
        <w:trPr>
          <w:trHeight w:val="600"/>
        </w:trPr>
        <w:tc>
          <w:tcPr>
            <w:tcW w:w="9576" w:type="dxa"/>
            <w:gridSpan w:val="7"/>
          </w:tcPr>
          <w:p w14:paraId="4B64BA01" w14:textId="77777777" w:rsidR="00F879B6" w:rsidRPr="00F879B6" w:rsidRDefault="00F879B6" w:rsidP="00F879B6">
            <w:pPr>
              <w:jc w:val="center"/>
              <w:rPr>
                <w:sz w:val="48"/>
              </w:rPr>
            </w:pPr>
            <w:r>
              <w:rPr>
                <w:sz w:val="48"/>
              </w:rPr>
              <w:t>September 2023</w:t>
            </w:r>
          </w:p>
        </w:tc>
      </w:tr>
      <w:tr w:rsidR="00F879B6" w14:paraId="2171099B" w14:textId="77777777" w:rsidTr="00F879B6">
        <w:tc>
          <w:tcPr>
            <w:tcW w:w="1368" w:type="dxa"/>
          </w:tcPr>
          <w:p w14:paraId="336C1899" w14:textId="77777777" w:rsidR="00F879B6" w:rsidRDefault="00F879B6" w:rsidP="00F879B6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54F8680B" w14:textId="77777777" w:rsidR="00F879B6" w:rsidRDefault="00F879B6" w:rsidP="00F879B6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8BC4C41" w14:textId="77777777" w:rsidR="00F879B6" w:rsidRDefault="00F879B6" w:rsidP="00F879B6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AC646C9" w14:textId="77777777" w:rsidR="00F879B6" w:rsidRDefault="00F879B6" w:rsidP="00F879B6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33965973" w14:textId="77777777" w:rsidR="00F879B6" w:rsidRDefault="00F879B6" w:rsidP="00F879B6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F24EBF" w14:textId="77777777" w:rsidR="00F879B6" w:rsidRDefault="00F879B6" w:rsidP="00F879B6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FC3B12E" w14:textId="77777777" w:rsidR="00F879B6" w:rsidRDefault="00F879B6" w:rsidP="00F879B6">
            <w:pPr>
              <w:jc w:val="center"/>
            </w:pPr>
            <w:r>
              <w:t>Saturday</w:t>
            </w:r>
          </w:p>
        </w:tc>
      </w:tr>
      <w:tr w:rsidR="00F879B6" w14:paraId="7577A95B" w14:textId="77777777" w:rsidTr="00F879B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88A3543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929F66D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9DF7816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D0E9838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3F266F9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653500" w14:textId="77777777" w:rsidR="00F879B6" w:rsidRDefault="00F879B6" w:rsidP="00F879B6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AF12F9" w14:textId="77777777" w:rsidR="00F879B6" w:rsidRDefault="00F879B6" w:rsidP="00F879B6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F879B6" w14:paraId="4F308A04" w14:textId="77777777" w:rsidTr="00F879B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A8EC2B" w14:textId="77777777" w:rsidR="00F879B6" w:rsidRDefault="00F879B6" w:rsidP="00F879B6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78D483" w14:textId="77777777" w:rsidR="00F879B6" w:rsidRDefault="00F879B6" w:rsidP="00F879B6">
            <w:pPr>
              <w:jc w:val="center"/>
            </w:pPr>
            <w:r>
              <w:t>4</w:t>
            </w:r>
            <w:r>
              <w:br/>
            </w:r>
            <w:r>
              <w:br/>
              <w:t>Labor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7D637A" w14:textId="77777777" w:rsidR="00F879B6" w:rsidRDefault="00F879B6" w:rsidP="00F879B6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5E40DF" w14:textId="77777777" w:rsidR="00F879B6" w:rsidRDefault="00F879B6" w:rsidP="00F879B6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EB871A" w14:textId="77777777" w:rsidR="00F879B6" w:rsidRDefault="00F879B6" w:rsidP="00F879B6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AAACFC" w14:textId="77777777" w:rsidR="00F879B6" w:rsidRDefault="00F879B6" w:rsidP="00F879B6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BB36C2" w14:textId="77777777" w:rsidR="00F879B6" w:rsidRDefault="00F879B6" w:rsidP="00F879B6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F879B6" w14:paraId="33FB822D" w14:textId="77777777" w:rsidTr="00F879B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2B979E" w14:textId="77777777" w:rsidR="00F879B6" w:rsidRDefault="00F879B6" w:rsidP="00F879B6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644BE8" w14:textId="77777777" w:rsidR="00F879B6" w:rsidRDefault="00F879B6" w:rsidP="00F879B6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C0F660" w14:textId="77777777" w:rsidR="00F879B6" w:rsidRDefault="00F879B6" w:rsidP="00F879B6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B8745A" w14:textId="77777777" w:rsidR="00F879B6" w:rsidRDefault="00F879B6" w:rsidP="00F879B6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54725E" w14:textId="77777777" w:rsidR="00F879B6" w:rsidRDefault="00F879B6" w:rsidP="00F879B6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B45989" w14:textId="77777777" w:rsidR="00F879B6" w:rsidRDefault="00F879B6" w:rsidP="00F879B6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DBD15C" w14:textId="77777777" w:rsidR="00F879B6" w:rsidRDefault="00F879B6" w:rsidP="00F879B6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F879B6" w14:paraId="7F7C4100" w14:textId="77777777" w:rsidTr="00F879B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BDC453" w14:textId="77777777" w:rsidR="00F879B6" w:rsidRDefault="00F879B6" w:rsidP="00F879B6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218509" w14:textId="77777777" w:rsidR="00F879B6" w:rsidRDefault="00F879B6" w:rsidP="00F879B6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F97ECB" w14:textId="77777777" w:rsidR="00F879B6" w:rsidRDefault="00F879B6" w:rsidP="00F879B6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81E106" w14:textId="77777777" w:rsidR="00F879B6" w:rsidRDefault="00F879B6" w:rsidP="00F879B6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A294A0" w14:textId="77777777" w:rsidR="00F879B6" w:rsidRDefault="00F879B6" w:rsidP="00F879B6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2C88C2" w14:textId="77777777" w:rsidR="00F879B6" w:rsidRDefault="00F879B6" w:rsidP="00F879B6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872AA7" w14:textId="77777777" w:rsidR="00F879B6" w:rsidRDefault="00F879B6" w:rsidP="00F879B6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F879B6" w14:paraId="659DEA1A" w14:textId="77777777" w:rsidTr="00F879B6">
        <w:trPr>
          <w:trHeight w:val="1500"/>
        </w:trPr>
        <w:tc>
          <w:tcPr>
            <w:tcW w:w="1368" w:type="dxa"/>
            <w:shd w:val="clear" w:color="auto" w:fill="auto"/>
          </w:tcPr>
          <w:p w14:paraId="5CD69269" w14:textId="77777777" w:rsidR="00F879B6" w:rsidRDefault="00F879B6" w:rsidP="00F879B6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EBBB843" w14:textId="77777777" w:rsidR="00F879B6" w:rsidRDefault="00F879B6" w:rsidP="00F879B6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298AE50" w14:textId="77777777" w:rsidR="00F879B6" w:rsidRDefault="00F879B6" w:rsidP="00F879B6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6643A4E" w14:textId="77777777" w:rsidR="00F879B6" w:rsidRDefault="00F879B6" w:rsidP="00F879B6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E1DBD4B" w14:textId="77777777" w:rsidR="00F879B6" w:rsidRDefault="00F879B6" w:rsidP="00F879B6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F3C2DC" w14:textId="77777777" w:rsidR="00F879B6" w:rsidRDefault="00F879B6" w:rsidP="00F879B6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38738E1" w14:textId="77777777" w:rsidR="00F879B6" w:rsidRDefault="00F879B6" w:rsidP="00F879B6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F879B6" w14:paraId="5E6DD316" w14:textId="77777777" w:rsidTr="00F879B6">
        <w:trPr>
          <w:trHeight w:val="1500"/>
        </w:trPr>
        <w:tc>
          <w:tcPr>
            <w:tcW w:w="1368" w:type="dxa"/>
          </w:tcPr>
          <w:p w14:paraId="762AC387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</w:tcPr>
          <w:p w14:paraId="619C1B4F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</w:tcPr>
          <w:p w14:paraId="3CD09CE9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</w:tcPr>
          <w:p w14:paraId="2A20701C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</w:tcPr>
          <w:p w14:paraId="3979B75E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</w:tcPr>
          <w:p w14:paraId="0D7C58C9" w14:textId="77777777" w:rsidR="00F879B6" w:rsidRDefault="00F879B6" w:rsidP="00F879B6">
            <w:pPr>
              <w:jc w:val="center"/>
            </w:pPr>
          </w:p>
        </w:tc>
        <w:tc>
          <w:tcPr>
            <w:tcW w:w="1368" w:type="dxa"/>
          </w:tcPr>
          <w:p w14:paraId="7666BD01" w14:textId="77777777" w:rsidR="00F879B6" w:rsidRDefault="00F879B6" w:rsidP="00F879B6">
            <w:pPr>
              <w:jc w:val="center"/>
            </w:pPr>
          </w:p>
        </w:tc>
      </w:tr>
    </w:tbl>
    <w:p w14:paraId="3647D96C" w14:textId="77777777" w:rsidR="00F879B6" w:rsidRDefault="00F879B6" w:rsidP="00F879B6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F879B6" w:rsidRPr="00F879B6" w14:paraId="508E1EBE" w14:textId="77777777" w:rsidTr="00F879B6">
        <w:trPr>
          <w:trHeight w:val="280"/>
        </w:trPr>
        <w:tc>
          <w:tcPr>
            <w:tcW w:w="9576" w:type="dxa"/>
            <w:shd w:val="clear" w:color="auto" w:fill="auto"/>
          </w:tcPr>
          <w:p w14:paraId="7D6CC352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  <w:tr w:rsidR="00F879B6" w:rsidRPr="00F879B6" w14:paraId="2B0C7175" w14:textId="77777777" w:rsidTr="00F879B6">
        <w:trPr>
          <w:trHeight w:val="280"/>
        </w:trPr>
        <w:tc>
          <w:tcPr>
            <w:tcW w:w="9576" w:type="dxa"/>
            <w:shd w:val="clear" w:color="auto" w:fill="auto"/>
          </w:tcPr>
          <w:p w14:paraId="773E45E6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  <w:tr w:rsidR="00F879B6" w:rsidRPr="00F879B6" w14:paraId="3ED68333" w14:textId="77777777" w:rsidTr="00F879B6">
        <w:trPr>
          <w:trHeight w:val="280"/>
        </w:trPr>
        <w:tc>
          <w:tcPr>
            <w:tcW w:w="9576" w:type="dxa"/>
            <w:shd w:val="clear" w:color="auto" w:fill="auto"/>
          </w:tcPr>
          <w:p w14:paraId="1769545F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  <w:tr w:rsidR="00F879B6" w:rsidRPr="00F879B6" w14:paraId="6C705F52" w14:textId="77777777" w:rsidTr="00F879B6">
        <w:trPr>
          <w:trHeight w:val="280"/>
        </w:trPr>
        <w:tc>
          <w:tcPr>
            <w:tcW w:w="9576" w:type="dxa"/>
            <w:shd w:val="clear" w:color="auto" w:fill="auto"/>
          </w:tcPr>
          <w:p w14:paraId="46740854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  <w:tr w:rsidR="00F879B6" w:rsidRPr="00F879B6" w14:paraId="2DBE933B" w14:textId="77777777" w:rsidTr="00F879B6">
        <w:trPr>
          <w:trHeight w:val="280"/>
        </w:trPr>
        <w:tc>
          <w:tcPr>
            <w:tcW w:w="9576" w:type="dxa"/>
            <w:shd w:val="clear" w:color="auto" w:fill="auto"/>
          </w:tcPr>
          <w:p w14:paraId="2E05C0B4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  <w:tr w:rsidR="00F879B6" w:rsidRPr="00F879B6" w14:paraId="732DB532" w14:textId="77777777" w:rsidTr="00F879B6">
        <w:trPr>
          <w:trHeight w:val="280"/>
        </w:trPr>
        <w:tc>
          <w:tcPr>
            <w:tcW w:w="9576" w:type="dxa"/>
            <w:shd w:val="clear" w:color="auto" w:fill="auto"/>
          </w:tcPr>
          <w:p w14:paraId="0323101C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  <w:tr w:rsidR="00F879B6" w:rsidRPr="00F879B6" w14:paraId="330755F2" w14:textId="77777777" w:rsidTr="00F879B6">
        <w:trPr>
          <w:trHeight w:val="280"/>
        </w:trPr>
        <w:tc>
          <w:tcPr>
            <w:tcW w:w="9576" w:type="dxa"/>
            <w:shd w:val="clear" w:color="auto" w:fill="auto"/>
          </w:tcPr>
          <w:p w14:paraId="3B8D33C1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  <w:tr w:rsidR="00F879B6" w:rsidRPr="00F879B6" w14:paraId="296DBF55" w14:textId="77777777" w:rsidTr="00F879B6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3B78EECB" w14:textId="77777777" w:rsidR="00F879B6" w:rsidRPr="00F879B6" w:rsidRDefault="00F879B6" w:rsidP="00F879B6">
            <w:pPr>
              <w:jc w:val="center"/>
              <w:rPr>
                <w:sz w:val="20"/>
              </w:rPr>
            </w:pPr>
          </w:p>
        </w:tc>
      </w:tr>
    </w:tbl>
    <w:p w14:paraId="7251F4B2" w14:textId="77777777" w:rsidR="007268E4" w:rsidRPr="00BB4F60" w:rsidRDefault="00F879B6" w:rsidP="00F879B6">
      <w:pPr>
        <w:jc w:val="center"/>
      </w:pPr>
      <w:r>
        <w:t>© EditableCalendar.Com</w:t>
      </w:r>
    </w:p>
    <w:sectPr w:rsidR="007268E4" w:rsidRPr="00BB4F60" w:rsidSect="00F879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A2A2F" w14:textId="77777777" w:rsidR="00B70A66" w:rsidRDefault="00B70A66" w:rsidP="005762FE">
      <w:r>
        <w:separator/>
      </w:r>
    </w:p>
  </w:endnote>
  <w:endnote w:type="continuationSeparator" w:id="0">
    <w:p w14:paraId="04A29E1E" w14:textId="77777777" w:rsidR="00B70A66" w:rsidRDefault="00B70A66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8FA13" w14:textId="77777777" w:rsidR="00B70A66" w:rsidRDefault="00B70A66" w:rsidP="005762FE">
      <w:r>
        <w:separator/>
      </w:r>
    </w:p>
  </w:footnote>
  <w:footnote w:type="continuationSeparator" w:id="0">
    <w:p w14:paraId="43B5E484" w14:textId="77777777" w:rsidR="00B70A66" w:rsidRDefault="00B70A66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B6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0A66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879B6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BCE5B"/>
  <w15:docId w15:val="{EB82A214-C0A9-4CDD-8AC5-E74241CEA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September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2022-05-07T10:38:00Z</dcterms:created>
  <dcterms:modified xsi:type="dcterms:W3CDTF">2022-05-07T10:39:00Z</dcterms:modified>
</cp:coreProperties>
</file>