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000DFB" w:rsidRPr="00000DFB" w14:paraId="283B7941" w14:textId="77777777" w:rsidTr="00000DFB">
        <w:trPr>
          <w:trHeight w:val="600"/>
        </w:trPr>
        <w:tc>
          <w:tcPr>
            <w:tcW w:w="9576" w:type="dxa"/>
            <w:gridSpan w:val="7"/>
          </w:tcPr>
          <w:p w14:paraId="67224199" w14:textId="77777777" w:rsidR="00000DFB" w:rsidRPr="00000DFB" w:rsidRDefault="00000DFB" w:rsidP="00000DFB">
            <w:pPr>
              <w:jc w:val="center"/>
              <w:rPr>
                <w:sz w:val="48"/>
              </w:rPr>
            </w:pPr>
            <w:r>
              <w:rPr>
                <w:sz w:val="48"/>
              </w:rPr>
              <w:t>October 2023</w:t>
            </w:r>
          </w:p>
        </w:tc>
      </w:tr>
      <w:tr w:rsidR="00000DFB" w14:paraId="3C20523D" w14:textId="77777777" w:rsidTr="00000DFB">
        <w:tc>
          <w:tcPr>
            <w:tcW w:w="1368" w:type="dxa"/>
            <w:tcBorders>
              <w:bottom w:val="single" w:sz="4" w:space="0" w:color="auto"/>
            </w:tcBorders>
          </w:tcPr>
          <w:p w14:paraId="0CA770F5" w14:textId="77777777" w:rsidR="00000DFB" w:rsidRDefault="00000DFB" w:rsidP="00000DFB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EA51F47" w14:textId="77777777" w:rsidR="00000DFB" w:rsidRDefault="00000DFB" w:rsidP="00000DFB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FADAA13" w14:textId="77777777" w:rsidR="00000DFB" w:rsidRDefault="00000DFB" w:rsidP="00000DFB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4629F73" w14:textId="77777777" w:rsidR="00000DFB" w:rsidRDefault="00000DFB" w:rsidP="00000DFB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68BE50F" w14:textId="77777777" w:rsidR="00000DFB" w:rsidRDefault="00000DFB" w:rsidP="00000DFB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FDF21AD" w14:textId="77777777" w:rsidR="00000DFB" w:rsidRDefault="00000DFB" w:rsidP="00000DFB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E1BD0A6" w14:textId="77777777" w:rsidR="00000DFB" w:rsidRDefault="00000DFB" w:rsidP="00000DFB">
            <w:pPr>
              <w:jc w:val="center"/>
            </w:pPr>
            <w:r>
              <w:t>Saturday</w:t>
            </w:r>
          </w:p>
        </w:tc>
      </w:tr>
      <w:tr w:rsidR="00000DFB" w14:paraId="57A7144D" w14:textId="77777777" w:rsidTr="00000DFB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EFFB139" w14:textId="77777777" w:rsidR="00000DFB" w:rsidRDefault="00000DFB" w:rsidP="00000DFB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23EA0FC" w14:textId="77777777" w:rsidR="00000DFB" w:rsidRDefault="00000DFB" w:rsidP="00000DFB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7B2D61C" w14:textId="77777777" w:rsidR="00000DFB" w:rsidRDefault="00000DFB" w:rsidP="00000DFB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CCE609" w14:textId="77777777" w:rsidR="00000DFB" w:rsidRDefault="00000DFB" w:rsidP="00000DFB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9A1B665" w14:textId="77777777" w:rsidR="00000DFB" w:rsidRDefault="00000DFB" w:rsidP="00000DFB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BDF1356" w14:textId="77777777" w:rsidR="00000DFB" w:rsidRDefault="00000DFB" w:rsidP="00000DFB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7F5B17E" w14:textId="77777777" w:rsidR="00000DFB" w:rsidRDefault="00000DFB" w:rsidP="00000DFB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</w:tr>
      <w:tr w:rsidR="00000DFB" w14:paraId="0834DED3" w14:textId="77777777" w:rsidTr="00000DFB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C2AC88" w14:textId="77777777" w:rsidR="00000DFB" w:rsidRDefault="00000DFB" w:rsidP="00000DFB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61C017" w14:textId="77777777" w:rsidR="00000DFB" w:rsidRDefault="00000DFB" w:rsidP="00000DFB">
            <w:pPr>
              <w:jc w:val="center"/>
            </w:pPr>
            <w:r>
              <w:t>9</w:t>
            </w:r>
            <w:r>
              <w:br/>
            </w:r>
            <w:r>
              <w:br/>
              <w:t>Columbus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12EE4D" w14:textId="77777777" w:rsidR="00000DFB" w:rsidRDefault="00000DFB" w:rsidP="00000DFB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4CBF71" w14:textId="77777777" w:rsidR="00000DFB" w:rsidRDefault="00000DFB" w:rsidP="00000DFB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58FFC3" w14:textId="77777777" w:rsidR="00000DFB" w:rsidRDefault="00000DFB" w:rsidP="00000DFB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589EAC" w14:textId="77777777" w:rsidR="00000DFB" w:rsidRDefault="00000DFB" w:rsidP="00000DFB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ACBD19A" w14:textId="77777777" w:rsidR="00000DFB" w:rsidRDefault="00000DFB" w:rsidP="00000DFB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</w:tr>
      <w:tr w:rsidR="00000DFB" w14:paraId="73903353" w14:textId="77777777" w:rsidTr="00000DFB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F54FFB1" w14:textId="77777777" w:rsidR="00000DFB" w:rsidRDefault="00000DFB" w:rsidP="00000DFB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E22E9A" w14:textId="77777777" w:rsidR="00000DFB" w:rsidRDefault="00000DFB" w:rsidP="00000DFB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2282D1" w14:textId="77777777" w:rsidR="00000DFB" w:rsidRDefault="00000DFB" w:rsidP="00000DFB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016098" w14:textId="77777777" w:rsidR="00000DFB" w:rsidRDefault="00000DFB" w:rsidP="00000DFB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CE38ACC" w14:textId="77777777" w:rsidR="00000DFB" w:rsidRDefault="00000DFB" w:rsidP="00000DFB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0509D4E" w14:textId="77777777" w:rsidR="00000DFB" w:rsidRDefault="00000DFB" w:rsidP="00000DFB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FAFBA70" w14:textId="77777777" w:rsidR="00000DFB" w:rsidRDefault="00000DFB" w:rsidP="00000DFB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</w:tr>
      <w:tr w:rsidR="00000DFB" w14:paraId="7FEBC6EC" w14:textId="77777777" w:rsidTr="00000DFB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E0DF2C8" w14:textId="77777777" w:rsidR="00000DFB" w:rsidRDefault="00000DFB" w:rsidP="00000DFB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27D7C4" w14:textId="77777777" w:rsidR="00000DFB" w:rsidRDefault="00000DFB" w:rsidP="00000DFB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8D76CF" w14:textId="77777777" w:rsidR="00000DFB" w:rsidRDefault="00000DFB" w:rsidP="00000DFB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D13BFBC" w14:textId="77777777" w:rsidR="00000DFB" w:rsidRDefault="00000DFB" w:rsidP="00000DFB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9AF75A7" w14:textId="77777777" w:rsidR="00000DFB" w:rsidRDefault="00000DFB" w:rsidP="00000DFB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B413FF0" w14:textId="77777777" w:rsidR="00000DFB" w:rsidRDefault="00000DFB" w:rsidP="00000DFB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13EC3D7" w14:textId="77777777" w:rsidR="00000DFB" w:rsidRDefault="00000DFB" w:rsidP="00000DFB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</w:tr>
      <w:tr w:rsidR="00000DFB" w14:paraId="05147870" w14:textId="77777777" w:rsidTr="00000DFB">
        <w:trPr>
          <w:trHeight w:val="1500"/>
        </w:trPr>
        <w:tc>
          <w:tcPr>
            <w:tcW w:w="1368" w:type="dxa"/>
            <w:shd w:val="clear" w:color="auto" w:fill="auto"/>
          </w:tcPr>
          <w:p w14:paraId="133B584E" w14:textId="77777777" w:rsidR="00000DFB" w:rsidRDefault="00000DFB" w:rsidP="00000DFB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6B75285" w14:textId="77777777" w:rsidR="00000DFB" w:rsidRDefault="00000DFB" w:rsidP="00000DFB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1E59C46" w14:textId="77777777" w:rsidR="00000DFB" w:rsidRDefault="00000DFB" w:rsidP="00000DFB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00A8E8C0" w14:textId="77777777" w:rsidR="00000DFB" w:rsidRDefault="00000DFB" w:rsidP="00000DFB">
            <w:pPr>
              <w:jc w:val="center"/>
            </w:pPr>
          </w:p>
        </w:tc>
        <w:tc>
          <w:tcPr>
            <w:tcW w:w="1368" w:type="dxa"/>
          </w:tcPr>
          <w:p w14:paraId="6AF5AD84" w14:textId="77777777" w:rsidR="00000DFB" w:rsidRDefault="00000DFB" w:rsidP="00000DFB">
            <w:pPr>
              <w:jc w:val="center"/>
            </w:pPr>
          </w:p>
        </w:tc>
        <w:tc>
          <w:tcPr>
            <w:tcW w:w="1368" w:type="dxa"/>
          </w:tcPr>
          <w:p w14:paraId="6E0EA1C1" w14:textId="77777777" w:rsidR="00000DFB" w:rsidRDefault="00000DFB" w:rsidP="00000DFB">
            <w:pPr>
              <w:jc w:val="center"/>
            </w:pPr>
          </w:p>
        </w:tc>
        <w:tc>
          <w:tcPr>
            <w:tcW w:w="1368" w:type="dxa"/>
          </w:tcPr>
          <w:p w14:paraId="426057C8" w14:textId="77777777" w:rsidR="00000DFB" w:rsidRDefault="00000DFB" w:rsidP="00000DFB">
            <w:pPr>
              <w:jc w:val="center"/>
            </w:pPr>
          </w:p>
        </w:tc>
      </w:tr>
      <w:tr w:rsidR="00000DFB" w14:paraId="05C20214" w14:textId="77777777" w:rsidTr="00000DFB">
        <w:trPr>
          <w:trHeight w:val="1500"/>
        </w:trPr>
        <w:tc>
          <w:tcPr>
            <w:tcW w:w="1368" w:type="dxa"/>
          </w:tcPr>
          <w:p w14:paraId="7D5D1FEC" w14:textId="77777777" w:rsidR="00000DFB" w:rsidRDefault="00000DFB" w:rsidP="00000DFB">
            <w:pPr>
              <w:jc w:val="center"/>
            </w:pPr>
          </w:p>
        </w:tc>
        <w:tc>
          <w:tcPr>
            <w:tcW w:w="1368" w:type="dxa"/>
          </w:tcPr>
          <w:p w14:paraId="789EAC9F" w14:textId="77777777" w:rsidR="00000DFB" w:rsidRDefault="00000DFB" w:rsidP="00000DFB">
            <w:pPr>
              <w:jc w:val="center"/>
            </w:pPr>
          </w:p>
        </w:tc>
        <w:tc>
          <w:tcPr>
            <w:tcW w:w="1368" w:type="dxa"/>
          </w:tcPr>
          <w:p w14:paraId="7A5154C2" w14:textId="77777777" w:rsidR="00000DFB" w:rsidRDefault="00000DFB" w:rsidP="00000DFB">
            <w:pPr>
              <w:jc w:val="center"/>
            </w:pPr>
          </w:p>
        </w:tc>
        <w:tc>
          <w:tcPr>
            <w:tcW w:w="1368" w:type="dxa"/>
          </w:tcPr>
          <w:p w14:paraId="1D2D8034" w14:textId="77777777" w:rsidR="00000DFB" w:rsidRDefault="00000DFB" w:rsidP="00000DFB">
            <w:pPr>
              <w:jc w:val="center"/>
            </w:pPr>
          </w:p>
        </w:tc>
        <w:tc>
          <w:tcPr>
            <w:tcW w:w="1368" w:type="dxa"/>
          </w:tcPr>
          <w:p w14:paraId="759C09C1" w14:textId="77777777" w:rsidR="00000DFB" w:rsidRDefault="00000DFB" w:rsidP="00000DFB">
            <w:pPr>
              <w:jc w:val="center"/>
            </w:pPr>
          </w:p>
        </w:tc>
        <w:tc>
          <w:tcPr>
            <w:tcW w:w="1368" w:type="dxa"/>
          </w:tcPr>
          <w:p w14:paraId="7E2F1A29" w14:textId="77777777" w:rsidR="00000DFB" w:rsidRDefault="00000DFB" w:rsidP="00000DFB">
            <w:pPr>
              <w:jc w:val="center"/>
            </w:pPr>
          </w:p>
        </w:tc>
        <w:tc>
          <w:tcPr>
            <w:tcW w:w="1368" w:type="dxa"/>
          </w:tcPr>
          <w:p w14:paraId="700B8A35" w14:textId="77777777" w:rsidR="00000DFB" w:rsidRDefault="00000DFB" w:rsidP="00000DFB">
            <w:pPr>
              <w:jc w:val="center"/>
            </w:pPr>
          </w:p>
        </w:tc>
      </w:tr>
    </w:tbl>
    <w:p w14:paraId="7ED65F40" w14:textId="77777777" w:rsidR="00000DFB" w:rsidRDefault="00000DFB" w:rsidP="00000DFB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000DFB" w:rsidRPr="00000DFB" w14:paraId="08B7BFE3" w14:textId="77777777" w:rsidTr="00000DFB">
        <w:trPr>
          <w:trHeight w:val="280"/>
        </w:trPr>
        <w:tc>
          <w:tcPr>
            <w:tcW w:w="9576" w:type="dxa"/>
            <w:shd w:val="clear" w:color="auto" w:fill="auto"/>
          </w:tcPr>
          <w:p w14:paraId="01111DFA" w14:textId="77777777" w:rsidR="00000DFB" w:rsidRPr="00000DFB" w:rsidRDefault="00000DFB" w:rsidP="00000DFB">
            <w:pPr>
              <w:jc w:val="center"/>
              <w:rPr>
                <w:sz w:val="20"/>
              </w:rPr>
            </w:pPr>
          </w:p>
        </w:tc>
      </w:tr>
      <w:tr w:rsidR="00000DFB" w:rsidRPr="00000DFB" w14:paraId="6D58F8AD" w14:textId="77777777" w:rsidTr="00000DFB">
        <w:trPr>
          <w:trHeight w:val="280"/>
        </w:trPr>
        <w:tc>
          <w:tcPr>
            <w:tcW w:w="9576" w:type="dxa"/>
            <w:shd w:val="clear" w:color="auto" w:fill="auto"/>
          </w:tcPr>
          <w:p w14:paraId="0C49268F" w14:textId="77777777" w:rsidR="00000DFB" w:rsidRPr="00000DFB" w:rsidRDefault="00000DFB" w:rsidP="00000DFB">
            <w:pPr>
              <w:jc w:val="center"/>
              <w:rPr>
                <w:sz w:val="20"/>
              </w:rPr>
            </w:pPr>
          </w:p>
        </w:tc>
      </w:tr>
      <w:tr w:rsidR="00000DFB" w:rsidRPr="00000DFB" w14:paraId="4FB717FD" w14:textId="77777777" w:rsidTr="00000DFB">
        <w:trPr>
          <w:trHeight w:val="280"/>
        </w:trPr>
        <w:tc>
          <w:tcPr>
            <w:tcW w:w="9576" w:type="dxa"/>
            <w:shd w:val="clear" w:color="auto" w:fill="auto"/>
          </w:tcPr>
          <w:p w14:paraId="0948FA4D" w14:textId="77777777" w:rsidR="00000DFB" w:rsidRPr="00000DFB" w:rsidRDefault="00000DFB" w:rsidP="00000DFB">
            <w:pPr>
              <w:jc w:val="center"/>
              <w:rPr>
                <w:sz w:val="20"/>
              </w:rPr>
            </w:pPr>
          </w:p>
        </w:tc>
      </w:tr>
      <w:tr w:rsidR="00000DFB" w:rsidRPr="00000DFB" w14:paraId="741FBCB3" w14:textId="77777777" w:rsidTr="00000DFB">
        <w:trPr>
          <w:trHeight w:val="280"/>
        </w:trPr>
        <w:tc>
          <w:tcPr>
            <w:tcW w:w="9576" w:type="dxa"/>
            <w:shd w:val="clear" w:color="auto" w:fill="auto"/>
          </w:tcPr>
          <w:p w14:paraId="3E2031B5" w14:textId="77777777" w:rsidR="00000DFB" w:rsidRPr="00000DFB" w:rsidRDefault="00000DFB" w:rsidP="00000DFB">
            <w:pPr>
              <w:jc w:val="center"/>
              <w:rPr>
                <w:sz w:val="20"/>
              </w:rPr>
            </w:pPr>
          </w:p>
        </w:tc>
      </w:tr>
      <w:tr w:rsidR="00000DFB" w:rsidRPr="00000DFB" w14:paraId="3F7F18CD" w14:textId="77777777" w:rsidTr="00000DFB">
        <w:trPr>
          <w:trHeight w:val="280"/>
        </w:trPr>
        <w:tc>
          <w:tcPr>
            <w:tcW w:w="9576" w:type="dxa"/>
            <w:shd w:val="clear" w:color="auto" w:fill="auto"/>
          </w:tcPr>
          <w:p w14:paraId="009717F7" w14:textId="77777777" w:rsidR="00000DFB" w:rsidRPr="00000DFB" w:rsidRDefault="00000DFB" w:rsidP="00000DFB">
            <w:pPr>
              <w:jc w:val="center"/>
              <w:rPr>
                <w:sz w:val="20"/>
              </w:rPr>
            </w:pPr>
          </w:p>
        </w:tc>
      </w:tr>
      <w:tr w:rsidR="00000DFB" w:rsidRPr="00000DFB" w14:paraId="07CA6B55" w14:textId="77777777" w:rsidTr="00000DFB">
        <w:trPr>
          <w:trHeight w:val="280"/>
        </w:trPr>
        <w:tc>
          <w:tcPr>
            <w:tcW w:w="9576" w:type="dxa"/>
            <w:shd w:val="clear" w:color="auto" w:fill="auto"/>
          </w:tcPr>
          <w:p w14:paraId="09E7418D" w14:textId="77777777" w:rsidR="00000DFB" w:rsidRPr="00000DFB" w:rsidRDefault="00000DFB" w:rsidP="00000DFB">
            <w:pPr>
              <w:jc w:val="center"/>
              <w:rPr>
                <w:sz w:val="20"/>
              </w:rPr>
            </w:pPr>
          </w:p>
        </w:tc>
      </w:tr>
      <w:tr w:rsidR="00000DFB" w:rsidRPr="00000DFB" w14:paraId="1FE4D0B6" w14:textId="77777777" w:rsidTr="00000DFB">
        <w:trPr>
          <w:trHeight w:val="280"/>
        </w:trPr>
        <w:tc>
          <w:tcPr>
            <w:tcW w:w="9576" w:type="dxa"/>
            <w:shd w:val="clear" w:color="auto" w:fill="auto"/>
          </w:tcPr>
          <w:p w14:paraId="7B845CB0" w14:textId="77777777" w:rsidR="00000DFB" w:rsidRPr="00000DFB" w:rsidRDefault="00000DFB" w:rsidP="00000DFB">
            <w:pPr>
              <w:jc w:val="center"/>
              <w:rPr>
                <w:sz w:val="20"/>
              </w:rPr>
            </w:pPr>
          </w:p>
        </w:tc>
      </w:tr>
      <w:tr w:rsidR="00000DFB" w:rsidRPr="00000DFB" w14:paraId="14D2A479" w14:textId="77777777" w:rsidTr="00000DFB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2827AADD" w14:textId="77777777" w:rsidR="00000DFB" w:rsidRPr="00000DFB" w:rsidRDefault="00000DFB" w:rsidP="00000DFB">
            <w:pPr>
              <w:jc w:val="center"/>
              <w:rPr>
                <w:sz w:val="20"/>
              </w:rPr>
            </w:pPr>
          </w:p>
        </w:tc>
      </w:tr>
    </w:tbl>
    <w:p w14:paraId="6FFC74AB" w14:textId="77777777" w:rsidR="007268E4" w:rsidRPr="00BB4F60" w:rsidRDefault="00000DFB" w:rsidP="00000DFB">
      <w:pPr>
        <w:jc w:val="center"/>
      </w:pPr>
      <w:r>
        <w:t>© EditableCalendar.Com</w:t>
      </w:r>
    </w:p>
    <w:sectPr w:rsidR="007268E4" w:rsidRPr="00BB4F60" w:rsidSect="00000D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E387E" w14:textId="77777777" w:rsidR="0013387F" w:rsidRDefault="0013387F" w:rsidP="005762FE">
      <w:r>
        <w:separator/>
      </w:r>
    </w:p>
  </w:endnote>
  <w:endnote w:type="continuationSeparator" w:id="0">
    <w:p w14:paraId="3A3BC25A" w14:textId="77777777" w:rsidR="0013387F" w:rsidRDefault="0013387F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80A631" w14:textId="77777777" w:rsidR="0013387F" w:rsidRDefault="0013387F" w:rsidP="005762FE">
      <w:r>
        <w:separator/>
      </w:r>
    </w:p>
  </w:footnote>
  <w:footnote w:type="continuationSeparator" w:id="0">
    <w:p w14:paraId="11D0DC1D" w14:textId="77777777" w:rsidR="0013387F" w:rsidRDefault="0013387F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DFB"/>
    <w:rsid w:val="00000DFB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3387F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F9F22"/>
  <w15:docId w15:val="{7C899D43-6BEB-467F-939A-FE335C8C1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 Calendar October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2022-05-07T10:39:00Z</dcterms:created>
  <dcterms:modified xsi:type="dcterms:W3CDTF">2022-05-07T10:40:00Z</dcterms:modified>
</cp:coreProperties>
</file>