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000DFB" w:rsidRPr="00000DFB" w14:paraId="283B7941" w14:textId="77777777" w:rsidTr="00000DFB">
        <w:trPr>
          <w:trHeight w:val="600"/>
        </w:trPr>
        <w:tc>
          <w:tcPr>
            <w:tcW w:w="9576" w:type="dxa"/>
            <w:gridSpan w:val="7"/>
          </w:tcPr>
          <w:p w14:paraId="67224199" w14:textId="77777777" w:rsidR="00000DFB" w:rsidRPr="00000DFB" w:rsidRDefault="00000DFB" w:rsidP="00000DFB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2023</w:t>
            </w:r>
          </w:p>
        </w:tc>
      </w:tr>
      <w:tr w:rsidR="00000DFB" w14:paraId="3C20523D" w14:textId="77777777" w:rsidTr="00000DFB">
        <w:tc>
          <w:tcPr>
            <w:tcW w:w="1368" w:type="dxa"/>
            <w:tcBorders>
              <w:bottom w:val="single" w:sz="4" w:space="0" w:color="auto"/>
            </w:tcBorders>
          </w:tcPr>
          <w:p w14:paraId="0CA770F5" w14:textId="77777777" w:rsidR="00000DFB" w:rsidRDefault="00000DFB" w:rsidP="00000DFB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A51F47" w14:textId="77777777" w:rsidR="00000DFB" w:rsidRDefault="00000DFB" w:rsidP="00000DFB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FADAA13" w14:textId="77777777" w:rsidR="00000DFB" w:rsidRDefault="00000DFB" w:rsidP="00000DFB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4629F73" w14:textId="77777777" w:rsidR="00000DFB" w:rsidRDefault="00000DFB" w:rsidP="00000DFB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68BE50F" w14:textId="77777777" w:rsidR="00000DFB" w:rsidRDefault="00000DFB" w:rsidP="00000DFB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FDF21AD" w14:textId="77777777" w:rsidR="00000DFB" w:rsidRDefault="00000DFB" w:rsidP="00000DFB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1BD0A6" w14:textId="77777777" w:rsidR="00000DFB" w:rsidRDefault="00000DFB" w:rsidP="00000DFB">
            <w:pPr>
              <w:jc w:val="center"/>
            </w:pPr>
            <w:r>
              <w:t>Saturday</w:t>
            </w:r>
          </w:p>
        </w:tc>
      </w:tr>
      <w:tr w:rsidR="00000DFB" w14:paraId="57A7144D" w14:textId="77777777" w:rsidTr="00000DF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FFB139" w14:textId="77777777" w:rsidR="00000DFB" w:rsidRDefault="00000DFB" w:rsidP="00000DFB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3EA0FC" w14:textId="77777777" w:rsidR="00000DFB" w:rsidRDefault="00000DFB" w:rsidP="00000DFB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B2D61C" w14:textId="77777777" w:rsidR="00000DFB" w:rsidRDefault="00000DFB" w:rsidP="00000DFB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CCE609" w14:textId="77777777" w:rsidR="00000DFB" w:rsidRDefault="00000DFB" w:rsidP="00000DFB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9A1B665" w14:textId="77777777" w:rsidR="00000DFB" w:rsidRDefault="00000DFB" w:rsidP="00000DFB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DF1356" w14:textId="77777777" w:rsidR="00000DFB" w:rsidRDefault="00000DFB" w:rsidP="00000DFB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F5B17E" w14:textId="77777777" w:rsidR="00000DFB" w:rsidRDefault="00000DFB" w:rsidP="00000DFB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000DFB" w14:paraId="0834DED3" w14:textId="77777777" w:rsidTr="00000DF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FC2AC88" w14:textId="77777777" w:rsidR="00000DFB" w:rsidRDefault="00000DFB" w:rsidP="00000DFB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61C017" w14:textId="77777777" w:rsidR="00000DFB" w:rsidRDefault="00000DFB" w:rsidP="00000DFB">
            <w:pPr>
              <w:jc w:val="center"/>
            </w:pPr>
            <w:r>
              <w:t>9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12EE4D" w14:textId="77777777" w:rsidR="00000DFB" w:rsidRDefault="00000DFB" w:rsidP="00000DFB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4CBF71" w14:textId="77777777" w:rsidR="00000DFB" w:rsidRDefault="00000DFB" w:rsidP="00000DFB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58FFC3" w14:textId="77777777" w:rsidR="00000DFB" w:rsidRDefault="00000DFB" w:rsidP="00000DFB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589EAC" w14:textId="77777777" w:rsidR="00000DFB" w:rsidRDefault="00000DFB" w:rsidP="00000DFB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ACBD19A" w14:textId="77777777" w:rsidR="00000DFB" w:rsidRDefault="00000DFB" w:rsidP="00000DFB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000DFB" w14:paraId="73903353" w14:textId="77777777" w:rsidTr="00000DF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F54FFB1" w14:textId="77777777" w:rsidR="00000DFB" w:rsidRDefault="00000DFB" w:rsidP="00000DFB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AE22E9A" w14:textId="77777777" w:rsidR="00000DFB" w:rsidRDefault="00000DFB" w:rsidP="00000DFB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2282D1" w14:textId="77777777" w:rsidR="00000DFB" w:rsidRDefault="00000DFB" w:rsidP="00000DFB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016098" w14:textId="77777777" w:rsidR="00000DFB" w:rsidRDefault="00000DFB" w:rsidP="00000DFB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CE38ACC" w14:textId="77777777" w:rsidR="00000DFB" w:rsidRDefault="00000DFB" w:rsidP="00000DFB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0509D4E" w14:textId="77777777" w:rsidR="00000DFB" w:rsidRDefault="00000DFB" w:rsidP="00000DFB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AFBA70" w14:textId="77777777" w:rsidR="00000DFB" w:rsidRDefault="00000DFB" w:rsidP="00000DFB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000DFB" w14:paraId="7FEBC6EC" w14:textId="77777777" w:rsidTr="00000DFB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E0DF2C8" w14:textId="77777777" w:rsidR="00000DFB" w:rsidRDefault="00000DFB" w:rsidP="00000DFB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827D7C4" w14:textId="77777777" w:rsidR="00000DFB" w:rsidRDefault="00000DFB" w:rsidP="00000DFB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8D76CF" w14:textId="77777777" w:rsidR="00000DFB" w:rsidRDefault="00000DFB" w:rsidP="00000DFB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D13BFBC" w14:textId="77777777" w:rsidR="00000DFB" w:rsidRDefault="00000DFB" w:rsidP="00000DFB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9AF75A7" w14:textId="77777777" w:rsidR="00000DFB" w:rsidRDefault="00000DFB" w:rsidP="00000DFB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B413FF0" w14:textId="77777777" w:rsidR="00000DFB" w:rsidRDefault="00000DFB" w:rsidP="00000DFB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13EC3D7" w14:textId="77777777" w:rsidR="00000DFB" w:rsidRDefault="00000DFB" w:rsidP="00000DFB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000DFB" w14:paraId="05147870" w14:textId="77777777" w:rsidTr="00000DFB">
        <w:trPr>
          <w:trHeight w:val="1500"/>
        </w:trPr>
        <w:tc>
          <w:tcPr>
            <w:tcW w:w="1368" w:type="dxa"/>
            <w:shd w:val="clear" w:color="auto" w:fill="auto"/>
          </w:tcPr>
          <w:p w14:paraId="133B584E" w14:textId="77777777" w:rsidR="00000DFB" w:rsidRDefault="00000DFB" w:rsidP="00000DFB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6B75285" w14:textId="77777777" w:rsidR="00000DFB" w:rsidRDefault="00000DFB" w:rsidP="00000DFB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1E59C46" w14:textId="77777777" w:rsidR="00000DFB" w:rsidRDefault="00000DFB" w:rsidP="00000DFB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0A8E8C0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6AF5AD84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6E0EA1C1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426057C8" w14:textId="77777777" w:rsidR="00000DFB" w:rsidRDefault="00000DFB" w:rsidP="00000DFB">
            <w:pPr>
              <w:jc w:val="center"/>
            </w:pPr>
          </w:p>
        </w:tc>
      </w:tr>
      <w:tr w:rsidR="00000DFB" w14:paraId="05C20214" w14:textId="77777777" w:rsidTr="00000DFB">
        <w:trPr>
          <w:trHeight w:val="1500"/>
        </w:trPr>
        <w:tc>
          <w:tcPr>
            <w:tcW w:w="1368" w:type="dxa"/>
          </w:tcPr>
          <w:p w14:paraId="7D5D1FEC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789EAC9F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7A5154C2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1D2D8034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759C09C1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7E2F1A29" w14:textId="77777777" w:rsidR="00000DFB" w:rsidRDefault="00000DFB" w:rsidP="00000DFB">
            <w:pPr>
              <w:jc w:val="center"/>
            </w:pPr>
          </w:p>
        </w:tc>
        <w:tc>
          <w:tcPr>
            <w:tcW w:w="1368" w:type="dxa"/>
          </w:tcPr>
          <w:p w14:paraId="700B8A35" w14:textId="77777777" w:rsidR="00000DFB" w:rsidRDefault="00000DFB" w:rsidP="00000DFB">
            <w:pPr>
              <w:jc w:val="center"/>
            </w:pPr>
          </w:p>
        </w:tc>
      </w:tr>
    </w:tbl>
    <w:p w14:paraId="7ED65F40" w14:textId="77777777" w:rsidR="00000DFB" w:rsidRDefault="00000DFB" w:rsidP="00000DFB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000DFB" w:rsidRPr="00000DFB" w14:paraId="08B7BFE3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01111DFA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6D58F8AD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0C49268F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4FB717FD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0948FA4D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741FBCB3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3E2031B5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3F7F18CD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009717F7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07CA6B55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09E7418D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1FE4D0B6" w14:textId="77777777" w:rsidTr="00000DFB">
        <w:trPr>
          <w:trHeight w:val="280"/>
        </w:trPr>
        <w:tc>
          <w:tcPr>
            <w:tcW w:w="9576" w:type="dxa"/>
            <w:shd w:val="clear" w:color="auto" w:fill="auto"/>
          </w:tcPr>
          <w:p w14:paraId="7B845CB0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  <w:tr w:rsidR="00000DFB" w:rsidRPr="00000DFB" w14:paraId="14D2A479" w14:textId="77777777" w:rsidTr="00000DFB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2827AADD" w14:textId="77777777" w:rsidR="00000DFB" w:rsidRPr="00000DFB" w:rsidRDefault="00000DFB" w:rsidP="00000DFB">
            <w:pPr>
              <w:jc w:val="center"/>
              <w:rPr>
                <w:sz w:val="20"/>
              </w:rPr>
            </w:pPr>
          </w:p>
        </w:tc>
      </w:tr>
    </w:tbl>
    <w:p w14:paraId="6FFC74AB" w14:textId="77777777" w:rsidR="007268E4" w:rsidRPr="00BB4F60" w:rsidRDefault="00000DFB" w:rsidP="00000DFB">
      <w:pPr>
        <w:jc w:val="center"/>
      </w:pPr>
      <w:r>
        <w:t>© EditableCalendar.Com</w:t>
      </w:r>
    </w:p>
    <w:sectPr w:rsidR="007268E4" w:rsidRPr="00BB4F60" w:rsidSect="00000D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387E" w14:textId="77777777" w:rsidR="0013387F" w:rsidRDefault="0013387F" w:rsidP="005762FE">
      <w:r>
        <w:separator/>
      </w:r>
    </w:p>
  </w:endnote>
  <w:endnote w:type="continuationSeparator" w:id="0">
    <w:p w14:paraId="3A3BC25A" w14:textId="77777777" w:rsidR="0013387F" w:rsidRDefault="0013387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A631" w14:textId="77777777" w:rsidR="0013387F" w:rsidRDefault="0013387F" w:rsidP="005762FE">
      <w:r>
        <w:separator/>
      </w:r>
    </w:p>
  </w:footnote>
  <w:footnote w:type="continuationSeparator" w:id="0">
    <w:p w14:paraId="11D0DC1D" w14:textId="77777777" w:rsidR="0013387F" w:rsidRDefault="0013387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FB"/>
    <w:rsid w:val="00000DFB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3387F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F9F22"/>
  <w15:docId w15:val="{7C899D43-6BEB-467F-939A-FE335C8C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Calendar October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2022-05-07T10:39:00Z</dcterms:created>
  <dcterms:modified xsi:type="dcterms:W3CDTF">2022-05-07T10:40:00Z</dcterms:modified>
</cp:coreProperties>
</file>