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EA0909" w:rsidRPr="00EA0909" w14:paraId="4EEF1758" w14:textId="77777777" w:rsidTr="00EA0909">
        <w:trPr>
          <w:trHeight w:val="600"/>
        </w:trPr>
        <w:tc>
          <w:tcPr>
            <w:tcW w:w="9576" w:type="dxa"/>
            <w:gridSpan w:val="7"/>
          </w:tcPr>
          <w:p w14:paraId="5D6A37E4" w14:textId="77777777" w:rsidR="00EA0909" w:rsidRPr="00EA0909" w:rsidRDefault="00EA0909" w:rsidP="00EA0909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2023</w:t>
            </w:r>
          </w:p>
        </w:tc>
      </w:tr>
      <w:tr w:rsidR="00EA0909" w14:paraId="64307F14" w14:textId="77777777" w:rsidTr="00EA0909">
        <w:tc>
          <w:tcPr>
            <w:tcW w:w="1368" w:type="dxa"/>
          </w:tcPr>
          <w:p w14:paraId="455F6BED" w14:textId="77777777" w:rsidR="00EA0909" w:rsidRDefault="00EA0909" w:rsidP="00EA0909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78BC3E95" w14:textId="77777777" w:rsidR="00EA0909" w:rsidRDefault="00EA0909" w:rsidP="00EA0909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8B9D203" w14:textId="77777777" w:rsidR="00EA0909" w:rsidRDefault="00EA0909" w:rsidP="00EA0909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BBAAEE8" w14:textId="77777777" w:rsidR="00EA0909" w:rsidRDefault="00EA0909" w:rsidP="00EA0909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3D4D0C1" w14:textId="77777777" w:rsidR="00EA0909" w:rsidRDefault="00EA0909" w:rsidP="00EA0909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65920C2" w14:textId="77777777" w:rsidR="00EA0909" w:rsidRDefault="00EA0909" w:rsidP="00EA0909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44A5F22" w14:textId="77777777" w:rsidR="00EA0909" w:rsidRDefault="00EA0909" w:rsidP="00EA0909">
            <w:pPr>
              <w:jc w:val="center"/>
            </w:pPr>
            <w:r>
              <w:t>Saturday</w:t>
            </w:r>
          </w:p>
        </w:tc>
      </w:tr>
      <w:tr w:rsidR="00EA0909" w14:paraId="5B64FA7A" w14:textId="77777777" w:rsidTr="00EA090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388197A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74636CA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BB09237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E60F9D" w14:textId="77777777" w:rsidR="00EA0909" w:rsidRDefault="00EA0909" w:rsidP="00EA0909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F1C664" w14:textId="77777777" w:rsidR="00EA0909" w:rsidRDefault="00EA0909" w:rsidP="00EA0909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54A154" w14:textId="77777777" w:rsidR="00EA0909" w:rsidRDefault="00EA0909" w:rsidP="00EA0909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6BDD36E" w14:textId="77777777" w:rsidR="00EA0909" w:rsidRDefault="00EA0909" w:rsidP="00EA0909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EA0909" w14:paraId="66F42CA1" w14:textId="77777777" w:rsidTr="00EA090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EA05A8" w14:textId="77777777" w:rsidR="00EA0909" w:rsidRDefault="00EA0909" w:rsidP="00EA0909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E7CC67" w14:textId="77777777" w:rsidR="00EA0909" w:rsidRDefault="00EA0909" w:rsidP="00EA0909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998B79" w14:textId="77777777" w:rsidR="00EA0909" w:rsidRDefault="00EA0909" w:rsidP="00EA0909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8864C5" w14:textId="77777777" w:rsidR="00EA0909" w:rsidRDefault="00EA0909" w:rsidP="00EA0909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8E9BCD" w14:textId="77777777" w:rsidR="00EA0909" w:rsidRDefault="00EA0909" w:rsidP="00EA0909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FBF731" w14:textId="77777777" w:rsidR="00EA0909" w:rsidRDefault="00EA0909" w:rsidP="00EA0909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46E60C" w14:textId="77777777" w:rsidR="00EA0909" w:rsidRDefault="00EA0909" w:rsidP="00EA0909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</w:tr>
      <w:tr w:rsidR="00EA0909" w14:paraId="6FBEF6EA" w14:textId="77777777" w:rsidTr="00EA090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610743" w14:textId="77777777" w:rsidR="00EA0909" w:rsidRDefault="00EA0909" w:rsidP="00EA0909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6068F5" w14:textId="77777777" w:rsidR="00EA0909" w:rsidRDefault="00EA0909" w:rsidP="00EA0909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A7741E" w14:textId="77777777" w:rsidR="00EA0909" w:rsidRDefault="00EA0909" w:rsidP="00EA0909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1E7911" w14:textId="77777777" w:rsidR="00EA0909" w:rsidRDefault="00EA0909" w:rsidP="00EA0909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1756AB" w14:textId="77777777" w:rsidR="00EA0909" w:rsidRDefault="00EA0909" w:rsidP="00EA0909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64C1A0" w14:textId="77777777" w:rsidR="00EA0909" w:rsidRDefault="00EA0909" w:rsidP="00EA0909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64F95B" w14:textId="77777777" w:rsidR="00EA0909" w:rsidRDefault="00EA0909" w:rsidP="00EA0909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EA0909" w14:paraId="1F95DAAF" w14:textId="77777777" w:rsidTr="00EA0909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136D91" w14:textId="77777777" w:rsidR="00EA0909" w:rsidRDefault="00EA0909" w:rsidP="00EA0909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5EFF35" w14:textId="77777777" w:rsidR="00EA0909" w:rsidRDefault="00EA0909" w:rsidP="00EA0909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71828D" w14:textId="77777777" w:rsidR="00EA0909" w:rsidRDefault="00EA0909" w:rsidP="00EA0909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AA1D16" w14:textId="77777777" w:rsidR="00EA0909" w:rsidRDefault="00EA0909" w:rsidP="00EA0909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2AA1DE" w14:textId="77777777" w:rsidR="00EA0909" w:rsidRDefault="00EA0909" w:rsidP="00EA0909">
            <w:pPr>
              <w:jc w:val="center"/>
            </w:pPr>
            <w:r>
              <w:t>23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6B90A96C" w14:textId="77777777" w:rsidR="00EA0909" w:rsidRDefault="00EA0909" w:rsidP="00EA0909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7C08407" w14:textId="77777777" w:rsidR="00EA0909" w:rsidRDefault="00EA0909" w:rsidP="00EA0909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EA0909" w14:paraId="439E372E" w14:textId="77777777" w:rsidTr="00EA0909">
        <w:trPr>
          <w:trHeight w:val="1500"/>
        </w:trPr>
        <w:tc>
          <w:tcPr>
            <w:tcW w:w="1368" w:type="dxa"/>
            <w:shd w:val="clear" w:color="auto" w:fill="auto"/>
          </w:tcPr>
          <w:p w14:paraId="52F332C1" w14:textId="77777777" w:rsidR="00EA0909" w:rsidRDefault="00EA0909" w:rsidP="00EA0909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6EF0561" w14:textId="77777777" w:rsidR="00EA0909" w:rsidRDefault="00EA0909" w:rsidP="00EA0909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AAE5054" w14:textId="77777777" w:rsidR="00EA0909" w:rsidRDefault="00EA0909" w:rsidP="00EA0909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C4C642E" w14:textId="77777777" w:rsidR="00EA0909" w:rsidRDefault="00EA0909" w:rsidP="00EA0909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9AC255C" w14:textId="77777777" w:rsidR="00EA0909" w:rsidRDefault="00EA0909" w:rsidP="00EA0909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C21FC95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3EE3C8E1" w14:textId="77777777" w:rsidR="00EA0909" w:rsidRDefault="00EA0909" w:rsidP="00EA0909">
            <w:pPr>
              <w:jc w:val="center"/>
            </w:pPr>
          </w:p>
        </w:tc>
      </w:tr>
      <w:tr w:rsidR="00EA0909" w14:paraId="59F920F8" w14:textId="77777777" w:rsidTr="00EA0909">
        <w:trPr>
          <w:trHeight w:val="1500"/>
        </w:trPr>
        <w:tc>
          <w:tcPr>
            <w:tcW w:w="1368" w:type="dxa"/>
          </w:tcPr>
          <w:p w14:paraId="27B7B894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4E30C993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40B1F501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0610F0B9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52EF9603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4C5AE2C1" w14:textId="77777777" w:rsidR="00EA0909" w:rsidRDefault="00EA0909" w:rsidP="00EA0909">
            <w:pPr>
              <w:jc w:val="center"/>
            </w:pPr>
          </w:p>
        </w:tc>
        <w:tc>
          <w:tcPr>
            <w:tcW w:w="1368" w:type="dxa"/>
          </w:tcPr>
          <w:p w14:paraId="55B9F502" w14:textId="77777777" w:rsidR="00EA0909" w:rsidRDefault="00EA0909" w:rsidP="00EA0909">
            <w:pPr>
              <w:jc w:val="center"/>
            </w:pPr>
          </w:p>
        </w:tc>
      </w:tr>
    </w:tbl>
    <w:p w14:paraId="4572C2BA" w14:textId="77777777" w:rsidR="00EA0909" w:rsidRDefault="00EA0909" w:rsidP="00EA0909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EA0909" w:rsidRPr="00EA0909" w14:paraId="053BB798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5EA54457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747B1279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5EFEEA9B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52B2BA24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3080A7D1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4FF7DE88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2D9BE047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4F3D21C2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7320DFF8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28A96642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7744E245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648A9F1F" w14:textId="77777777" w:rsidTr="00EA0909">
        <w:trPr>
          <w:trHeight w:val="280"/>
        </w:trPr>
        <w:tc>
          <w:tcPr>
            <w:tcW w:w="9576" w:type="dxa"/>
            <w:shd w:val="clear" w:color="auto" w:fill="auto"/>
          </w:tcPr>
          <w:p w14:paraId="05C4A8C1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  <w:tr w:rsidR="00EA0909" w:rsidRPr="00EA0909" w14:paraId="7400DFC9" w14:textId="77777777" w:rsidTr="00EA0909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35074C24" w14:textId="77777777" w:rsidR="00EA0909" w:rsidRPr="00EA0909" w:rsidRDefault="00EA0909" w:rsidP="00EA0909">
            <w:pPr>
              <w:jc w:val="center"/>
              <w:rPr>
                <w:sz w:val="20"/>
              </w:rPr>
            </w:pPr>
          </w:p>
        </w:tc>
      </w:tr>
    </w:tbl>
    <w:p w14:paraId="609612A3" w14:textId="77777777" w:rsidR="007268E4" w:rsidRPr="00BB4F60" w:rsidRDefault="00EA0909" w:rsidP="00EA0909">
      <w:pPr>
        <w:jc w:val="center"/>
      </w:pPr>
      <w:r>
        <w:t>© EditableCalendar.Com</w:t>
      </w:r>
    </w:p>
    <w:sectPr w:rsidR="007268E4" w:rsidRPr="00BB4F60" w:rsidSect="00EA09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2A7B1" w14:textId="77777777" w:rsidR="00C001AD" w:rsidRDefault="00C001AD" w:rsidP="005762FE">
      <w:r>
        <w:separator/>
      </w:r>
    </w:p>
  </w:endnote>
  <w:endnote w:type="continuationSeparator" w:id="0">
    <w:p w14:paraId="1BB2CAE8" w14:textId="77777777" w:rsidR="00C001AD" w:rsidRDefault="00C001AD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30130" w14:textId="77777777" w:rsidR="00C001AD" w:rsidRDefault="00C001AD" w:rsidP="005762FE">
      <w:r>
        <w:separator/>
      </w:r>
    </w:p>
  </w:footnote>
  <w:footnote w:type="continuationSeparator" w:id="0">
    <w:p w14:paraId="2B7FE28D" w14:textId="77777777" w:rsidR="00C001AD" w:rsidRDefault="00C001AD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909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01AD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909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772AF"/>
  <w15:docId w15:val="{CA1C4740-3280-47B2-ACD3-89AD9AA3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November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2022-05-07T10:40:00Z</dcterms:created>
  <dcterms:modified xsi:type="dcterms:W3CDTF">2022-05-07T10:40:00Z</dcterms:modified>
</cp:coreProperties>
</file>