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7042D7" w:rsidRPr="007042D7" w14:paraId="747AA47F" w14:textId="77777777" w:rsidTr="007042D7">
        <w:trPr>
          <w:trHeight w:val="600"/>
        </w:trPr>
        <w:tc>
          <w:tcPr>
            <w:tcW w:w="9576" w:type="dxa"/>
            <w:gridSpan w:val="7"/>
          </w:tcPr>
          <w:p w14:paraId="0860611F" w14:textId="77777777" w:rsidR="007042D7" w:rsidRPr="007042D7" w:rsidRDefault="007042D7" w:rsidP="007042D7">
            <w:pPr>
              <w:jc w:val="center"/>
              <w:rPr>
                <w:sz w:val="48"/>
              </w:rPr>
            </w:pPr>
            <w:r>
              <w:rPr>
                <w:sz w:val="48"/>
              </w:rPr>
              <w:t>July 2023</w:t>
            </w:r>
          </w:p>
        </w:tc>
      </w:tr>
      <w:tr w:rsidR="007042D7" w14:paraId="49C0FE9D" w14:textId="77777777" w:rsidTr="007042D7">
        <w:tc>
          <w:tcPr>
            <w:tcW w:w="1368" w:type="dxa"/>
          </w:tcPr>
          <w:p w14:paraId="20058BDB" w14:textId="77777777" w:rsidR="007042D7" w:rsidRDefault="007042D7" w:rsidP="007042D7">
            <w:pPr>
              <w:jc w:val="center"/>
            </w:pPr>
            <w:r>
              <w:t>Sunday</w:t>
            </w:r>
          </w:p>
        </w:tc>
        <w:tc>
          <w:tcPr>
            <w:tcW w:w="1368" w:type="dxa"/>
          </w:tcPr>
          <w:p w14:paraId="0FD323CF" w14:textId="77777777" w:rsidR="007042D7" w:rsidRDefault="007042D7" w:rsidP="007042D7">
            <w:pPr>
              <w:jc w:val="center"/>
            </w:pPr>
            <w:r>
              <w:t>Monday</w:t>
            </w:r>
          </w:p>
        </w:tc>
        <w:tc>
          <w:tcPr>
            <w:tcW w:w="1368" w:type="dxa"/>
          </w:tcPr>
          <w:p w14:paraId="3211681C" w14:textId="77777777" w:rsidR="007042D7" w:rsidRDefault="007042D7" w:rsidP="007042D7">
            <w:pPr>
              <w:jc w:val="center"/>
            </w:pPr>
            <w:r>
              <w:t>Tuesday</w:t>
            </w:r>
          </w:p>
        </w:tc>
        <w:tc>
          <w:tcPr>
            <w:tcW w:w="1368" w:type="dxa"/>
          </w:tcPr>
          <w:p w14:paraId="60D3BE94" w14:textId="77777777" w:rsidR="007042D7" w:rsidRDefault="007042D7" w:rsidP="007042D7">
            <w:pPr>
              <w:jc w:val="center"/>
            </w:pPr>
            <w:r>
              <w:t>Wednesday</w:t>
            </w:r>
          </w:p>
        </w:tc>
        <w:tc>
          <w:tcPr>
            <w:tcW w:w="1368" w:type="dxa"/>
          </w:tcPr>
          <w:p w14:paraId="36432DC0" w14:textId="77777777" w:rsidR="007042D7" w:rsidRDefault="007042D7" w:rsidP="007042D7">
            <w:pPr>
              <w:jc w:val="center"/>
            </w:pPr>
            <w:r>
              <w:t>Thursday</w:t>
            </w:r>
          </w:p>
        </w:tc>
        <w:tc>
          <w:tcPr>
            <w:tcW w:w="1368" w:type="dxa"/>
          </w:tcPr>
          <w:p w14:paraId="4A3EED80" w14:textId="77777777" w:rsidR="007042D7" w:rsidRDefault="007042D7" w:rsidP="007042D7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6B2A1DAA" w14:textId="77777777" w:rsidR="007042D7" w:rsidRDefault="007042D7" w:rsidP="007042D7">
            <w:pPr>
              <w:jc w:val="center"/>
            </w:pPr>
            <w:r>
              <w:t>Saturday</w:t>
            </w:r>
          </w:p>
        </w:tc>
      </w:tr>
      <w:tr w:rsidR="007042D7" w14:paraId="30C0178C" w14:textId="77777777" w:rsidTr="007042D7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</w:tcPr>
          <w:p w14:paraId="0BF4B09E" w14:textId="77777777" w:rsidR="007042D7" w:rsidRDefault="007042D7" w:rsidP="007042D7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4528603C" w14:textId="77777777" w:rsidR="007042D7" w:rsidRDefault="007042D7" w:rsidP="007042D7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900B889" w14:textId="77777777" w:rsidR="007042D7" w:rsidRDefault="007042D7" w:rsidP="007042D7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6BB43855" w14:textId="77777777" w:rsidR="007042D7" w:rsidRDefault="007042D7" w:rsidP="007042D7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7BE2098A" w14:textId="77777777" w:rsidR="007042D7" w:rsidRDefault="007042D7" w:rsidP="007042D7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2994EC4B" w14:textId="77777777" w:rsidR="007042D7" w:rsidRDefault="007042D7" w:rsidP="007042D7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139C825" w14:textId="77777777" w:rsidR="007042D7" w:rsidRDefault="007042D7" w:rsidP="007042D7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</w:tr>
      <w:tr w:rsidR="007042D7" w14:paraId="01C6D903" w14:textId="77777777" w:rsidTr="007042D7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454231C" w14:textId="77777777" w:rsidR="007042D7" w:rsidRDefault="007042D7" w:rsidP="007042D7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AD3CD6D" w14:textId="77777777" w:rsidR="007042D7" w:rsidRDefault="007042D7" w:rsidP="007042D7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A7CA9C8" w14:textId="77777777" w:rsidR="007042D7" w:rsidRDefault="007042D7" w:rsidP="007042D7">
            <w:pPr>
              <w:jc w:val="center"/>
            </w:pPr>
            <w:r>
              <w:t>4</w:t>
            </w:r>
            <w:r>
              <w:br/>
            </w:r>
            <w:r>
              <w:br/>
              <w:t>Independence 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B8A6008" w14:textId="77777777" w:rsidR="007042D7" w:rsidRDefault="007042D7" w:rsidP="007042D7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692EED9" w14:textId="77777777" w:rsidR="007042D7" w:rsidRDefault="007042D7" w:rsidP="007042D7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DE1A971" w14:textId="77777777" w:rsidR="007042D7" w:rsidRDefault="007042D7" w:rsidP="007042D7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52E06C6" w14:textId="77777777" w:rsidR="007042D7" w:rsidRDefault="007042D7" w:rsidP="007042D7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</w:tr>
      <w:tr w:rsidR="007042D7" w14:paraId="2D2C48FD" w14:textId="77777777" w:rsidTr="007042D7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47FFDF7" w14:textId="77777777" w:rsidR="007042D7" w:rsidRDefault="007042D7" w:rsidP="007042D7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D3EB735" w14:textId="77777777" w:rsidR="007042D7" w:rsidRDefault="007042D7" w:rsidP="007042D7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A077239" w14:textId="77777777" w:rsidR="007042D7" w:rsidRDefault="007042D7" w:rsidP="007042D7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AB5EC38" w14:textId="77777777" w:rsidR="007042D7" w:rsidRDefault="007042D7" w:rsidP="007042D7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033EF51" w14:textId="77777777" w:rsidR="007042D7" w:rsidRDefault="007042D7" w:rsidP="007042D7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370E180" w14:textId="77777777" w:rsidR="007042D7" w:rsidRDefault="007042D7" w:rsidP="007042D7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C87B4B4" w14:textId="77777777" w:rsidR="007042D7" w:rsidRDefault="007042D7" w:rsidP="007042D7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</w:tr>
      <w:tr w:rsidR="007042D7" w14:paraId="7A3D7081" w14:textId="77777777" w:rsidTr="007042D7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6F8E575" w14:textId="77777777" w:rsidR="007042D7" w:rsidRDefault="007042D7" w:rsidP="007042D7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5878149" w14:textId="77777777" w:rsidR="007042D7" w:rsidRDefault="007042D7" w:rsidP="007042D7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A77A7D0" w14:textId="77777777" w:rsidR="007042D7" w:rsidRDefault="007042D7" w:rsidP="007042D7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B6D8551" w14:textId="77777777" w:rsidR="007042D7" w:rsidRDefault="007042D7" w:rsidP="007042D7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3A05B74" w14:textId="77777777" w:rsidR="007042D7" w:rsidRDefault="007042D7" w:rsidP="007042D7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9E141B1" w14:textId="77777777" w:rsidR="007042D7" w:rsidRDefault="007042D7" w:rsidP="007042D7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1A1E0E4" w14:textId="77777777" w:rsidR="007042D7" w:rsidRDefault="007042D7" w:rsidP="007042D7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</w:tr>
      <w:tr w:rsidR="007042D7" w14:paraId="59603006" w14:textId="77777777" w:rsidTr="007042D7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211F15D" w14:textId="77777777" w:rsidR="007042D7" w:rsidRDefault="007042D7" w:rsidP="007042D7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56530DD" w14:textId="77777777" w:rsidR="007042D7" w:rsidRDefault="007042D7" w:rsidP="007042D7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36104AFA" w14:textId="77777777" w:rsidR="007042D7" w:rsidRDefault="007042D7" w:rsidP="007042D7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2A19379B" w14:textId="77777777" w:rsidR="007042D7" w:rsidRDefault="007042D7" w:rsidP="007042D7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24770688" w14:textId="77777777" w:rsidR="007042D7" w:rsidRDefault="007042D7" w:rsidP="007042D7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0542655A" w14:textId="77777777" w:rsidR="007042D7" w:rsidRDefault="007042D7" w:rsidP="007042D7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5F36EE48" w14:textId="77777777" w:rsidR="007042D7" w:rsidRDefault="007042D7" w:rsidP="007042D7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</w:tr>
      <w:tr w:rsidR="007042D7" w14:paraId="2C02DD19" w14:textId="77777777" w:rsidTr="007042D7">
        <w:trPr>
          <w:trHeight w:val="1500"/>
        </w:trPr>
        <w:tc>
          <w:tcPr>
            <w:tcW w:w="1368" w:type="dxa"/>
            <w:shd w:val="clear" w:color="auto" w:fill="auto"/>
          </w:tcPr>
          <w:p w14:paraId="5A1F3749" w14:textId="77777777" w:rsidR="007042D7" w:rsidRDefault="007042D7" w:rsidP="007042D7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7A98D4F1" w14:textId="77777777" w:rsidR="007042D7" w:rsidRDefault="007042D7" w:rsidP="007042D7">
            <w:pPr>
              <w:jc w:val="center"/>
            </w:pPr>
            <w:r>
              <w:t>31</w:t>
            </w:r>
            <w:r>
              <w:br/>
            </w:r>
            <w:r>
              <w:br/>
            </w:r>
          </w:p>
        </w:tc>
        <w:tc>
          <w:tcPr>
            <w:tcW w:w="1368" w:type="dxa"/>
          </w:tcPr>
          <w:p w14:paraId="542E1131" w14:textId="77777777" w:rsidR="007042D7" w:rsidRDefault="007042D7" w:rsidP="007042D7">
            <w:pPr>
              <w:jc w:val="center"/>
            </w:pPr>
          </w:p>
        </w:tc>
        <w:tc>
          <w:tcPr>
            <w:tcW w:w="1368" w:type="dxa"/>
          </w:tcPr>
          <w:p w14:paraId="06567785" w14:textId="77777777" w:rsidR="007042D7" w:rsidRDefault="007042D7" w:rsidP="007042D7">
            <w:pPr>
              <w:jc w:val="center"/>
            </w:pPr>
          </w:p>
        </w:tc>
        <w:tc>
          <w:tcPr>
            <w:tcW w:w="1368" w:type="dxa"/>
          </w:tcPr>
          <w:p w14:paraId="3E33E050" w14:textId="77777777" w:rsidR="007042D7" w:rsidRDefault="007042D7" w:rsidP="007042D7">
            <w:pPr>
              <w:jc w:val="center"/>
            </w:pPr>
          </w:p>
        </w:tc>
        <w:tc>
          <w:tcPr>
            <w:tcW w:w="1368" w:type="dxa"/>
          </w:tcPr>
          <w:p w14:paraId="67314356" w14:textId="77777777" w:rsidR="007042D7" w:rsidRDefault="007042D7" w:rsidP="007042D7">
            <w:pPr>
              <w:jc w:val="center"/>
            </w:pPr>
          </w:p>
        </w:tc>
        <w:tc>
          <w:tcPr>
            <w:tcW w:w="1368" w:type="dxa"/>
          </w:tcPr>
          <w:p w14:paraId="67F1381F" w14:textId="77777777" w:rsidR="007042D7" w:rsidRDefault="007042D7" w:rsidP="007042D7">
            <w:pPr>
              <w:jc w:val="center"/>
            </w:pPr>
          </w:p>
        </w:tc>
      </w:tr>
    </w:tbl>
    <w:p w14:paraId="04E8C7C6" w14:textId="77777777" w:rsidR="007042D7" w:rsidRDefault="007042D7" w:rsidP="007042D7">
      <w:pPr>
        <w:jc w:val="center"/>
      </w:pPr>
    </w:p>
    <w:tbl>
      <w:tblPr>
        <w:tblStyle w:val="CalendarAddIn"/>
        <w:tblW w:w="9576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76"/>
      </w:tblGrid>
      <w:tr w:rsidR="007042D7" w:rsidRPr="007042D7" w14:paraId="748ECF54" w14:textId="77777777" w:rsidTr="007042D7">
        <w:trPr>
          <w:trHeight w:val="280"/>
        </w:trPr>
        <w:tc>
          <w:tcPr>
            <w:tcW w:w="9576" w:type="dxa"/>
            <w:shd w:val="clear" w:color="auto" w:fill="auto"/>
          </w:tcPr>
          <w:p w14:paraId="7144B98A" w14:textId="77777777" w:rsidR="007042D7" w:rsidRPr="007042D7" w:rsidRDefault="007042D7" w:rsidP="007042D7">
            <w:pPr>
              <w:jc w:val="center"/>
              <w:rPr>
                <w:sz w:val="20"/>
              </w:rPr>
            </w:pPr>
          </w:p>
        </w:tc>
      </w:tr>
      <w:tr w:rsidR="007042D7" w:rsidRPr="007042D7" w14:paraId="1F9518AB" w14:textId="77777777" w:rsidTr="007042D7">
        <w:trPr>
          <w:trHeight w:val="280"/>
        </w:trPr>
        <w:tc>
          <w:tcPr>
            <w:tcW w:w="9576" w:type="dxa"/>
            <w:shd w:val="clear" w:color="auto" w:fill="auto"/>
          </w:tcPr>
          <w:p w14:paraId="25B4AE72" w14:textId="77777777" w:rsidR="007042D7" w:rsidRPr="007042D7" w:rsidRDefault="007042D7" w:rsidP="007042D7">
            <w:pPr>
              <w:jc w:val="center"/>
              <w:rPr>
                <w:sz w:val="20"/>
              </w:rPr>
            </w:pPr>
          </w:p>
        </w:tc>
      </w:tr>
      <w:tr w:rsidR="007042D7" w:rsidRPr="007042D7" w14:paraId="70B94C46" w14:textId="77777777" w:rsidTr="007042D7">
        <w:trPr>
          <w:trHeight w:val="280"/>
        </w:trPr>
        <w:tc>
          <w:tcPr>
            <w:tcW w:w="9576" w:type="dxa"/>
            <w:shd w:val="clear" w:color="auto" w:fill="auto"/>
          </w:tcPr>
          <w:p w14:paraId="35E01603" w14:textId="77777777" w:rsidR="007042D7" w:rsidRPr="007042D7" w:rsidRDefault="007042D7" w:rsidP="007042D7">
            <w:pPr>
              <w:jc w:val="center"/>
              <w:rPr>
                <w:sz w:val="20"/>
              </w:rPr>
            </w:pPr>
          </w:p>
        </w:tc>
      </w:tr>
      <w:tr w:rsidR="007042D7" w:rsidRPr="007042D7" w14:paraId="722789C5" w14:textId="77777777" w:rsidTr="007042D7">
        <w:trPr>
          <w:trHeight w:val="280"/>
        </w:trPr>
        <w:tc>
          <w:tcPr>
            <w:tcW w:w="9576" w:type="dxa"/>
            <w:shd w:val="clear" w:color="auto" w:fill="auto"/>
          </w:tcPr>
          <w:p w14:paraId="0FB01BCF" w14:textId="77777777" w:rsidR="007042D7" w:rsidRPr="007042D7" w:rsidRDefault="007042D7" w:rsidP="007042D7">
            <w:pPr>
              <w:jc w:val="center"/>
              <w:rPr>
                <w:sz w:val="20"/>
              </w:rPr>
            </w:pPr>
          </w:p>
        </w:tc>
      </w:tr>
      <w:tr w:rsidR="007042D7" w:rsidRPr="007042D7" w14:paraId="50CF61CB" w14:textId="77777777" w:rsidTr="007042D7">
        <w:trPr>
          <w:trHeight w:val="280"/>
        </w:trPr>
        <w:tc>
          <w:tcPr>
            <w:tcW w:w="9576" w:type="dxa"/>
            <w:shd w:val="clear" w:color="auto" w:fill="auto"/>
          </w:tcPr>
          <w:p w14:paraId="71DD45E5" w14:textId="77777777" w:rsidR="007042D7" w:rsidRPr="007042D7" w:rsidRDefault="007042D7" w:rsidP="007042D7">
            <w:pPr>
              <w:jc w:val="center"/>
              <w:rPr>
                <w:sz w:val="20"/>
              </w:rPr>
            </w:pPr>
          </w:p>
        </w:tc>
      </w:tr>
      <w:tr w:rsidR="007042D7" w:rsidRPr="007042D7" w14:paraId="5477EFEB" w14:textId="77777777" w:rsidTr="007042D7">
        <w:trPr>
          <w:trHeight w:val="280"/>
        </w:trPr>
        <w:tc>
          <w:tcPr>
            <w:tcW w:w="9576" w:type="dxa"/>
            <w:shd w:val="clear" w:color="auto" w:fill="auto"/>
          </w:tcPr>
          <w:p w14:paraId="3EE78F79" w14:textId="77777777" w:rsidR="007042D7" w:rsidRPr="007042D7" w:rsidRDefault="007042D7" w:rsidP="007042D7">
            <w:pPr>
              <w:jc w:val="center"/>
              <w:rPr>
                <w:sz w:val="20"/>
              </w:rPr>
            </w:pPr>
          </w:p>
        </w:tc>
      </w:tr>
      <w:tr w:rsidR="007042D7" w:rsidRPr="007042D7" w14:paraId="4F9FDB68" w14:textId="77777777" w:rsidTr="007042D7">
        <w:trPr>
          <w:trHeight w:val="280"/>
        </w:trPr>
        <w:tc>
          <w:tcPr>
            <w:tcW w:w="9576" w:type="dxa"/>
            <w:shd w:val="clear" w:color="auto" w:fill="auto"/>
          </w:tcPr>
          <w:p w14:paraId="183BF7D8" w14:textId="77777777" w:rsidR="007042D7" w:rsidRPr="007042D7" w:rsidRDefault="007042D7" w:rsidP="007042D7">
            <w:pPr>
              <w:jc w:val="center"/>
              <w:rPr>
                <w:sz w:val="20"/>
              </w:rPr>
            </w:pPr>
          </w:p>
        </w:tc>
      </w:tr>
      <w:tr w:rsidR="007042D7" w:rsidRPr="007042D7" w14:paraId="1A3EF5C8" w14:textId="77777777" w:rsidTr="007042D7">
        <w:trPr>
          <w:trHeight w:val="280"/>
        </w:trPr>
        <w:tc>
          <w:tcPr>
            <w:tcW w:w="9576" w:type="dxa"/>
            <w:shd w:val="clear" w:color="auto" w:fill="auto"/>
            <w:vAlign w:val="center"/>
          </w:tcPr>
          <w:p w14:paraId="42B0F8A0" w14:textId="77777777" w:rsidR="007042D7" w:rsidRPr="007042D7" w:rsidRDefault="007042D7" w:rsidP="007042D7">
            <w:pPr>
              <w:jc w:val="center"/>
              <w:rPr>
                <w:sz w:val="20"/>
              </w:rPr>
            </w:pPr>
          </w:p>
        </w:tc>
      </w:tr>
    </w:tbl>
    <w:p w14:paraId="7C67C375" w14:textId="77777777" w:rsidR="007268E4" w:rsidRPr="00BB4F60" w:rsidRDefault="007042D7" w:rsidP="007042D7">
      <w:pPr>
        <w:jc w:val="center"/>
      </w:pPr>
      <w:r>
        <w:t>© EditableCalendar.Com</w:t>
      </w:r>
    </w:p>
    <w:sectPr w:rsidR="007268E4" w:rsidRPr="00BB4F60" w:rsidSect="007042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D6363E" w14:textId="77777777" w:rsidR="00543C97" w:rsidRDefault="00543C97" w:rsidP="005762FE">
      <w:r>
        <w:separator/>
      </w:r>
    </w:p>
  </w:endnote>
  <w:endnote w:type="continuationSeparator" w:id="0">
    <w:p w14:paraId="00463994" w14:textId="77777777" w:rsidR="00543C97" w:rsidRDefault="00543C97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20CBA8" w14:textId="77777777" w:rsidR="00543C97" w:rsidRDefault="00543C97" w:rsidP="005762FE">
      <w:r>
        <w:separator/>
      </w:r>
    </w:p>
  </w:footnote>
  <w:footnote w:type="continuationSeparator" w:id="0">
    <w:p w14:paraId="5AAEA01A" w14:textId="77777777" w:rsidR="00543C97" w:rsidRDefault="00543C97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59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2D7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43C97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64931"/>
    <w:rsid w:val="006917D8"/>
    <w:rsid w:val="006A219F"/>
    <w:rsid w:val="006F0B5F"/>
    <w:rsid w:val="006F7DCE"/>
    <w:rsid w:val="007042D7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8A6BFD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1CB17"/>
  <w15:docId w15:val="{2D6837D8-9948-4921-B0FE-655D76FC38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9.2020-calendar-april-with-holidays-and-notes-portrait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0</TotalTime>
  <Pages>1</Pages>
  <Words>42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2023 Calendar July with Holidays and Notes (Portrait)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2022-05-07T10:37:00Z</dcterms:created>
  <dcterms:modified xsi:type="dcterms:W3CDTF">2022-05-07T10:37:00Z</dcterms:modified>
</cp:coreProperties>
</file>