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A64A8F" w:rsidRPr="00A64A8F" w14:paraId="3BE7F350" w14:textId="77777777" w:rsidTr="00A64A8F">
        <w:trPr>
          <w:trHeight w:val="600"/>
        </w:trPr>
        <w:tc>
          <w:tcPr>
            <w:tcW w:w="9576" w:type="dxa"/>
            <w:gridSpan w:val="7"/>
          </w:tcPr>
          <w:p w14:paraId="19ADCEEC" w14:textId="77777777" w:rsidR="00A64A8F" w:rsidRPr="00A64A8F" w:rsidRDefault="00A64A8F" w:rsidP="00A64A8F">
            <w:pPr>
              <w:jc w:val="center"/>
              <w:rPr>
                <w:sz w:val="48"/>
              </w:rPr>
            </w:pPr>
            <w:r>
              <w:rPr>
                <w:sz w:val="48"/>
              </w:rPr>
              <w:t>February 2023</w:t>
            </w:r>
          </w:p>
        </w:tc>
      </w:tr>
      <w:tr w:rsidR="00A64A8F" w14:paraId="52CF55A8" w14:textId="77777777" w:rsidTr="00A64A8F">
        <w:tc>
          <w:tcPr>
            <w:tcW w:w="1368" w:type="dxa"/>
          </w:tcPr>
          <w:p w14:paraId="4C6E0F67" w14:textId="77777777" w:rsidR="00A64A8F" w:rsidRDefault="00A64A8F" w:rsidP="00A64A8F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3551C194" w14:textId="77777777" w:rsidR="00A64A8F" w:rsidRDefault="00A64A8F" w:rsidP="00A64A8F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1C7C1878" w14:textId="77777777" w:rsidR="00A64A8F" w:rsidRDefault="00A64A8F" w:rsidP="00A64A8F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FC374EE" w14:textId="77777777" w:rsidR="00A64A8F" w:rsidRDefault="00A64A8F" w:rsidP="00A64A8F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869B749" w14:textId="77777777" w:rsidR="00A64A8F" w:rsidRDefault="00A64A8F" w:rsidP="00A64A8F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AA949C8" w14:textId="77777777" w:rsidR="00A64A8F" w:rsidRDefault="00A64A8F" w:rsidP="00A64A8F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B804478" w14:textId="77777777" w:rsidR="00A64A8F" w:rsidRDefault="00A64A8F" w:rsidP="00A64A8F">
            <w:pPr>
              <w:jc w:val="center"/>
            </w:pPr>
            <w:r>
              <w:t>Saturday</w:t>
            </w:r>
          </w:p>
        </w:tc>
      </w:tr>
      <w:tr w:rsidR="00A64A8F" w14:paraId="25291AC0" w14:textId="77777777" w:rsidTr="00A64A8F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7715F25B" w14:textId="77777777" w:rsidR="00A64A8F" w:rsidRDefault="00A64A8F" w:rsidP="00A64A8F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FFF9595" w14:textId="77777777" w:rsidR="00A64A8F" w:rsidRDefault="00A64A8F" w:rsidP="00A64A8F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B1A26CF" w14:textId="77777777" w:rsidR="00A64A8F" w:rsidRDefault="00A64A8F" w:rsidP="00A64A8F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54F9716" w14:textId="77777777" w:rsidR="00A64A8F" w:rsidRDefault="00A64A8F" w:rsidP="00A64A8F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963F032" w14:textId="77777777" w:rsidR="00A64A8F" w:rsidRDefault="00A64A8F" w:rsidP="00A64A8F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A0299C4" w14:textId="77777777" w:rsidR="00A64A8F" w:rsidRDefault="00A64A8F" w:rsidP="00A64A8F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0D1A163" w14:textId="77777777" w:rsidR="00A64A8F" w:rsidRDefault="00A64A8F" w:rsidP="00A64A8F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</w:tr>
      <w:tr w:rsidR="00A64A8F" w14:paraId="20E76CB4" w14:textId="77777777" w:rsidTr="00A64A8F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4F3EBAD" w14:textId="77777777" w:rsidR="00A64A8F" w:rsidRDefault="00A64A8F" w:rsidP="00A64A8F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CA520F8" w14:textId="77777777" w:rsidR="00A64A8F" w:rsidRDefault="00A64A8F" w:rsidP="00A64A8F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5EE8AC2" w14:textId="77777777" w:rsidR="00A64A8F" w:rsidRDefault="00A64A8F" w:rsidP="00A64A8F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B4E04F4" w14:textId="77777777" w:rsidR="00A64A8F" w:rsidRDefault="00A64A8F" w:rsidP="00A64A8F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B20BB44" w14:textId="77777777" w:rsidR="00A64A8F" w:rsidRDefault="00A64A8F" w:rsidP="00A64A8F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1BCE323" w14:textId="77777777" w:rsidR="00A64A8F" w:rsidRDefault="00A64A8F" w:rsidP="00A64A8F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62A1D6" w14:textId="77777777" w:rsidR="00A64A8F" w:rsidRDefault="00A64A8F" w:rsidP="00A64A8F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</w:tr>
      <w:tr w:rsidR="00A64A8F" w14:paraId="0293A104" w14:textId="77777777" w:rsidTr="00A64A8F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94206B0" w14:textId="77777777" w:rsidR="00A64A8F" w:rsidRDefault="00A64A8F" w:rsidP="00A64A8F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5076ADA" w14:textId="77777777" w:rsidR="00A64A8F" w:rsidRDefault="00A64A8F" w:rsidP="00A64A8F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89AE9AA" w14:textId="77777777" w:rsidR="00A64A8F" w:rsidRDefault="00A64A8F" w:rsidP="00A64A8F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02E8A3" w14:textId="77777777" w:rsidR="00A64A8F" w:rsidRDefault="00A64A8F" w:rsidP="00A64A8F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CA392CD" w14:textId="77777777" w:rsidR="00A64A8F" w:rsidRDefault="00A64A8F" w:rsidP="00A64A8F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43974A" w14:textId="77777777" w:rsidR="00A64A8F" w:rsidRDefault="00A64A8F" w:rsidP="00A64A8F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E0FE366" w14:textId="77777777" w:rsidR="00A64A8F" w:rsidRDefault="00A64A8F" w:rsidP="00A64A8F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</w:tr>
      <w:tr w:rsidR="00A64A8F" w14:paraId="2CA5F681" w14:textId="77777777" w:rsidTr="00A64A8F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494CB93" w14:textId="77777777" w:rsidR="00A64A8F" w:rsidRDefault="00A64A8F" w:rsidP="00A64A8F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52BE4B" w14:textId="77777777" w:rsidR="00A64A8F" w:rsidRDefault="00A64A8F" w:rsidP="00A64A8F">
            <w:pPr>
              <w:jc w:val="center"/>
            </w:pPr>
            <w:r>
              <w:t>20</w:t>
            </w:r>
            <w:r>
              <w:br/>
            </w:r>
            <w:r>
              <w:br/>
              <w:t>President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05AFF6B" w14:textId="77777777" w:rsidR="00A64A8F" w:rsidRDefault="00A64A8F" w:rsidP="00A64A8F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E0559E1" w14:textId="77777777" w:rsidR="00A64A8F" w:rsidRDefault="00A64A8F" w:rsidP="00A64A8F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E55D472" w14:textId="77777777" w:rsidR="00A64A8F" w:rsidRDefault="00A64A8F" w:rsidP="00A64A8F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DC3FB1E" w14:textId="77777777" w:rsidR="00A64A8F" w:rsidRDefault="00A64A8F" w:rsidP="00A64A8F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285A8B6" w14:textId="77777777" w:rsidR="00A64A8F" w:rsidRDefault="00A64A8F" w:rsidP="00A64A8F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</w:tr>
      <w:tr w:rsidR="00A64A8F" w14:paraId="3C536DD9" w14:textId="77777777" w:rsidTr="00A64A8F">
        <w:trPr>
          <w:trHeight w:val="1500"/>
        </w:trPr>
        <w:tc>
          <w:tcPr>
            <w:tcW w:w="1368" w:type="dxa"/>
            <w:shd w:val="clear" w:color="auto" w:fill="auto"/>
          </w:tcPr>
          <w:p w14:paraId="75EE8907" w14:textId="77777777" w:rsidR="00A64A8F" w:rsidRDefault="00A64A8F" w:rsidP="00A64A8F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B0BCD66" w14:textId="77777777" w:rsidR="00A64A8F" w:rsidRDefault="00A64A8F" w:rsidP="00A64A8F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ED3A5A2" w14:textId="77777777" w:rsidR="00A64A8F" w:rsidRDefault="00A64A8F" w:rsidP="00A64A8F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4886210D" w14:textId="77777777" w:rsidR="00A64A8F" w:rsidRDefault="00A64A8F" w:rsidP="00A64A8F">
            <w:pPr>
              <w:jc w:val="center"/>
            </w:pPr>
          </w:p>
        </w:tc>
        <w:tc>
          <w:tcPr>
            <w:tcW w:w="1368" w:type="dxa"/>
          </w:tcPr>
          <w:p w14:paraId="5CAECA76" w14:textId="77777777" w:rsidR="00A64A8F" w:rsidRDefault="00A64A8F" w:rsidP="00A64A8F">
            <w:pPr>
              <w:jc w:val="center"/>
            </w:pPr>
          </w:p>
        </w:tc>
        <w:tc>
          <w:tcPr>
            <w:tcW w:w="1368" w:type="dxa"/>
          </w:tcPr>
          <w:p w14:paraId="3899E96F" w14:textId="77777777" w:rsidR="00A64A8F" w:rsidRDefault="00A64A8F" w:rsidP="00A64A8F">
            <w:pPr>
              <w:jc w:val="center"/>
            </w:pPr>
          </w:p>
        </w:tc>
        <w:tc>
          <w:tcPr>
            <w:tcW w:w="1368" w:type="dxa"/>
          </w:tcPr>
          <w:p w14:paraId="039D15A1" w14:textId="77777777" w:rsidR="00A64A8F" w:rsidRDefault="00A64A8F" w:rsidP="00A64A8F">
            <w:pPr>
              <w:jc w:val="center"/>
            </w:pPr>
          </w:p>
        </w:tc>
      </w:tr>
      <w:tr w:rsidR="00A64A8F" w14:paraId="5B8A9C8A" w14:textId="77777777" w:rsidTr="00A64A8F">
        <w:trPr>
          <w:trHeight w:val="1500"/>
        </w:trPr>
        <w:tc>
          <w:tcPr>
            <w:tcW w:w="1368" w:type="dxa"/>
          </w:tcPr>
          <w:p w14:paraId="67A9E5B0" w14:textId="77777777" w:rsidR="00A64A8F" w:rsidRDefault="00A64A8F" w:rsidP="00A64A8F">
            <w:pPr>
              <w:jc w:val="center"/>
            </w:pPr>
          </w:p>
        </w:tc>
        <w:tc>
          <w:tcPr>
            <w:tcW w:w="1368" w:type="dxa"/>
          </w:tcPr>
          <w:p w14:paraId="7BDD7231" w14:textId="77777777" w:rsidR="00A64A8F" w:rsidRDefault="00A64A8F" w:rsidP="00A64A8F">
            <w:pPr>
              <w:jc w:val="center"/>
            </w:pPr>
          </w:p>
        </w:tc>
        <w:tc>
          <w:tcPr>
            <w:tcW w:w="1368" w:type="dxa"/>
          </w:tcPr>
          <w:p w14:paraId="7972B929" w14:textId="77777777" w:rsidR="00A64A8F" w:rsidRDefault="00A64A8F" w:rsidP="00A64A8F">
            <w:pPr>
              <w:jc w:val="center"/>
            </w:pPr>
          </w:p>
        </w:tc>
        <w:tc>
          <w:tcPr>
            <w:tcW w:w="1368" w:type="dxa"/>
          </w:tcPr>
          <w:p w14:paraId="4136415F" w14:textId="77777777" w:rsidR="00A64A8F" w:rsidRDefault="00A64A8F" w:rsidP="00A64A8F">
            <w:pPr>
              <w:jc w:val="center"/>
            </w:pPr>
          </w:p>
        </w:tc>
        <w:tc>
          <w:tcPr>
            <w:tcW w:w="1368" w:type="dxa"/>
          </w:tcPr>
          <w:p w14:paraId="5976AD81" w14:textId="77777777" w:rsidR="00A64A8F" w:rsidRDefault="00A64A8F" w:rsidP="00A64A8F">
            <w:pPr>
              <w:jc w:val="center"/>
            </w:pPr>
          </w:p>
        </w:tc>
        <w:tc>
          <w:tcPr>
            <w:tcW w:w="1368" w:type="dxa"/>
          </w:tcPr>
          <w:p w14:paraId="38EB1F75" w14:textId="77777777" w:rsidR="00A64A8F" w:rsidRDefault="00A64A8F" w:rsidP="00A64A8F">
            <w:pPr>
              <w:jc w:val="center"/>
            </w:pPr>
          </w:p>
        </w:tc>
        <w:tc>
          <w:tcPr>
            <w:tcW w:w="1368" w:type="dxa"/>
          </w:tcPr>
          <w:p w14:paraId="2F228D11" w14:textId="77777777" w:rsidR="00A64A8F" w:rsidRDefault="00A64A8F" w:rsidP="00A64A8F">
            <w:pPr>
              <w:jc w:val="center"/>
            </w:pPr>
          </w:p>
        </w:tc>
      </w:tr>
    </w:tbl>
    <w:p w14:paraId="6FA45264" w14:textId="77777777" w:rsidR="00A64A8F" w:rsidRDefault="00A64A8F" w:rsidP="00A64A8F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A64A8F" w:rsidRPr="00A64A8F" w14:paraId="3F931FFD" w14:textId="77777777" w:rsidTr="00A64A8F">
        <w:trPr>
          <w:trHeight w:val="280"/>
        </w:trPr>
        <w:tc>
          <w:tcPr>
            <w:tcW w:w="9576" w:type="dxa"/>
            <w:shd w:val="clear" w:color="auto" w:fill="auto"/>
          </w:tcPr>
          <w:p w14:paraId="0DF9B4A0" w14:textId="77777777" w:rsidR="00A64A8F" w:rsidRPr="00A64A8F" w:rsidRDefault="00A64A8F" w:rsidP="00A64A8F">
            <w:pPr>
              <w:jc w:val="center"/>
              <w:rPr>
                <w:sz w:val="20"/>
              </w:rPr>
            </w:pPr>
          </w:p>
        </w:tc>
      </w:tr>
      <w:tr w:rsidR="00A64A8F" w:rsidRPr="00A64A8F" w14:paraId="2D017BCC" w14:textId="77777777" w:rsidTr="00A64A8F">
        <w:trPr>
          <w:trHeight w:val="280"/>
        </w:trPr>
        <w:tc>
          <w:tcPr>
            <w:tcW w:w="9576" w:type="dxa"/>
            <w:shd w:val="clear" w:color="auto" w:fill="auto"/>
          </w:tcPr>
          <w:p w14:paraId="0A3EF9CA" w14:textId="77777777" w:rsidR="00A64A8F" w:rsidRPr="00A64A8F" w:rsidRDefault="00A64A8F" w:rsidP="00A64A8F">
            <w:pPr>
              <w:jc w:val="center"/>
              <w:rPr>
                <w:sz w:val="20"/>
              </w:rPr>
            </w:pPr>
          </w:p>
        </w:tc>
      </w:tr>
      <w:tr w:rsidR="00A64A8F" w:rsidRPr="00A64A8F" w14:paraId="1C5C2A46" w14:textId="77777777" w:rsidTr="00A64A8F">
        <w:trPr>
          <w:trHeight w:val="280"/>
        </w:trPr>
        <w:tc>
          <w:tcPr>
            <w:tcW w:w="9576" w:type="dxa"/>
            <w:shd w:val="clear" w:color="auto" w:fill="auto"/>
          </w:tcPr>
          <w:p w14:paraId="2CF70A8A" w14:textId="77777777" w:rsidR="00A64A8F" w:rsidRPr="00A64A8F" w:rsidRDefault="00A64A8F" w:rsidP="00A64A8F">
            <w:pPr>
              <w:jc w:val="center"/>
              <w:rPr>
                <w:sz w:val="20"/>
              </w:rPr>
            </w:pPr>
          </w:p>
        </w:tc>
      </w:tr>
      <w:tr w:rsidR="00A64A8F" w:rsidRPr="00A64A8F" w14:paraId="0C0EFDF2" w14:textId="77777777" w:rsidTr="00A64A8F">
        <w:trPr>
          <w:trHeight w:val="280"/>
        </w:trPr>
        <w:tc>
          <w:tcPr>
            <w:tcW w:w="9576" w:type="dxa"/>
            <w:shd w:val="clear" w:color="auto" w:fill="auto"/>
          </w:tcPr>
          <w:p w14:paraId="16CE869D" w14:textId="77777777" w:rsidR="00A64A8F" w:rsidRPr="00A64A8F" w:rsidRDefault="00A64A8F" w:rsidP="00A64A8F">
            <w:pPr>
              <w:jc w:val="center"/>
              <w:rPr>
                <w:sz w:val="20"/>
              </w:rPr>
            </w:pPr>
          </w:p>
        </w:tc>
      </w:tr>
      <w:tr w:rsidR="00A64A8F" w:rsidRPr="00A64A8F" w14:paraId="0A991F76" w14:textId="77777777" w:rsidTr="00A64A8F">
        <w:trPr>
          <w:trHeight w:val="280"/>
        </w:trPr>
        <w:tc>
          <w:tcPr>
            <w:tcW w:w="9576" w:type="dxa"/>
            <w:shd w:val="clear" w:color="auto" w:fill="auto"/>
          </w:tcPr>
          <w:p w14:paraId="3630D647" w14:textId="77777777" w:rsidR="00A64A8F" w:rsidRPr="00A64A8F" w:rsidRDefault="00A64A8F" w:rsidP="00A64A8F">
            <w:pPr>
              <w:jc w:val="center"/>
              <w:rPr>
                <w:sz w:val="20"/>
              </w:rPr>
            </w:pPr>
          </w:p>
        </w:tc>
      </w:tr>
      <w:tr w:rsidR="00A64A8F" w:rsidRPr="00A64A8F" w14:paraId="799D722D" w14:textId="77777777" w:rsidTr="00A64A8F">
        <w:trPr>
          <w:trHeight w:val="280"/>
        </w:trPr>
        <w:tc>
          <w:tcPr>
            <w:tcW w:w="9576" w:type="dxa"/>
            <w:shd w:val="clear" w:color="auto" w:fill="auto"/>
          </w:tcPr>
          <w:p w14:paraId="2F58B827" w14:textId="77777777" w:rsidR="00A64A8F" w:rsidRPr="00A64A8F" w:rsidRDefault="00A64A8F" w:rsidP="00A64A8F">
            <w:pPr>
              <w:jc w:val="center"/>
              <w:rPr>
                <w:sz w:val="20"/>
              </w:rPr>
            </w:pPr>
          </w:p>
        </w:tc>
      </w:tr>
      <w:tr w:rsidR="00A64A8F" w:rsidRPr="00A64A8F" w14:paraId="276FD937" w14:textId="77777777" w:rsidTr="00A64A8F">
        <w:trPr>
          <w:trHeight w:val="280"/>
        </w:trPr>
        <w:tc>
          <w:tcPr>
            <w:tcW w:w="9576" w:type="dxa"/>
            <w:shd w:val="clear" w:color="auto" w:fill="auto"/>
          </w:tcPr>
          <w:p w14:paraId="28322987" w14:textId="77777777" w:rsidR="00A64A8F" w:rsidRPr="00A64A8F" w:rsidRDefault="00A64A8F" w:rsidP="00A64A8F">
            <w:pPr>
              <w:jc w:val="center"/>
              <w:rPr>
                <w:sz w:val="20"/>
              </w:rPr>
            </w:pPr>
          </w:p>
        </w:tc>
      </w:tr>
      <w:tr w:rsidR="00A64A8F" w:rsidRPr="00A64A8F" w14:paraId="01ED40FE" w14:textId="77777777" w:rsidTr="00A64A8F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08ECDD2A" w14:textId="77777777" w:rsidR="00A64A8F" w:rsidRPr="00A64A8F" w:rsidRDefault="00A64A8F" w:rsidP="00A64A8F">
            <w:pPr>
              <w:jc w:val="center"/>
              <w:rPr>
                <w:sz w:val="20"/>
              </w:rPr>
            </w:pPr>
          </w:p>
        </w:tc>
      </w:tr>
    </w:tbl>
    <w:p w14:paraId="05E3149D" w14:textId="77777777" w:rsidR="007268E4" w:rsidRPr="00BB4F60" w:rsidRDefault="00A64A8F" w:rsidP="00A64A8F">
      <w:pPr>
        <w:jc w:val="center"/>
      </w:pPr>
      <w:r>
        <w:t>© EditableCalendar.Com</w:t>
      </w:r>
    </w:p>
    <w:sectPr w:rsidR="007268E4" w:rsidRPr="00BB4F60" w:rsidSect="00A64A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428B01" w14:textId="77777777" w:rsidR="003215AC" w:rsidRDefault="003215AC" w:rsidP="005762FE">
      <w:r>
        <w:separator/>
      </w:r>
    </w:p>
  </w:endnote>
  <w:endnote w:type="continuationSeparator" w:id="0">
    <w:p w14:paraId="0191E0BB" w14:textId="77777777" w:rsidR="003215AC" w:rsidRDefault="003215AC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15CD7" w14:textId="77777777" w:rsidR="003215AC" w:rsidRDefault="003215AC" w:rsidP="005762FE">
      <w:r>
        <w:separator/>
      </w:r>
    </w:p>
  </w:footnote>
  <w:footnote w:type="continuationSeparator" w:id="0">
    <w:p w14:paraId="7E643706" w14:textId="77777777" w:rsidR="003215AC" w:rsidRDefault="003215AC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A8F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215AC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64A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35E9D"/>
  <w15:docId w15:val="{AF96FD54-13E4-4CFF-9391-2E6A1050D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 Calendar February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2022-05-07T10:11:00Z</dcterms:created>
  <dcterms:modified xsi:type="dcterms:W3CDTF">2022-05-07T10:12:00Z</dcterms:modified>
</cp:coreProperties>
</file>