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1D1F26" w:rsidRPr="001D1F26" w14:paraId="333DE982" w14:textId="77777777" w:rsidTr="001D1F26">
        <w:trPr>
          <w:trHeight w:val="600"/>
        </w:trPr>
        <w:tc>
          <w:tcPr>
            <w:tcW w:w="9576" w:type="dxa"/>
            <w:gridSpan w:val="7"/>
          </w:tcPr>
          <w:p w14:paraId="3A6441D2" w14:textId="77777777" w:rsidR="001D1F26" w:rsidRPr="001D1F26" w:rsidRDefault="001D1F26" w:rsidP="001D1F26">
            <w:pPr>
              <w:jc w:val="center"/>
              <w:rPr>
                <w:sz w:val="48"/>
              </w:rPr>
            </w:pPr>
            <w:r>
              <w:rPr>
                <w:sz w:val="48"/>
              </w:rPr>
              <w:t>August 2023</w:t>
            </w:r>
          </w:p>
        </w:tc>
      </w:tr>
      <w:tr w:rsidR="001D1F26" w14:paraId="564CF72D" w14:textId="77777777" w:rsidTr="001D1F26">
        <w:tc>
          <w:tcPr>
            <w:tcW w:w="1368" w:type="dxa"/>
          </w:tcPr>
          <w:p w14:paraId="6934005B" w14:textId="77777777" w:rsidR="001D1F26" w:rsidRDefault="001D1F26" w:rsidP="001D1F26">
            <w:pPr>
              <w:jc w:val="center"/>
            </w:pPr>
            <w:r>
              <w:t>Sunday</w:t>
            </w:r>
          </w:p>
        </w:tc>
        <w:tc>
          <w:tcPr>
            <w:tcW w:w="1368" w:type="dxa"/>
          </w:tcPr>
          <w:p w14:paraId="0AFEA4FD" w14:textId="77777777" w:rsidR="001D1F26" w:rsidRDefault="001D1F26" w:rsidP="001D1F26">
            <w:pPr>
              <w:jc w:val="center"/>
            </w:pPr>
            <w:r>
              <w:t>Monday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60C3009" w14:textId="77777777" w:rsidR="001D1F26" w:rsidRDefault="001D1F26" w:rsidP="001D1F26">
            <w:pPr>
              <w:jc w:val="center"/>
            </w:pPr>
            <w:r>
              <w:t>Tuesday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C9BB6F6" w14:textId="77777777" w:rsidR="001D1F26" w:rsidRDefault="001D1F26" w:rsidP="001D1F26">
            <w:pPr>
              <w:jc w:val="center"/>
            </w:pPr>
            <w:r>
              <w:t>Wednesday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CC6F892" w14:textId="77777777" w:rsidR="001D1F26" w:rsidRDefault="001D1F26" w:rsidP="001D1F26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83AE6F5" w14:textId="77777777" w:rsidR="001D1F26" w:rsidRDefault="001D1F26" w:rsidP="001D1F26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06BB30D4" w14:textId="77777777" w:rsidR="001D1F26" w:rsidRDefault="001D1F26" w:rsidP="001D1F26">
            <w:pPr>
              <w:jc w:val="center"/>
            </w:pPr>
            <w:r>
              <w:t>Saturday</w:t>
            </w:r>
          </w:p>
        </w:tc>
      </w:tr>
      <w:tr w:rsidR="001D1F26" w14:paraId="55813C0A" w14:textId="77777777" w:rsidTr="001D1F26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61B36218" w14:textId="77777777" w:rsidR="001D1F26" w:rsidRDefault="001D1F26" w:rsidP="001D1F26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9C73060" w14:textId="77777777" w:rsidR="001D1F26" w:rsidRDefault="001D1F26" w:rsidP="001D1F26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9979DCE" w14:textId="77777777" w:rsidR="001D1F26" w:rsidRDefault="001D1F26" w:rsidP="001D1F26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88DB3E4" w14:textId="77777777" w:rsidR="001D1F26" w:rsidRDefault="001D1F26" w:rsidP="001D1F26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F3AF351" w14:textId="77777777" w:rsidR="001D1F26" w:rsidRDefault="001D1F26" w:rsidP="001D1F26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3953AD4" w14:textId="77777777" w:rsidR="001D1F26" w:rsidRDefault="001D1F26" w:rsidP="001D1F26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EFE86AC" w14:textId="77777777" w:rsidR="001D1F26" w:rsidRDefault="001D1F26" w:rsidP="001D1F26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</w:tr>
      <w:tr w:rsidR="001D1F26" w14:paraId="5DC307F4" w14:textId="77777777" w:rsidTr="001D1F26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9E93761" w14:textId="77777777" w:rsidR="001D1F26" w:rsidRDefault="001D1F26" w:rsidP="001D1F26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2FE65B8" w14:textId="77777777" w:rsidR="001D1F26" w:rsidRDefault="001D1F26" w:rsidP="001D1F26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49129BF" w14:textId="77777777" w:rsidR="001D1F26" w:rsidRDefault="001D1F26" w:rsidP="001D1F26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FFB5F6C" w14:textId="77777777" w:rsidR="001D1F26" w:rsidRDefault="001D1F26" w:rsidP="001D1F26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988A6AC" w14:textId="77777777" w:rsidR="001D1F26" w:rsidRDefault="001D1F26" w:rsidP="001D1F26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A6EF8AB" w14:textId="77777777" w:rsidR="001D1F26" w:rsidRDefault="001D1F26" w:rsidP="001D1F26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E4665FB" w14:textId="77777777" w:rsidR="001D1F26" w:rsidRDefault="001D1F26" w:rsidP="001D1F26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</w:tr>
      <w:tr w:rsidR="001D1F26" w14:paraId="7851CEB9" w14:textId="77777777" w:rsidTr="001D1F26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E14F735" w14:textId="77777777" w:rsidR="001D1F26" w:rsidRDefault="001D1F26" w:rsidP="001D1F26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55C5E62" w14:textId="77777777" w:rsidR="001D1F26" w:rsidRDefault="001D1F26" w:rsidP="001D1F26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39D9CEE" w14:textId="77777777" w:rsidR="001D1F26" w:rsidRDefault="001D1F26" w:rsidP="001D1F26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09A53AB" w14:textId="77777777" w:rsidR="001D1F26" w:rsidRDefault="001D1F26" w:rsidP="001D1F26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B888E9B" w14:textId="77777777" w:rsidR="001D1F26" w:rsidRDefault="001D1F26" w:rsidP="001D1F26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0D38EBA" w14:textId="77777777" w:rsidR="001D1F26" w:rsidRDefault="001D1F26" w:rsidP="001D1F26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F1734CF" w14:textId="77777777" w:rsidR="001D1F26" w:rsidRDefault="001D1F26" w:rsidP="001D1F26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</w:tr>
      <w:tr w:rsidR="001D1F26" w14:paraId="1FF5F327" w14:textId="77777777" w:rsidTr="001D1F26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5749420" w14:textId="77777777" w:rsidR="001D1F26" w:rsidRDefault="001D1F26" w:rsidP="001D1F26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46398D2" w14:textId="77777777" w:rsidR="001D1F26" w:rsidRDefault="001D1F26" w:rsidP="001D1F26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BEA7A3E" w14:textId="77777777" w:rsidR="001D1F26" w:rsidRDefault="001D1F26" w:rsidP="001D1F26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D608113" w14:textId="77777777" w:rsidR="001D1F26" w:rsidRDefault="001D1F26" w:rsidP="001D1F26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A44ACF6" w14:textId="77777777" w:rsidR="001D1F26" w:rsidRDefault="001D1F26" w:rsidP="001D1F26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37AC4B55" w14:textId="77777777" w:rsidR="001D1F26" w:rsidRDefault="001D1F26" w:rsidP="001D1F26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7D2E05B" w14:textId="77777777" w:rsidR="001D1F26" w:rsidRDefault="001D1F26" w:rsidP="001D1F26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</w:tr>
      <w:tr w:rsidR="001D1F26" w14:paraId="520FC4EB" w14:textId="77777777" w:rsidTr="001D1F26">
        <w:trPr>
          <w:trHeight w:val="1500"/>
        </w:trPr>
        <w:tc>
          <w:tcPr>
            <w:tcW w:w="1368" w:type="dxa"/>
            <w:shd w:val="clear" w:color="auto" w:fill="auto"/>
          </w:tcPr>
          <w:p w14:paraId="397DEED1" w14:textId="77777777" w:rsidR="001D1F26" w:rsidRDefault="001D1F26" w:rsidP="001D1F26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F3FA4FD" w14:textId="77777777" w:rsidR="001D1F26" w:rsidRDefault="001D1F26" w:rsidP="001D1F26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37A94851" w14:textId="77777777" w:rsidR="001D1F26" w:rsidRDefault="001D1F26" w:rsidP="001D1F26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4480D0F" w14:textId="77777777" w:rsidR="001D1F26" w:rsidRDefault="001D1F26" w:rsidP="001D1F26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B29FD27" w14:textId="77777777" w:rsidR="001D1F26" w:rsidRDefault="001D1F26" w:rsidP="001D1F26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64E168A7" w14:textId="77777777" w:rsidR="001D1F26" w:rsidRDefault="001D1F26" w:rsidP="001D1F26">
            <w:pPr>
              <w:jc w:val="center"/>
            </w:pPr>
          </w:p>
        </w:tc>
        <w:tc>
          <w:tcPr>
            <w:tcW w:w="1368" w:type="dxa"/>
          </w:tcPr>
          <w:p w14:paraId="3678C44E" w14:textId="77777777" w:rsidR="001D1F26" w:rsidRDefault="001D1F26" w:rsidP="001D1F26">
            <w:pPr>
              <w:jc w:val="center"/>
            </w:pPr>
          </w:p>
        </w:tc>
      </w:tr>
      <w:tr w:rsidR="001D1F26" w14:paraId="00F6CF46" w14:textId="77777777" w:rsidTr="001D1F26">
        <w:trPr>
          <w:trHeight w:val="1500"/>
        </w:trPr>
        <w:tc>
          <w:tcPr>
            <w:tcW w:w="1368" w:type="dxa"/>
          </w:tcPr>
          <w:p w14:paraId="42024A61" w14:textId="77777777" w:rsidR="001D1F26" w:rsidRDefault="001D1F26" w:rsidP="001D1F26">
            <w:pPr>
              <w:jc w:val="center"/>
            </w:pPr>
          </w:p>
        </w:tc>
        <w:tc>
          <w:tcPr>
            <w:tcW w:w="1368" w:type="dxa"/>
          </w:tcPr>
          <w:p w14:paraId="6CEC515D" w14:textId="77777777" w:rsidR="001D1F26" w:rsidRDefault="001D1F26" w:rsidP="001D1F26">
            <w:pPr>
              <w:jc w:val="center"/>
            </w:pPr>
          </w:p>
        </w:tc>
        <w:tc>
          <w:tcPr>
            <w:tcW w:w="1368" w:type="dxa"/>
          </w:tcPr>
          <w:p w14:paraId="40FA4CBA" w14:textId="77777777" w:rsidR="001D1F26" w:rsidRDefault="001D1F26" w:rsidP="001D1F26">
            <w:pPr>
              <w:jc w:val="center"/>
            </w:pPr>
          </w:p>
        </w:tc>
        <w:tc>
          <w:tcPr>
            <w:tcW w:w="1368" w:type="dxa"/>
          </w:tcPr>
          <w:p w14:paraId="5D5E63CB" w14:textId="77777777" w:rsidR="001D1F26" w:rsidRDefault="001D1F26" w:rsidP="001D1F26">
            <w:pPr>
              <w:jc w:val="center"/>
            </w:pPr>
          </w:p>
        </w:tc>
        <w:tc>
          <w:tcPr>
            <w:tcW w:w="1368" w:type="dxa"/>
          </w:tcPr>
          <w:p w14:paraId="092755FD" w14:textId="77777777" w:rsidR="001D1F26" w:rsidRDefault="001D1F26" w:rsidP="001D1F26">
            <w:pPr>
              <w:jc w:val="center"/>
            </w:pPr>
          </w:p>
        </w:tc>
        <w:tc>
          <w:tcPr>
            <w:tcW w:w="1368" w:type="dxa"/>
          </w:tcPr>
          <w:p w14:paraId="451A8C53" w14:textId="77777777" w:rsidR="001D1F26" w:rsidRDefault="001D1F26" w:rsidP="001D1F26">
            <w:pPr>
              <w:jc w:val="center"/>
            </w:pPr>
          </w:p>
        </w:tc>
        <w:tc>
          <w:tcPr>
            <w:tcW w:w="1368" w:type="dxa"/>
          </w:tcPr>
          <w:p w14:paraId="26861595" w14:textId="77777777" w:rsidR="001D1F26" w:rsidRDefault="001D1F26" w:rsidP="001D1F26">
            <w:pPr>
              <w:jc w:val="center"/>
            </w:pPr>
          </w:p>
        </w:tc>
      </w:tr>
    </w:tbl>
    <w:p w14:paraId="177A5140" w14:textId="77777777" w:rsidR="001D1F26" w:rsidRDefault="001D1F26" w:rsidP="001D1F26">
      <w:pPr>
        <w:jc w:val="center"/>
      </w:pPr>
    </w:p>
    <w:tbl>
      <w:tblPr>
        <w:tblStyle w:val="CalendarAddIn"/>
        <w:tblW w:w="9576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1D1F26" w:rsidRPr="001D1F26" w14:paraId="704A52C1" w14:textId="77777777" w:rsidTr="001D1F26">
        <w:trPr>
          <w:trHeight w:val="280"/>
        </w:trPr>
        <w:tc>
          <w:tcPr>
            <w:tcW w:w="9576" w:type="dxa"/>
            <w:shd w:val="clear" w:color="auto" w:fill="auto"/>
          </w:tcPr>
          <w:p w14:paraId="4A8BCD28" w14:textId="77777777" w:rsidR="001D1F26" w:rsidRPr="001D1F26" w:rsidRDefault="001D1F26" w:rsidP="001D1F26">
            <w:pPr>
              <w:jc w:val="center"/>
              <w:rPr>
                <w:sz w:val="20"/>
              </w:rPr>
            </w:pPr>
          </w:p>
        </w:tc>
      </w:tr>
      <w:tr w:rsidR="001D1F26" w:rsidRPr="001D1F26" w14:paraId="6737CAA7" w14:textId="77777777" w:rsidTr="001D1F26">
        <w:trPr>
          <w:trHeight w:val="280"/>
        </w:trPr>
        <w:tc>
          <w:tcPr>
            <w:tcW w:w="9576" w:type="dxa"/>
            <w:shd w:val="clear" w:color="auto" w:fill="auto"/>
          </w:tcPr>
          <w:p w14:paraId="6E55A8C0" w14:textId="77777777" w:rsidR="001D1F26" w:rsidRPr="001D1F26" w:rsidRDefault="001D1F26" w:rsidP="001D1F26">
            <w:pPr>
              <w:jc w:val="center"/>
              <w:rPr>
                <w:sz w:val="20"/>
              </w:rPr>
            </w:pPr>
          </w:p>
        </w:tc>
      </w:tr>
      <w:tr w:rsidR="001D1F26" w:rsidRPr="001D1F26" w14:paraId="0CA71223" w14:textId="77777777" w:rsidTr="001D1F26">
        <w:trPr>
          <w:trHeight w:val="280"/>
        </w:trPr>
        <w:tc>
          <w:tcPr>
            <w:tcW w:w="9576" w:type="dxa"/>
            <w:shd w:val="clear" w:color="auto" w:fill="auto"/>
          </w:tcPr>
          <w:p w14:paraId="62666113" w14:textId="77777777" w:rsidR="001D1F26" w:rsidRPr="001D1F26" w:rsidRDefault="001D1F26" w:rsidP="001D1F26">
            <w:pPr>
              <w:jc w:val="center"/>
              <w:rPr>
                <w:sz w:val="20"/>
              </w:rPr>
            </w:pPr>
          </w:p>
        </w:tc>
      </w:tr>
      <w:tr w:rsidR="001D1F26" w:rsidRPr="001D1F26" w14:paraId="50E7EADE" w14:textId="77777777" w:rsidTr="001D1F26">
        <w:trPr>
          <w:trHeight w:val="280"/>
        </w:trPr>
        <w:tc>
          <w:tcPr>
            <w:tcW w:w="9576" w:type="dxa"/>
            <w:shd w:val="clear" w:color="auto" w:fill="auto"/>
          </w:tcPr>
          <w:p w14:paraId="006F8257" w14:textId="77777777" w:rsidR="001D1F26" w:rsidRPr="001D1F26" w:rsidRDefault="001D1F26" w:rsidP="001D1F26">
            <w:pPr>
              <w:jc w:val="center"/>
              <w:rPr>
                <w:sz w:val="20"/>
              </w:rPr>
            </w:pPr>
          </w:p>
        </w:tc>
      </w:tr>
      <w:tr w:rsidR="001D1F26" w:rsidRPr="001D1F26" w14:paraId="2835ACA6" w14:textId="77777777" w:rsidTr="001D1F26">
        <w:trPr>
          <w:trHeight w:val="280"/>
        </w:trPr>
        <w:tc>
          <w:tcPr>
            <w:tcW w:w="9576" w:type="dxa"/>
            <w:shd w:val="clear" w:color="auto" w:fill="auto"/>
          </w:tcPr>
          <w:p w14:paraId="6C2A2761" w14:textId="77777777" w:rsidR="001D1F26" w:rsidRPr="001D1F26" w:rsidRDefault="001D1F26" w:rsidP="001D1F26">
            <w:pPr>
              <w:jc w:val="center"/>
              <w:rPr>
                <w:sz w:val="20"/>
              </w:rPr>
            </w:pPr>
          </w:p>
        </w:tc>
      </w:tr>
      <w:tr w:rsidR="001D1F26" w:rsidRPr="001D1F26" w14:paraId="16ED81D7" w14:textId="77777777" w:rsidTr="001D1F26">
        <w:trPr>
          <w:trHeight w:val="280"/>
        </w:trPr>
        <w:tc>
          <w:tcPr>
            <w:tcW w:w="9576" w:type="dxa"/>
            <w:shd w:val="clear" w:color="auto" w:fill="auto"/>
          </w:tcPr>
          <w:p w14:paraId="2E2D3240" w14:textId="77777777" w:rsidR="001D1F26" w:rsidRPr="001D1F26" w:rsidRDefault="001D1F26" w:rsidP="001D1F26">
            <w:pPr>
              <w:jc w:val="center"/>
              <w:rPr>
                <w:sz w:val="20"/>
              </w:rPr>
            </w:pPr>
          </w:p>
        </w:tc>
      </w:tr>
      <w:tr w:rsidR="001D1F26" w:rsidRPr="001D1F26" w14:paraId="405AE7C7" w14:textId="77777777" w:rsidTr="001D1F26">
        <w:trPr>
          <w:trHeight w:val="280"/>
        </w:trPr>
        <w:tc>
          <w:tcPr>
            <w:tcW w:w="9576" w:type="dxa"/>
            <w:shd w:val="clear" w:color="auto" w:fill="auto"/>
          </w:tcPr>
          <w:p w14:paraId="309ADE9D" w14:textId="77777777" w:rsidR="001D1F26" w:rsidRPr="001D1F26" w:rsidRDefault="001D1F26" w:rsidP="001D1F26">
            <w:pPr>
              <w:jc w:val="center"/>
              <w:rPr>
                <w:sz w:val="20"/>
              </w:rPr>
            </w:pPr>
          </w:p>
        </w:tc>
      </w:tr>
      <w:tr w:rsidR="001D1F26" w:rsidRPr="001D1F26" w14:paraId="4E5AAA20" w14:textId="77777777" w:rsidTr="001D1F26">
        <w:trPr>
          <w:trHeight w:val="280"/>
        </w:trPr>
        <w:tc>
          <w:tcPr>
            <w:tcW w:w="9576" w:type="dxa"/>
            <w:shd w:val="clear" w:color="auto" w:fill="auto"/>
            <w:vAlign w:val="center"/>
          </w:tcPr>
          <w:p w14:paraId="7A7AA6B7" w14:textId="77777777" w:rsidR="001D1F26" w:rsidRPr="001D1F26" w:rsidRDefault="001D1F26" w:rsidP="001D1F26">
            <w:pPr>
              <w:jc w:val="center"/>
              <w:rPr>
                <w:sz w:val="20"/>
              </w:rPr>
            </w:pPr>
          </w:p>
        </w:tc>
      </w:tr>
    </w:tbl>
    <w:p w14:paraId="073D59FB" w14:textId="77777777" w:rsidR="007268E4" w:rsidRPr="00BB4F60" w:rsidRDefault="001D1F26" w:rsidP="001D1F26">
      <w:pPr>
        <w:jc w:val="center"/>
      </w:pPr>
      <w:r>
        <w:t>© EditableCalendar.Com</w:t>
      </w:r>
    </w:p>
    <w:sectPr w:rsidR="007268E4" w:rsidRPr="00BB4F60" w:rsidSect="001D1F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A3DD73" w14:textId="77777777" w:rsidR="00E33445" w:rsidRDefault="00E33445" w:rsidP="005762FE">
      <w:r>
        <w:separator/>
      </w:r>
    </w:p>
  </w:endnote>
  <w:endnote w:type="continuationSeparator" w:id="0">
    <w:p w14:paraId="563AF6F9" w14:textId="77777777" w:rsidR="00E33445" w:rsidRDefault="00E33445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39FA5E" w14:textId="77777777" w:rsidR="00E33445" w:rsidRDefault="00E33445" w:rsidP="005762FE">
      <w:r>
        <w:separator/>
      </w:r>
    </w:p>
  </w:footnote>
  <w:footnote w:type="continuationSeparator" w:id="0">
    <w:p w14:paraId="0FDC7B6A" w14:textId="77777777" w:rsidR="00E33445" w:rsidRDefault="00E33445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F26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1F26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3445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35B37"/>
  <w15:docId w15:val="{8B68CABD-F716-45D3-B38F-876DA4F23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9.2020-calendar-april-with-holidays-and-notes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 Calendar August with Holidays and Notes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2022-05-07T10:38:00Z</dcterms:created>
  <dcterms:modified xsi:type="dcterms:W3CDTF">2022-05-07T10:38:00Z</dcterms:modified>
</cp:coreProperties>
</file>