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332E13" w:rsidRPr="00332E13" w14:paraId="5C3F0D33" w14:textId="77777777" w:rsidTr="00332E13">
        <w:trPr>
          <w:trHeight w:val="600"/>
        </w:trPr>
        <w:tc>
          <w:tcPr>
            <w:tcW w:w="9576" w:type="dxa"/>
            <w:gridSpan w:val="7"/>
          </w:tcPr>
          <w:p w14:paraId="7C477421" w14:textId="77777777" w:rsidR="00332E13" w:rsidRPr="00332E13" w:rsidRDefault="00332E13" w:rsidP="00332E13">
            <w:pPr>
              <w:jc w:val="center"/>
              <w:rPr>
                <w:sz w:val="48"/>
              </w:rPr>
            </w:pPr>
            <w:r>
              <w:rPr>
                <w:sz w:val="48"/>
              </w:rPr>
              <w:t>November 2022</w:t>
            </w:r>
          </w:p>
        </w:tc>
      </w:tr>
      <w:tr w:rsidR="00332E13" w14:paraId="42CA8C3D" w14:textId="77777777" w:rsidTr="00332E13">
        <w:tc>
          <w:tcPr>
            <w:tcW w:w="1368" w:type="dxa"/>
          </w:tcPr>
          <w:p w14:paraId="79EA3710" w14:textId="77777777" w:rsidR="00332E13" w:rsidRDefault="00332E13" w:rsidP="00332E13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4F6357" w14:textId="77777777" w:rsidR="00332E13" w:rsidRDefault="00332E13" w:rsidP="00332E13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5A2C444" w14:textId="77777777" w:rsidR="00332E13" w:rsidRDefault="00332E13" w:rsidP="00332E13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0503F5E" w14:textId="77777777" w:rsidR="00332E13" w:rsidRDefault="00332E13" w:rsidP="00332E13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19BCAC0" w14:textId="77777777" w:rsidR="00332E13" w:rsidRDefault="00332E13" w:rsidP="00332E13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0BDD3CF" w14:textId="77777777" w:rsidR="00332E13" w:rsidRDefault="00332E13" w:rsidP="00332E13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D737E8C" w14:textId="77777777" w:rsidR="00332E13" w:rsidRDefault="00332E13" w:rsidP="00332E13">
            <w:pPr>
              <w:jc w:val="center"/>
            </w:pPr>
            <w:r>
              <w:t>Sunday</w:t>
            </w:r>
          </w:p>
        </w:tc>
      </w:tr>
      <w:tr w:rsidR="00332E13" w14:paraId="792EE664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F72CFA8" w14:textId="77777777" w:rsidR="00332E13" w:rsidRDefault="00332E13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955585" w14:textId="77777777" w:rsidR="00332E13" w:rsidRDefault="00332E13" w:rsidP="00332E13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FEA1F6" w14:textId="77777777" w:rsidR="00332E13" w:rsidRDefault="00332E13" w:rsidP="00332E13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98419F" w14:textId="77777777" w:rsidR="00332E13" w:rsidRDefault="00332E13" w:rsidP="00332E13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1A2FC8" w14:textId="77777777" w:rsidR="00332E13" w:rsidRDefault="00332E13" w:rsidP="00332E13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7A7B5EB" w14:textId="77777777" w:rsidR="00332E13" w:rsidRDefault="00332E13" w:rsidP="00332E13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FABCEF" w14:textId="77777777" w:rsidR="00332E13" w:rsidRDefault="00332E13" w:rsidP="00332E13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332E13" w14:paraId="60F1CDCB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49897C" w14:textId="77777777" w:rsidR="00332E13" w:rsidRDefault="00332E13" w:rsidP="00332E13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2C16F6" w14:textId="77777777" w:rsidR="00332E13" w:rsidRDefault="00332E13" w:rsidP="00332E13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79CF0E" w14:textId="77777777" w:rsidR="00332E13" w:rsidRDefault="00332E13" w:rsidP="00332E13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093750" w14:textId="77777777" w:rsidR="00332E13" w:rsidRDefault="00332E13" w:rsidP="00332E13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9BA8C4" w14:textId="77777777" w:rsidR="00332E13" w:rsidRDefault="00332E13" w:rsidP="00332E13">
            <w:pPr>
              <w:jc w:val="center"/>
            </w:pPr>
            <w:r>
              <w:t>11</w:t>
            </w:r>
            <w:r>
              <w:br/>
            </w:r>
            <w:r>
              <w:br/>
              <w:t>Veterans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A64397" w14:textId="77777777" w:rsidR="00332E13" w:rsidRDefault="00332E13" w:rsidP="00332E13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7BD046" w14:textId="77777777" w:rsidR="00332E13" w:rsidRDefault="00332E13" w:rsidP="00332E13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332E13" w14:paraId="67EB3B8E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70BFB6" w14:textId="77777777" w:rsidR="00332E13" w:rsidRDefault="00332E13" w:rsidP="00332E13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B777039" w14:textId="77777777" w:rsidR="00332E13" w:rsidRDefault="00332E13" w:rsidP="00332E13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192302" w14:textId="77777777" w:rsidR="00332E13" w:rsidRDefault="00332E13" w:rsidP="00332E13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60D792" w14:textId="77777777" w:rsidR="00332E13" w:rsidRDefault="00332E13" w:rsidP="00332E13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3ADFB1" w14:textId="77777777" w:rsidR="00332E13" w:rsidRDefault="00332E13" w:rsidP="00332E13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A47978" w14:textId="77777777" w:rsidR="00332E13" w:rsidRDefault="00332E13" w:rsidP="00332E13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D4C735" w14:textId="77777777" w:rsidR="00332E13" w:rsidRDefault="00332E13" w:rsidP="00332E13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332E13" w14:paraId="1A60695C" w14:textId="77777777" w:rsidTr="00332E1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58A7CD" w14:textId="77777777" w:rsidR="00332E13" w:rsidRDefault="00332E13" w:rsidP="00332E13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2A4EEB" w14:textId="77777777" w:rsidR="00332E13" w:rsidRDefault="00332E13" w:rsidP="00332E13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227958" w14:textId="77777777" w:rsidR="00332E13" w:rsidRDefault="00332E13" w:rsidP="00332E13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195F4FF" w14:textId="77777777" w:rsidR="00332E13" w:rsidRDefault="00332E13" w:rsidP="00332E13">
            <w:pPr>
              <w:jc w:val="center"/>
            </w:pPr>
            <w:r>
              <w:t>24</w:t>
            </w:r>
            <w:r>
              <w:br/>
            </w:r>
            <w:r>
              <w:br/>
              <w:t>Thanksgiving Day</w:t>
            </w:r>
          </w:p>
        </w:tc>
        <w:tc>
          <w:tcPr>
            <w:tcW w:w="1368" w:type="dxa"/>
            <w:shd w:val="clear" w:color="auto" w:fill="auto"/>
          </w:tcPr>
          <w:p w14:paraId="40E48DD0" w14:textId="77777777" w:rsidR="00332E13" w:rsidRDefault="00332E13" w:rsidP="00332E13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B2140BA" w14:textId="77777777" w:rsidR="00332E13" w:rsidRDefault="00332E13" w:rsidP="00332E13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BCE314" w14:textId="77777777" w:rsidR="00332E13" w:rsidRDefault="00332E13" w:rsidP="00332E13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332E13" w14:paraId="09ADF517" w14:textId="77777777" w:rsidTr="00332E13">
        <w:trPr>
          <w:trHeight w:val="1500"/>
        </w:trPr>
        <w:tc>
          <w:tcPr>
            <w:tcW w:w="1368" w:type="dxa"/>
            <w:shd w:val="clear" w:color="auto" w:fill="auto"/>
          </w:tcPr>
          <w:p w14:paraId="7FB6A1E5" w14:textId="77777777" w:rsidR="00332E13" w:rsidRDefault="00332E13" w:rsidP="00332E13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6DC63B" w14:textId="77777777" w:rsidR="00332E13" w:rsidRDefault="00332E13" w:rsidP="00332E13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A5A789C" w14:textId="77777777" w:rsidR="00332E13" w:rsidRDefault="00332E13" w:rsidP="00332E13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BD1D4D6" w14:textId="77777777" w:rsidR="00332E13" w:rsidRDefault="00332E13" w:rsidP="00BB4F60"/>
        </w:tc>
        <w:tc>
          <w:tcPr>
            <w:tcW w:w="1368" w:type="dxa"/>
          </w:tcPr>
          <w:p w14:paraId="7BDED940" w14:textId="77777777" w:rsidR="00332E13" w:rsidRDefault="00332E13" w:rsidP="00BB4F60"/>
        </w:tc>
        <w:tc>
          <w:tcPr>
            <w:tcW w:w="1368" w:type="dxa"/>
          </w:tcPr>
          <w:p w14:paraId="2F415F57" w14:textId="77777777" w:rsidR="00332E13" w:rsidRDefault="00332E13" w:rsidP="00BB4F60"/>
        </w:tc>
        <w:tc>
          <w:tcPr>
            <w:tcW w:w="1368" w:type="dxa"/>
          </w:tcPr>
          <w:p w14:paraId="79F36671" w14:textId="77777777" w:rsidR="00332E13" w:rsidRDefault="00332E13" w:rsidP="00BB4F60"/>
        </w:tc>
      </w:tr>
      <w:tr w:rsidR="00332E13" w14:paraId="041CEA01" w14:textId="77777777" w:rsidTr="00332E13">
        <w:trPr>
          <w:trHeight w:val="1500"/>
        </w:trPr>
        <w:tc>
          <w:tcPr>
            <w:tcW w:w="1368" w:type="dxa"/>
          </w:tcPr>
          <w:p w14:paraId="71A02687" w14:textId="77777777" w:rsidR="00332E13" w:rsidRDefault="00332E13" w:rsidP="00BB4F60"/>
        </w:tc>
        <w:tc>
          <w:tcPr>
            <w:tcW w:w="1368" w:type="dxa"/>
          </w:tcPr>
          <w:p w14:paraId="27F30B92" w14:textId="77777777" w:rsidR="00332E13" w:rsidRDefault="00332E13" w:rsidP="00BB4F60"/>
        </w:tc>
        <w:tc>
          <w:tcPr>
            <w:tcW w:w="1368" w:type="dxa"/>
          </w:tcPr>
          <w:p w14:paraId="320FA3B3" w14:textId="77777777" w:rsidR="00332E13" w:rsidRDefault="00332E13" w:rsidP="00BB4F60"/>
        </w:tc>
        <w:tc>
          <w:tcPr>
            <w:tcW w:w="1368" w:type="dxa"/>
          </w:tcPr>
          <w:p w14:paraId="1D07E4B1" w14:textId="77777777" w:rsidR="00332E13" w:rsidRDefault="00332E13" w:rsidP="00BB4F60"/>
        </w:tc>
        <w:tc>
          <w:tcPr>
            <w:tcW w:w="1368" w:type="dxa"/>
          </w:tcPr>
          <w:p w14:paraId="52DD2BE6" w14:textId="77777777" w:rsidR="00332E13" w:rsidRDefault="00332E13" w:rsidP="00BB4F60"/>
        </w:tc>
        <w:tc>
          <w:tcPr>
            <w:tcW w:w="1368" w:type="dxa"/>
          </w:tcPr>
          <w:p w14:paraId="09E9E8FB" w14:textId="77777777" w:rsidR="00332E13" w:rsidRDefault="00332E13" w:rsidP="00BB4F60"/>
        </w:tc>
        <w:tc>
          <w:tcPr>
            <w:tcW w:w="1368" w:type="dxa"/>
          </w:tcPr>
          <w:p w14:paraId="6D9B912A" w14:textId="77777777" w:rsidR="00332E13" w:rsidRDefault="00332E13" w:rsidP="00BB4F60"/>
        </w:tc>
      </w:tr>
    </w:tbl>
    <w:p w14:paraId="6449D1A6" w14:textId="77777777" w:rsidR="00332E13" w:rsidRDefault="00332E13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2B24F7" w14:paraId="2966EF3B" w14:textId="77777777" w:rsidTr="004C08C7">
        <w:trPr>
          <w:trHeight w:val="263"/>
        </w:trPr>
        <w:tc>
          <w:tcPr>
            <w:tcW w:w="9611" w:type="dxa"/>
          </w:tcPr>
          <w:p w14:paraId="6C8E47D7" w14:textId="77777777" w:rsidR="002B24F7" w:rsidRDefault="002B24F7" w:rsidP="004C08C7"/>
        </w:tc>
      </w:tr>
      <w:tr w:rsidR="002B24F7" w14:paraId="76647E12" w14:textId="77777777" w:rsidTr="004C08C7">
        <w:trPr>
          <w:trHeight w:val="263"/>
        </w:trPr>
        <w:tc>
          <w:tcPr>
            <w:tcW w:w="9611" w:type="dxa"/>
          </w:tcPr>
          <w:p w14:paraId="6CF4621A" w14:textId="77777777" w:rsidR="002B24F7" w:rsidRDefault="002B24F7" w:rsidP="004C08C7"/>
        </w:tc>
      </w:tr>
      <w:tr w:rsidR="002B24F7" w14:paraId="6C136452" w14:textId="77777777" w:rsidTr="004C08C7">
        <w:trPr>
          <w:trHeight w:val="263"/>
        </w:trPr>
        <w:tc>
          <w:tcPr>
            <w:tcW w:w="9611" w:type="dxa"/>
          </w:tcPr>
          <w:p w14:paraId="084577D9" w14:textId="77777777" w:rsidR="002B24F7" w:rsidRDefault="002B24F7" w:rsidP="004C08C7"/>
        </w:tc>
      </w:tr>
      <w:tr w:rsidR="002B24F7" w14:paraId="7929AEEA" w14:textId="77777777" w:rsidTr="004C08C7">
        <w:trPr>
          <w:trHeight w:val="263"/>
        </w:trPr>
        <w:tc>
          <w:tcPr>
            <w:tcW w:w="9611" w:type="dxa"/>
          </w:tcPr>
          <w:p w14:paraId="3EFC893D" w14:textId="77777777" w:rsidR="002B24F7" w:rsidRDefault="002B24F7" w:rsidP="004C08C7"/>
        </w:tc>
      </w:tr>
      <w:tr w:rsidR="002B24F7" w14:paraId="57DECD53" w14:textId="77777777" w:rsidTr="004C08C7">
        <w:trPr>
          <w:trHeight w:val="263"/>
        </w:trPr>
        <w:tc>
          <w:tcPr>
            <w:tcW w:w="9611" w:type="dxa"/>
          </w:tcPr>
          <w:p w14:paraId="4F284B55" w14:textId="77777777" w:rsidR="002B24F7" w:rsidRDefault="002B24F7" w:rsidP="004C08C7"/>
        </w:tc>
      </w:tr>
      <w:tr w:rsidR="002B24F7" w14:paraId="250CDE97" w14:textId="77777777" w:rsidTr="004C08C7">
        <w:trPr>
          <w:trHeight w:val="263"/>
        </w:trPr>
        <w:tc>
          <w:tcPr>
            <w:tcW w:w="9611" w:type="dxa"/>
          </w:tcPr>
          <w:p w14:paraId="1977D401" w14:textId="77777777" w:rsidR="002B24F7" w:rsidRDefault="002B24F7" w:rsidP="004C08C7"/>
        </w:tc>
      </w:tr>
      <w:tr w:rsidR="002B24F7" w14:paraId="71DF9896" w14:textId="77777777" w:rsidTr="004C08C7">
        <w:trPr>
          <w:trHeight w:val="263"/>
        </w:trPr>
        <w:tc>
          <w:tcPr>
            <w:tcW w:w="9611" w:type="dxa"/>
          </w:tcPr>
          <w:p w14:paraId="79C4117B" w14:textId="77777777" w:rsidR="002B24F7" w:rsidRDefault="002B24F7" w:rsidP="004C08C7"/>
        </w:tc>
      </w:tr>
    </w:tbl>
    <w:p w14:paraId="4CBCFFE1" w14:textId="77777777" w:rsidR="007268E4" w:rsidRPr="00BB4F60" w:rsidRDefault="007268E4" w:rsidP="00BB4F60"/>
    <w:sectPr w:rsidR="007268E4" w:rsidRPr="00BB4F60" w:rsidSect="00332E1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1EE6C" w14:textId="77777777" w:rsidR="00AB7C4A" w:rsidRDefault="00AB7C4A" w:rsidP="005762FE">
      <w:r>
        <w:separator/>
      </w:r>
    </w:p>
  </w:endnote>
  <w:endnote w:type="continuationSeparator" w:id="0">
    <w:p w14:paraId="44AD449C" w14:textId="77777777" w:rsidR="00AB7C4A" w:rsidRDefault="00AB7C4A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3C794" w14:textId="77777777" w:rsidR="00332E13" w:rsidRDefault="00332E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4EE36E" w14:textId="77777777" w:rsidR="00332E13" w:rsidRPr="00332E13" w:rsidRDefault="00332E13" w:rsidP="00332E13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ED143B" w14:textId="77777777" w:rsidR="00332E13" w:rsidRDefault="00332E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82BF52" w14:textId="77777777" w:rsidR="00AB7C4A" w:rsidRDefault="00AB7C4A" w:rsidP="005762FE">
      <w:r>
        <w:separator/>
      </w:r>
    </w:p>
  </w:footnote>
  <w:footnote w:type="continuationSeparator" w:id="0">
    <w:p w14:paraId="7CE40C0F" w14:textId="77777777" w:rsidR="00AB7C4A" w:rsidRDefault="00AB7C4A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EB5A0" w14:textId="77777777" w:rsidR="00332E13" w:rsidRDefault="00332E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DDDA2" w14:textId="77777777" w:rsidR="00332E13" w:rsidRPr="00332E13" w:rsidRDefault="00332E13" w:rsidP="00332E13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45B8B" w14:textId="77777777" w:rsidR="00332E13" w:rsidRDefault="00332E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13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B24F7"/>
    <w:rsid w:val="002D32B2"/>
    <w:rsid w:val="002F0604"/>
    <w:rsid w:val="0030267D"/>
    <w:rsid w:val="003036F3"/>
    <w:rsid w:val="003037BC"/>
    <w:rsid w:val="00305FC4"/>
    <w:rsid w:val="00310115"/>
    <w:rsid w:val="00332E13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731C2"/>
    <w:rsid w:val="00A86B04"/>
    <w:rsid w:val="00A91273"/>
    <w:rsid w:val="00AA1139"/>
    <w:rsid w:val="00AA4289"/>
    <w:rsid w:val="00AB7C4A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904A4"/>
  <w15:docId w15:val="{6DC70F0C-60CA-4637-A85F-4077D8F77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2020-09-10T08:57:00Z</dcterms:created>
  <dcterms:modified xsi:type="dcterms:W3CDTF">2020-09-19T09:06:00Z</dcterms:modified>
</cp:coreProperties>
</file>