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42624" w:rsidRPr="00542624" w14:paraId="31BB8CAC" w14:textId="77777777" w:rsidTr="00542624">
        <w:trPr>
          <w:trHeight w:val="600"/>
        </w:trPr>
        <w:tc>
          <w:tcPr>
            <w:tcW w:w="9576" w:type="dxa"/>
            <w:gridSpan w:val="7"/>
          </w:tcPr>
          <w:p w14:paraId="6396F82C" w14:textId="77777777" w:rsidR="00542624" w:rsidRPr="00542624" w:rsidRDefault="00542624" w:rsidP="00542624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May 2022</w:t>
            </w:r>
          </w:p>
        </w:tc>
      </w:tr>
      <w:tr w:rsidR="00542624" w14:paraId="794DDCB8" w14:textId="77777777" w:rsidTr="00542624">
        <w:tc>
          <w:tcPr>
            <w:tcW w:w="1368" w:type="dxa"/>
          </w:tcPr>
          <w:p w14:paraId="0310706A" w14:textId="77777777" w:rsidR="00542624" w:rsidRDefault="00542624" w:rsidP="00542624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28B54264" w14:textId="77777777" w:rsidR="00542624" w:rsidRDefault="00542624" w:rsidP="00542624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CC0AC6E" w14:textId="77777777" w:rsidR="00542624" w:rsidRDefault="00542624" w:rsidP="00542624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16A3C7FD" w14:textId="77777777" w:rsidR="00542624" w:rsidRDefault="00542624" w:rsidP="00542624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243BE817" w14:textId="77777777" w:rsidR="00542624" w:rsidRDefault="00542624" w:rsidP="00542624">
            <w:pPr>
              <w:jc w:val="center"/>
            </w:pPr>
            <w:r>
              <w:t>Friday</w:t>
            </w:r>
          </w:p>
        </w:tc>
        <w:tc>
          <w:tcPr>
            <w:tcW w:w="1368" w:type="dxa"/>
          </w:tcPr>
          <w:p w14:paraId="29437028" w14:textId="77777777" w:rsidR="00542624" w:rsidRDefault="00542624" w:rsidP="00542624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B32720B" w14:textId="77777777" w:rsidR="00542624" w:rsidRDefault="00542624" w:rsidP="00542624">
            <w:pPr>
              <w:jc w:val="center"/>
            </w:pPr>
            <w:r>
              <w:t>Sunday</w:t>
            </w:r>
          </w:p>
        </w:tc>
      </w:tr>
      <w:tr w:rsidR="00542624" w14:paraId="7E510D8B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3B197F0C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5C2BC11B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159C092B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1E1880BA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2D0F2BB3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3A0C3A7C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2C7354" w14:textId="77777777" w:rsidR="00542624" w:rsidRDefault="00542624" w:rsidP="00542624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542624" w14:paraId="273CF952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8177E7" w14:textId="77777777" w:rsidR="00542624" w:rsidRDefault="00542624" w:rsidP="00542624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E17A6A" w14:textId="77777777" w:rsidR="00542624" w:rsidRDefault="00542624" w:rsidP="00542624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21EF66" w14:textId="77777777" w:rsidR="00542624" w:rsidRDefault="00542624" w:rsidP="00542624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EA136A" w14:textId="77777777" w:rsidR="00542624" w:rsidRDefault="00542624" w:rsidP="00542624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F7B0FC" w14:textId="77777777" w:rsidR="00542624" w:rsidRDefault="00542624" w:rsidP="00542624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4D8777" w14:textId="77777777" w:rsidR="00542624" w:rsidRDefault="00542624" w:rsidP="00542624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52CADA" w14:textId="77777777" w:rsidR="00542624" w:rsidRDefault="00542624" w:rsidP="00542624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542624" w14:paraId="6B035CAD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357675" w14:textId="77777777" w:rsidR="00542624" w:rsidRDefault="00542624" w:rsidP="00542624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0E6522" w14:textId="77777777" w:rsidR="00542624" w:rsidRDefault="00542624" w:rsidP="00542624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4AA225" w14:textId="77777777" w:rsidR="00542624" w:rsidRDefault="00542624" w:rsidP="00542624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3B2249" w14:textId="77777777" w:rsidR="00542624" w:rsidRDefault="00542624" w:rsidP="00542624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9F10E1" w14:textId="77777777" w:rsidR="00542624" w:rsidRDefault="00542624" w:rsidP="00542624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5750B8" w14:textId="77777777" w:rsidR="00542624" w:rsidRDefault="00542624" w:rsidP="00542624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C07989" w14:textId="77777777" w:rsidR="00542624" w:rsidRDefault="00542624" w:rsidP="00542624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542624" w14:paraId="05539539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0745DD" w14:textId="77777777" w:rsidR="00542624" w:rsidRDefault="00542624" w:rsidP="00542624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103A93" w14:textId="77777777" w:rsidR="00542624" w:rsidRDefault="00542624" w:rsidP="00542624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A40D04" w14:textId="77777777" w:rsidR="00542624" w:rsidRDefault="00542624" w:rsidP="00542624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9436B6" w14:textId="77777777" w:rsidR="00542624" w:rsidRDefault="00542624" w:rsidP="00542624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0398F1" w14:textId="77777777" w:rsidR="00542624" w:rsidRDefault="00542624" w:rsidP="00542624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0F3191" w14:textId="77777777" w:rsidR="00542624" w:rsidRDefault="00542624" w:rsidP="00542624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ED3D41" w14:textId="77777777" w:rsidR="00542624" w:rsidRDefault="00542624" w:rsidP="00542624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542624" w14:paraId="533B79AE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905E6F" w14:textId="77777777" w:rsidR="00542624" w:rsidRDefault="00542624" w:rsidP="00542624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83B809" w14:textId="77777777" w:rsidR="00542624" w:rsidRDefault="00542624" w:rsidP="00542624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337F53C" w14:textId="77777777" w:rsidR="00542624" w:rsidRDefault="00542624" w:rsidP="00542624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4C7A89C" w14:textId="77777777" w:rsidR="00542624" w:rsidRDefault="00542624" w:rsidP="00542624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A9C29C9" w14:textId="77777777" w:rsidR="00542624" w:rsidRDefault="00542624" w:rsidP="00542624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3FBEEF1" w14:textId="77777777" w:rsidR="00542624" w:rsidRDefault="00542624" w:rsidP="00542624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30A751B" w14:textId="77777777" w:rsidR="00542624" w:rsidRDefault="00542624" w:rsidP="00542624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542624" w14:paraId="5AE46378" w14:textId="77777777" w:rsidTr="00542624">
        <w:trPr>
          <w:trHeight w:val="1500"/>
        </w:trPr>
        <w:tc>
          <w:tcPr>
            <w:tcW w:w="1368" w:type="dxa"/>
            <w:shd w:val="clear" w:color="auto" w:fill="auto"/>
          </w:tcPr>
          <w:p w14:paraId="2BB7DF21" w14:textId="77777777" w:rsidR="00542624" w:rsidRDefault="00542624" w:rsidP="00542624">
            <w:pPr>
              <w:jc w:val="center"/>
            </w:pPr>
            <w:r>
              <w:t>30</w:t>
            </w:r>
            <w:r>
              <w:br/>
            </w:r>
            <w:r>
              <w:br/>
              <w:t>Memorial Day</w:t>
            </w:r>
          </w:p>
        </w:tc>
        <w:tc>
          <w:tcPr>
            <w:tcW w:w="1368" w:type="dxa"/>
            <w:shd w:val="clear" w:color="auto" w:fill="auto"/>
          </w:tcPr>
          <w:p w14:paraId="47F7C370" w14:textId="77777777" w:rsidR="00542624" w:rsidRDefault="00542624" w:rsidP="00542624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7118059" w14:textId="77777777" w:rsidR="00542624" w:rsidRDefault="00542624" w:rsidP="00BB4F60"/>
        </w:tc>
        <w:tc>
          <w:tcPr>
            <w:tcW w:w="1368" w:type="dxa"/>
          </w:tcPr>
          <w:p w14:paraId="457595F2" w14:textId="77777777" w:rsidR="00542624" w:rsidRDefault="00542624" w:rsidP="00BB4F60"/>
        </w:tc>
        <w:tc>
          <w:tcPr>
            <w:tcW w:w="1368" w:type="dxa"/>
          </w:tcPr>
          <w:p w14:paraId="4B0646EB" w14:textId="77777777" w:rsidR="00542624" w:rsidRDefault="00542624" w:rsidP="00BB4F60"/>
        </w:tc>
        <w:tc>
          <w:tcPr>
            <w:tcW w:w="1368" w:type="dxa"/>
          </w:tcPr>
          <w:p w14:paraId="4ADB95B0" w14:textId="77777777" w:rsidR="00542624" w:rsidRDefault="00542624" w:rsidP="00BB4F60"/>
        </w:tc>
        <w:tc>
          <w:tcPr>
            <w:tcW w:w="1368" w:type="dxa"/>
          </w:tcPr>
          <w:p w14:paraId="650A657D" w14:textId="77777777" w:rsidR="00542624" w:rsidRDefault="00542624" w:rsidP="00BB4F60"/>
        </w:tc>
      </w:tr>
    </w:tbl>
    <w:p w14:paraId="06C8E47D" w14:textId="77777777" w:rsidR="00542624" w:rsidRDefault="00542624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C31254" w14:paraId="1F64FED4" w14:textId="77777777" w:rsidTr="004C08C7">
        <w:trPr>
          <w:trHeight w:val="263"/>
        </w:trPr>
        <w:tc>
          <w:tcPr>
            <w:tcW w:w="9611" w:type="dxa"/>
          </w:tcPr>
          <w:p w14:paraId="446986CB" w14:textId="77777777" w:rsidR="00C31254" w:rsidRDefault="00C31254" w:rsidP="004C08C7"/>
        </w:tc>
      </w:tr>
      <w:tr w:rsidR="00C31254" w14:paraId="4C19973F" w14:textId="77777777" w:rsidTr="004C08C7">
        <w:trPr>
          <w:trHeight w:val="263"/>
        </w:trPr>
        <w:tc>
          <w:tcPr>
            <w:tcW w:w="9611" w:type="dxa"/>
          </w:tcPr>
          <w:p w14:paraId="0090BFC5" w14:textId="77777777" w:rsidR="00C31254" w:rsidRDefault="00C31254" w:rsidP="004C08C7"/>
        </w:tc>
      </w:tr>
      <w:tr w:rsidR="00C31254" w14:paraId="0FBEC2FA" w14:textId="77777777" w:rsidTr="004C08C7">
        <w:trPr>
          <w:trHeight w:val="263"/>
        </w:trPr>
        <w:tc>
          <w:tcPr>
            <w:tcW w:w="9611" w:type="dxa"/>
          </w:tcPr>
          <w:p w14:paraId="0CCC2BF3" w14:textId="77777777" w:rsidR="00C31254" w:rsidRDefault="00C31254" w:rsidP="004C08C7"/>
        </w:tc>
      </w:tr>
      <w:tr w:rsidR="00C31254" w14:paraId="5DC49255" w14:textId="77777777" w:rsidTr="004C08C7">
        <w:trPr>
          <w:trHeight w:val="263"/>
        </w:trPr>
        <w:tc>
          <w:tcPr>
            <w:tcW w:w="9611" w:type="dxa"/>
          </w:tcPr>
          <w:p w14:paraId="244A9F0E" w14:textId="77777777" w:rsidR="00C31254" w:rsidRDefault="00C31254" w:rsidP="004C08C7"/>
        </w:tc>
      </w:tr>
      <w:tr w:rsidR="00C31254" w14:paraId="6FC3E2E3" w14:textId="77777777" w:rsidTr="004C08C7">
        <w:trPr>
          <w:trHeight w:val="263"/>
        </w:trPr>
        <w:tc>
          <w:tcPr>
            <w:tcW w:w="9611" w:type="dxa"/>
          </w:tcPr>
          <w:p w14:paraId="592EB433" w14:textId="77777777" w:rsidR="00C31254" w:rsidRDefault="00C31254" w:rsidP="004C08C7"/>
        </w:tc>
      </w:tr>
      <w:tr w:rsidR="00C31254" w14:paraId="72CF93FC" w14:textId="77777777" w:rsidTr="004C08C7">
        <w:trPr>
          <w:trHeight w:val="263"/>
        </w:trPr>
        <w:tc>
          <w:tcPr>
            <w:tcW w:w="9611" w:type="dxa"/>
          </w:tcPr>
          <w:p w14:paraId="48E420EA" w14:textId="77777777" w:rsidR="00C31254" w:rsidRDefault="00C31254" w:rsidP="004C08C7"/>
        </w:tc>
      </w:tr>
      <w:tr w:rsidR="00C31254" w14:paraId="16C03CEB" w14:textId="77777777" w:rsidTr="004C08C7">
        <w:trPr>
          <w:trHeight w:val="263"/>
        </w:trPr>
        <w:tc>
          <w:tcPr>
            <w:tcW w:w="9611" w:type="dxa"/>
          </w:tcPr>
          <w:p w14:paraId="206D28BA" w14:textId="77777777" w:rsidR="00C31254" w:rsidRDefault="00C31254" w:rsidP="004C08C7"/>
        </w:tc>
      </w:tr>
    </w:tbl>
    <w:p w14:paraId="50D03461" w14:textId="77777777" w:rsidR="007268E4" w:rsidRPr="00BB4F60" w:rsidRDefault="007268E4" w:rsidP="00BB4F60"/>
    <w:sectPr w:rsidR="007268E4" w:rsidRPr="00BB4F60" w:rsidSect="005426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99891E" w14:textId="77777777" w:rsidR="00B732DF" w:rsidRDefault="00B732DF" w:rsidP="005762FE">
      <w:r>
        <w:separator/>
      </w:r>
    </w:p>
  </w:endnote>
  <w:endnote w:type="continuationSeparator" w:id="0">
    <w:p w14:paraId="3ACE0028" w14:textId="77777777" w:rsidR="00B732DF" w:rsidRDefault="00B732DF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5EC2E4" w14:textId="77777777" w:rsidR="00542624" w:rsidRDefault="005426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71693" w14:textId="77777777" w:rsidR="00542624" w:rsidRPr="00542624" w:rsidRDefault="00542624" w:rsidP="00542624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5999A8" w14:textId="77777777" w:rsidR="00542624" w:rsidRDefault="005426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93B07F" w14:textId="77777777" w:rsidR="00B732DF" w:rsidRDefault="00B732DF" w:rsidP="005762FE">
      <w:r>
        <w:separator/>
      </w:r>
    </w:p>
  </w:footnote>
  <w:footnote w:type="continuationSeparator" w:id="0">
    <w:p w14:paraId="0562DD63" w14:textId="77777777" w:rsidR="00B732DF" w:rsidRDefault="00B732DF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BBE679" w14:textId="77777777" w:rsidR="00542624" w:rsidRDefault="005426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405A8E" w14:textId="77777777" w:rsidR="00542624" w:rsidRPr="00542624" w:rsidRDefault="00542624" w:rsidP="00542624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26BCAE" w14:textId="77777777" w:rsidR="00542624" w:rsidRDefault="005426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624"/>
    <w:rsid w:val="00037140"/>
    <w:rsid w:val="0004106F"/>
    <w:rsid w:val="0007080F"/>
    <w:rsid w:val="00075B3E"/>
    <w:rsid w:val="000903AB"/>
    <w:rsid w:val="000A0101"/>
    <w:rsid w:val="000B3ED8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2624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32DF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31254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A7D50"/>
  <w15:docId w15:val="{1AAA90B7-D5FE-4E1A-9F2E-03E871CD5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2020-09-10T08:54:00Z</dcterms:created>
  <dcterms:modified xsi:type="dcterms:W3CDTF">2020-09-19T09:06:00Z</dcterms:modified>
</cp:coreProperties>
</file>