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31119F" w:rsidRPr="0031119F" w14:paraId="0CCC45A3" w14:textId="77777777" w:rsidTr="0031119F">
        <w:trPr>
          <w:trHeight w:val="600"/>
        </w:trPr>
        <w:tc>
          <w:tcPr>
            <w:tcW w:w="9576" w:type="dxa"/>
            <w:gridSpan w:val="7"/>
          </w:tcPr>
          <w:p w14:paraId="57810C93" w14:textId="77777777" w:rsidR="0031119F" w:rsidRPr="0031119F" w:rsidRDefault="0031119F" w:rsidP="0031119F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June 2022</w:t>
            </w:r>
          </w:p>
        </w:tc>
      </w:tr>
      <w:tr w:rsidR="0031119F" w14:paraId="46A8720D" w14:textId="77777777" w:rsidTr="0031119F">
        <w:tc>
          <w:tcPr>
            <w:tcW w:w="1368" w:type="dxa"/>
          </w:tcPr>
          <w:p w14:paraId="139836B7" w14:textId="77777777" w:rsidR="0031119F" w:rsidRDefault="0031119F" w:rsidP="0031119F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5177BC4F" w14:textId="77777777" w:rsidR="0031119F" w:rsidRDefault="0031119F" w:rsidP="0031119F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97FF485" w14:textId="77777777" w:rsidR="0031119F" w:rsidRDefault="0031119F" w:rsidP="0031119F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CD479A5" w14:textId="77777777" w:rsidR="0031119F" w:rsidRDefault="0031119F" w:rsidP="0031119F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E4B7500" w14:textId="77777777" w:rsidR="0031119F" w:rsidRDefault="0031119F" w:rsidP="0031119F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FD45478" w14:textId="77777777" w:rsidR="0031119F" w:rsidRDefault="0031119F" w:rsidP="0031119F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FB966C5" w14:textId="77777777" w:rsidR="0031119F" w:rsidRDefault="0031119F" w:rsidP="0031119F">
            <w:pPr>
              <w:jc w:val="center"/>
            </w:pPr>
            <w:r>
              <w:t>Sunday</w:t>
            </w:r>
          </w:p>
        </w:tc>
      </w:tr>
      <w:tr w:rsidR="0031119F" w14:paraId="01EEFA73" w14:textId="77777777" w:rsidTr="0031119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472C386F" w14:textId="77777777" w:rsidR="0031119F" w:rsidRDefault="0031119F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067DE0C1" w14:textId="77777777" w:rsidR="0031119F" w:rsidRDefault="0031119F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6240B34" w14:textId="77777777" w:rsidR="0031119F" w:rsidRDefault="0031119F" w:rsidP="0031119F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CEA17B" w14:textId="77777777" w:rsidR="0031119F" w:rsidRDefault="0031119F" w:rsidP="0031119F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515D27C" w14:textId="77777777" w:rsidR="0031119F" w:rsidRDefault="0031119F" w:rsidP="0031119F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38C0FA" w14:textId="77777777" w:rsidR="0031119F" w:rsidRDefault="0031119F" w:rsidP="0031119F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50202C" w14:textId="77777777" w:rsidR="0031119F" w:rsidRDefault="0031119F" w:rsidP="0031119F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</w:tr>
      <w:tr w:rsidR="0031119F" w14:paraId="3D342D8E" w14:textId="77777777" w:rsidTr="0031119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0AC5AC" w14:textId="77777777" w:rsidR="0031119F" w:rsidRDefault="0031119F" w:rsidP="0031119F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04E44A8" w14:textId="77777777" w:rsidR="0031119F" w:rsidRDefault="0031119F" w:rsidP="0031119F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ACC476" w14:textId="77777777" w:rsidR="0031119F" w:rsidRDefault="0031119F" w:rsidP="0031119F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F9BE21" w14:textId="77777777" w:rsidR="0031119F" w:rsidRDefault="0031119F" w:rsidP="0031119F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FFDAF7" w14:textId="77777777" w:rsidR="0031119F" w:rsidRDefault="0031119F" w:rsidP="0031119F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8033E8" w14:textId="77777777" w:rsidR="0031119F" w:rsidRDefault="0031119F" w:rsidP="0031119F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5446FC" w14:textId="77777777" w:rsidR="0031119F" w:rsidRDefault="0031119F" w:rsidP="0031119F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</w:tr>
      <w:tr w:rsidR="0031119F" w14:paraId="7855766A" w14:textId="77777777" w:rsidTr="0031119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5C46BBE" w14:textId="77777777" w:rsidR="0031119F" w:rsidRDefault="0031119F" w:rsidP="0031119F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66129E" w14:textId="77777777" w:rsidR="0031119F" w:rsidRDefault="0031119F" w:rsidP="0031119F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E512E4" w14:textId="77777777" w:rsidR="0031119F" w:rsidRDefault="0031119F" w:rsidP="0031119F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125FFD" w14:textId="77777777" w:rsidR="0031119F" w:rsidRDefault="0031119F" w:rsidP="0031119F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F9385E" w14:textId="77777777" w:rsidR="0031119F" w:rsidRDefault="0031119F" w:rsidP="0031119F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F41E41" w14:textId="77777777" w:rsidR="0031119F" w:rsidRDefault="0031119F" w:rsidP="0031119F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396E9E" w14:textId="77777777" w:rsidR="0031119F" w:rsidRDefault="0031119F" w:rsidP="0031119F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</w:tr>
      <w:tr w:rsidR="0031119F" w14:paraId="6FA6165C" w14:textId="77777777" w:rsidTr="0031119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ACCA9B" w14:textId="77777777" w:rsidR="0031119F" w:rsidRDefault="0031119F" w:rsidP="0031119F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CE546CB" w14:textId="77777777" w:rsidR="0031119F" w:rsidRDefault="0031119F" w:rsidP="0031119F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2D9B336" w14:textId="77777777" w:rsidR="0031119F" w:rsidRDefault="0031119F" w:rsidP="0031119F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4BD0AD0" w14:textId="77777777" w:rsidR="0031119F" w:rsidRDefault="0031119F" w:rsidP="0031119F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354B27D" w14:textId="77777777" w:rsidR="0031119F" w:rsidRDefault="0031119F" w:rsidP="0031119F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35058F4" w14:textId="77777777" w:rsidR="0031119F" w:rsidRDefault="0031119F" w:rsidP="0031119F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C713FB7" w14:textId="77777777" w:rsidR="0031119F" w:rsidRDefault="0031119F" w:rsidP="0031119F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</w:tr>
      <w:tr w:rsidR="0031119F" w14:paraId="0E7BE681" w14:textId="77777777" w:rsidTr="0031119F">
        <w:trPr>
          <w:trHeight w:val="1500"/>
        </w:trPr>
        <w:tc>
          <w:tcPr>
            <w:tcW w:w="1368" w:type="dxa"/>
            <w:shd w:val="clear" w:color="auto" w:fill="auto"/>
          </w:tcPr>
          <w:p w14:paraId="51B4C12E" w14:textId="77777777" w:rsidR="0031119F" w:rsidRDefault="0031119F" w:rsidP="0031119F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E63E1FF" w14:textId="77777777" w:rsidR="0031119F" w:rsidRDefault="0031119F" w:rsidP="0031119F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8E1B6C5" w14:textId="77777777" w:rsidR="0031119F" w:rsidRDefault="0031119F" w:rsidP="0031119F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62D9A2F" w14:textId="77777777" w:rsidR="0031119F" w:rsidRDefault="0031119F" w:rsidP="0031119F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1E809EDF" w14:textId="77777777" w:rsidR="0031119F" w:rsidRDefault="0031119F" w:rsidP="00BB4F60"/>
        </w:tc>
        <w:tc>
          <w:tcPr>
            <w:tcW w:w="1368" w:type="dxa"/>
          </w:tcPr>
          <w:p w14:paraId="475B816A" w14:textId="77777777" w:rsidR="0031119F" w:rsidRDefault="0031119F" w:rsidP="00BB4F60"/>
        </w:tc>
        <w:tc>
          <w:tcPr>
            <w:tcW w:w="1368" w:type="dxa"/>
          </w:tcPr>
          <w:p w14:paraId="1C80A663" w14:textId="77777777" w:rsidR="0031119F" w:rsidRDefault="0031119F" w:rsidP="00BB4F60"/>
        </w:tc>
      </w:tr>
      <w:tr w:rsidR="0031119F" w14:paraId="3DEE07DB" w14:textId="77777777" w:rsidTr="0031119F">
        <w:trPr>
          <w:trHeight w:val="1500"/>
        </w:trPr>
        <w:tc>
          <w:tcPr>
            <w:tcW w:w="1368" w:type="dxa"/>
          </w:tcPr>
          <w:p w14:paraId="4246A1BA" w14:textId="77777777" w:rsidR="0031119F" w:rsidRDefault="0031119F" w:rsidP="00BB4F60"/>
        </w:tc>
        <w:tc>
          <w:tcPr>
            <w:tcW w:w="1368" w:type="dxa"/>
          </w:tcPr>
          <w:p w14:paraId="2AB7459F" w14:textId="77777777" w:rsidR="0031119F" w:rsidRDefault="0031119F" w:rsidP="00BB4F60"/>
        </w:tc>
        <w:tc>
          <w:tcPr>
            <w:tcW w:w="1368" w:type="dxa"/>
          </w:tcPr>
          <w:p w14:paraId="53F6B190" w14:textId="77777777" w:rsidR="0031119F" w:rsidRDefault="0031119F" w:rsidP="00BB4F60"/>
        </w:tc>
        <w:tc>
          <w:tcPr>
            <w:tcW w:w="1368" w:type="dxa"/>
          </w:tcPr>
          <w:p w14:paraId="3A06C21F" w14:textId="77777777" w:rsidR="0031119F" w:rsidRDefault="0031119F" w:rsidP="00BB4F60"/>
        </w:tc>
        <w:tc>
          <w:tcPr>
            <w:tcW w:w="1368" w:type="dxa"/>
          </w:tcPr>
          <w:p w14:paraId="3051ECD0" w14:textId="77777777" w:rsidR="0031119F" w:rsidRDefault="0031119F" w:rsidP="00BB4F60"/>
        </w:tc>
        <w:tc>
          <w:tcPr>
            <w:tcW w:w="1368" w:type="dxa"/>
          </w:tcPr>
          <w:p w14:paraId="51F6C153" w14:textId="77777777" w:rsidR="0031119F" w:rsidRDefault="0031119F" w:rsidP="00BB4F60"/>
        </w:tc>
        <w:tc>
          <w:tcPr>
            <w:tcW w:w="1368" w:type="dxa"/>
          </w:tcPr>
          <w:p w14:paraId="02637E39" w14:textId="77777777" w:rsidR="0031119F" w:rsidRDefault="0031119F" w:rsidP="00BB4F60"/>
        </w:tc>
      </w:tr>
    </w:tbl>
    <w:p w14:paraId="6FB02A69" w14:textId="77777777" w:rsidR="0031119F" w:rsidRDefault="0031119F" w:rsidP="00BB4F60"/>
    <w:tbl>
      <w:tblPr>
        <w:tblStyle w:val="TableGrid"/>
        <w:tblW w:w="9611" w:type="dxa"/>
        <w:tblInd w:w="-5" w:type="dxa"/>
        <w:tblLook w:val="04A0" w:firstRow="1" w:lastRow="0" w:firstColumn="1" w:lastColumn="0" w:noHBand="0" w:noVBand="1"/>
      </w:tblPr>
      <w:tblGrid>
        <w:gridCol w:w="9611"/>
      </w:tblGrid>
      <w:tr w:rsidR="00C663E2" w14:paraId="7A2F8E76" w14:textId="77777777" w:rsidTr="004C08C7">
        <w:trPr>
          <w:trHeight w:val="263"/>
        </w:trPr>
        <w:tc>
          <w:tcPr>
            <w:tcW w:w="9611" w:type="dxa"/>
          </w:tcPr>
          <w:p w14:paraId="79E8FC9A" w14:textId="77777777" w:rsidR="00C663E2" w:rsidRDefault="00C663E2" w:rsidP="004C08C7"/>
        </w:tc>
      </w:tr>
      <w:tr w:rsidR="00C663E2" w14:paraId="7FE89A75" w14:textId="77777777" w:rsidTr="004C08C7">
        <w:trPr>
          <w:trHeight w:val="263"/>
        </w:trPr>
        <w:tc>
          <w:tcPr>
            <w:tcW w:w="9611" w:type="dxa"/>
          </w:tcPr>
          <w:p w14:paraId="0D794213" w14:textId="77777777" w:rsidR="00C663E2" w:rsidRDefault="00C663E2" w:rsidP="004C08C7"/>
        </w:tc>
      </w:tr>
      <w:tr w:rsidR="00C663E2" w14:paraId="07B186E3" w14:textId="77777777" w:rsidTr="004C08C7">
        <w:trPr>
          <w:trHeight w:val="263"/>
        </w:trPr>
        <w:tc>
          <w:tcPr>
            <w:tcW w:w="9611" w:type="dxa"/>
          </w:tcPr>
          <w:p w14:paraId="197A6641" w14:textId="77777777" w:rsidR="00C663E2" w:rsidRDefault="00C663E2" w:rsidP="004C08C7"/>
        </w:tc>
      </w:tr>
      <w:tr w:rsidR="00C663E2" w14:paraId="7CC9558F" w14:textId="77777777" w:rsidTr="004C08C7">
        <w:trPr>
          <w:trHeight w:val="263"/>
        </w:trPr>
        <w:tc>
          <w:tcPr>
            <w:tcW w:w="9611" w:type="dxa"/>
          </w:tcPr>
          <w:p w14:paraId="40905994" w14:textId="77777777" w:rsidR="00C663E2" w:rsidRDefault="00C663E2" w:rsidP="004C08C7"/>
        </w:tc>
      </w:tr>
      <w:tr w:rsidR="00C663E2" w14:paraId="1A16CFDA" w14:textId="77777777" w:rsidTr="004C08C7">
        <w:trPr>
          <w:trHeight w:val="263"/>
        </w:trPr>
        <w:tc>
          <w:tcPr>
            <w:tcW w:w="9611" w:type="dxa"/>
          </w:tcPr>
          <w:p w14:paraId="52E44423" w14:textId="77777777" w:rsidR="00C663E2" w:rsidRDefault="00C663E2" w:rsidP="004C08C7"/>
        </w:tc>
      </w:tr>
      <w:tr w:rsidR="00C663E2" w14:paraId="7ECC318D" w14:textId="77777777" w:rsidTr="004C08C7">
        <w:trPr>
          <w:trHeight w:val="263"/>
        </w:trPr>
        <w:tc>
          <w:tcPr>
            <w:tcW w:w="9611" w:type="dxa"/>
          </w:tcPr>
          <w:p w14:paraId="7830AF90" w14:textId="77777777" w:rsidR="00C663E2" w:rsidRDefault="00C663E2" w:rsidP="004C08C7"/>
        </w:tc>
      </w:tr>
      <w:tr w:rsidR="00C663E2" w14:paraId="65A654CF" w14:textId="77777777" w:rsidTr="004C08C7">
        <w:trPr>
          <w:trHeight w:val="263"/>
        </w:trPr>
        <w:tc>
          <w:tcPr>
            <w:tcW w:w="9611" w:type="dxa"/>
          </w:tcPr>
          <w:p w14:paraId="7A95F35E" w14:textId="77777777" w:rsidR="00C663E2" w:rsidRDefault="00C663E2" w:rsidP="004C08C7"/>
        </w:tc>
      </w:tr>
    </w:tbl>
    <w:p w14:paraId="6EF893A2" w14:textId="77777777" w:rsidR="007268E4" w:rsidRPr="00BB4F60" w:rsidRDefault="007268E4" w:rsidP="00BB4F60"/>
    <w:sectPr w:rsidR="007268E4" w:rsidRPr="00BB4F60" w:rsidSect="0031119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00A440" w14:textId="77777777" w:rsidR="000B0D03" w:rsidRDefault="000B0D03" w:rsidP="005762FE">
      <w:r>
        <w:separator/>
      </w:r>
    </w:p>
  </w:endnote>
  <w:endnote w:type="continuationSeparator" w:id="0">
    <w:p w14:paraId="34697FD2" w14:textId="77777777" w:rsidR="000B0D03" w:rsidRDefault="000B0D03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A855EB" w14:textId="77777777" w:rsidR="0031119F" w:rsidRDefault="0031119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3C6776" w14:textId="77777777" w:rsidR="0031119F" w:rsidRPr="0031119F" w:rsidRDefault="0031119F" w:rsidP="0031119F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421DE3" w14:textId="77777777" w:rsidR="0031119F" w:rsidRDefault="003111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E5BFD4" w14:textId="77777777" w:rsidR="000B0D03" w:rsidRDefault="000B0D03" w:rsidP="005762FE">
      <w:r>
        <w:separator/>
      </w:r>
    </w:p>
  </w:footnote>
  <w:footnote w:type="continuationSeparator" w:id="0">
    <w:p w14:paraId="2E30D2B6" w14:textId="77777777" w:rsidR="000B0D03" w:rsidRDefault="000B0D03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94C9D2" w14:textId="77777777" w:rsidR="0031119F" w:rsidRDefault="0031119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2A9CBC" w14:textId="77777777" w:rsidR="0031119F" w:rsidRPr="0031119F" w:rsidRDefault="0031119F" w:rsidP="0031119F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3706D7" w14:textId="77777777" w:rsidR="0031119F" w:rsidRDefault="003111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19F"/>
    <w:rsid w:val="00037140"/>
    <w:rsid w:val="0004106F"/>
    <w:rsid w:val="0007080F"/>
    <w:rsid w:val="00075B3E"/>
    <w:rsid w:val="000903AB"/>
    <w:rsid w:val="000A0101"/>
    <w:rsid w:val="000B0D03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1119F"/>
    <w:rsid w:val="003320FC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663E2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3208B"/>
  <w15:docId w15:val="{389CD943-AFF0-4D16-A60E-442EBA91E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Editable Calendar</cp:lastModifiedBy>
  <cp:revision>2</cp:revision>
  <dcterms:created xsi:type="dcterms:W3CDTF">2020-09-10T08:54:00Z</dcterms:created>
  <dcterms:modified xsi:type="dcterms:W3CDTF">2020-09-19T09:05:00Z</dcterms:modified>
</cp:coreProperties>
</file>