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C66CFE" w:rsidRPr="00C66CFE" w14:paraId="321885C3" w14:textId="77777777" w:rsidTr="00C66CFE">
        <w:trPr>
          <w:trHeight w:val="600"/>
        </w:trPr>
        <w:tc>
          <w:tcPr>
            <w:tcW w:w="9576" w:type="dxa"/>
            <w:gridSpan w:val="7"/>
          </w:tcPr>
          <w:p w14:paraId="09238100" w14:textId="77777777" w:rsidR="00C66CFE" w:rsidRPr="00C66CFE" w:rsidRDefault="00C66CFE" w:rsidP="00C66CFE">
            <w:pPr>
              <w:jc w:val="center"/>
              <w:rPr>
                <w:sz w:val="48"/>
              </w:rPr>
            </w:pPr>
            <w:r>
              <w:rPr>
                <w:sz w:val="48"/>
              </w:rPr>
              <w:t>September 2021</w:t>
            </w:r>
          </w:p>
        </w:tc>
      </w:tr>
      <w:tr w:rsidR="00C66CFE" w14:paraId="1395C42C" w14:textId="77777777" w:rsidTr="00C66CFE">
        <w:tc>
          <w:tcPr>
            <w:tcW w:w="1368" w:type="dxa"/>
          </w:tcPr>
          <w:p w14:paraId="71D05C7C" w14:textId="77777777" w:rsidR="00C66CFE" w:rsidRDefault="00C66CFE" w:rsidP="00C66CFE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6178E84C" w14:textId="77777777" w:rsidR="00C66CFE" w:rsidRDefault="00C66CFE" w:rsidP="00C66CFE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6749122" w14:textId="77777777" w:rsidR="00C66CFE" w:rsidRDefault="00C66CFE" w:rsidP="00C66CFE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0F0CA46" w14:textId="77777777" w:rsidR="00C66CFE" w:rsidRDefault="00C66CFE" w:rsidP="00C66CFE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08CC242" w14:textId="77777777" w:rsidR="00C66CFE" w:rsidRDefault="00C66CFE" w:rsidP="00C66CFE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3054E4C" w14:textId="77777777" w:rsidR="00C66CFE" w:rsidRDefault="00C66CFE" w:rsidP="00C66CFE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D9977CD" w14:textId="77777777" w:rsidR="00C66CFE" w:rsidRDefault="00C66CFE" w:rsidP="00C66CFE">
            <w:pPr>
              <w:jc w:val="center"/>
            </w:pPr>
            <w:r>
              <w:t>Sunday</w:t>
            </w:r>
          </w:p>
        </w:tc>
      </w:tr>
      <w:tr w:rsidR="00C66CFE" w14:paraId="5AA94A3D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73939782" w14:textId="77777777" w:rsidR="00C66CFE" w:rsidRDefault="00C66CFE" w:rsidP="00BB4F60"/>
        </w:tc>
        <w:tc>
          <w:tcPr>
            <w:tcW w:w="1368" w:type="dxa"/>
            <w:tcBorders>
              <w:bottom w:val="single" w:sz="4" w:space="0" w:color="auto"/>
            </w:tcBorders>
          </w:tcPr>
          <w:p w14:paraId="00285A08" w14:textId="77777777" w:rsidR="00C66CFE" w:rsidRDefault="00C66CFE" w:rsidP="00BB4F60"/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128580" w14:textId="77777777" w:rsidR="00C66CFE" w:rsidRDefault="00C66CFE" w:rsidP="00C66CFE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C9859DE" w14:textId="77777777" w:rsidR="00C66CFE" w:rsidRDefault="00C66CFE" w:rsidP="00C66CFE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BBC5DC2" w14:textId="77777777" w:rsidR="00C66CFE" w:rsidRDefault="00C66CFE" w:rsidP="00C66CFE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465B997" w14:textId="77777777" w:rsidR="00C66CFE" w:rsidRDefault="00C66CFE" w:rsidP="00C66CFE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8D8EBA" w14:textId="77777777" w:rsidR="00C66CFE" w:rsidRDefault="00C66CFE" w:rsidP="00C66CFE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</w:tr>
      <w:tr w:rsidR="00C66CFE" w14:paraId="7D43C74C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B91E9BE" w14:textId="77777777" w:rsidR="00C66CFE" w:rsidRDefault="00C66CFE" w:rsidP="00C66CFE">
            <w:pPr>
              <w:jc w:val="center"/>
            </w:pPr>
            <w:r>
              <w:t>6</w:t>
            </w:r>
            <w:r>
              <w:br/>
            </w:r>
            <w:r>
              <w:br/>
              <w:t>Labor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C0E0DD" w14:textId="77777777" w:rsidR="00C66CFE" w:rsidRDefault="00C66CFE" w:rsidP="00C66CFE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7F32A9" w14:textId="77777777" w:rsidR="00C66CFE" w:rsidRDefault="00C66CFE" w:rsidP="00C66CFE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C755F5" w14:textId="77777777" w:rsidR="00C66CFE" w:rsidRDefault="00C66CFE" w:rsidP="00C66CFE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398CAB" w14:textId="77777777" w:rsidR="00C66CFE" w:rsidRDefault="00C66CFE" w:rsidP="00C66CFE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D64EEA" w14:textId="77777777" w:rsidR="00C66CFE" w:rsidRDefault="00C66CFE" w:rsidP="00C66CFE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39E5C32" w14:textId="77777777" w:rsidR="00C66CFE" w:rsidRDefault="00C66CFE" w:rsidP="00C66CFE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</w:tr>
      <w:tr w:rsidR="00C66CFE" w14:paraId="59C58F34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C41A659" w14:textId="77777777" w:rsidR="00C66CFE" w:rsidRDefault="00C66CFE" w:rsidP="00C66CFE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9761FF" w14:textId="77777777" w:rsidR="00C66CFE" w:rsidRDefault="00C66CFE" w:rsidP="00C66CFE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3976048" w14:textId="77777777" w:rsidR="00C66CFE" w:rsidRDefault="00C66CFE" w:rsidP="00C66CFE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15592AE" w14:textId="77777777" w:rsidR="00C66CFE" w:rsidRDefault="00C66CFE" w:rsidP="00C66CFE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AE905F7" w14:textId="77777777" w:rsidR="00C66CFE" w:rsidRDefault="00C66CFE" w:rsidP="00C66CFE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89685A9" w14:textId="77777777" w:rsidR="00C66CFE" w:rsidRDefault="00C66CFE" w:rsidP="00C66CFE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1926F53" w14:textId="77777777" w:rsidR="00C66CFE" w:rsidRDefault="00C66CFE" w:rsidP="00C66CFE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</w:tr>
      <w:tr w:rsidR="00C66CFE" w14:paraId="7351A55D" w14:textId="77777777" w:rsidTr="00C66CFE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13A5BF" w14:textId="77777777" w:rsidR="00C66CFE" w:rsidRDefault="00C66CFE" w:rsidP="00C66CFE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BCA3A6D" w14:textId="77777777" w:rsidR="00C66CFE" w:rsidRDefault="00C66CFE" w:rsidP="00C66CFE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301740" w14:textId="77777777" w:rsidR="00C66CFE" w:rsidRDefault="00C66CFE" w:rsidP="00C66CFE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7F8E02C" w14:textId="77777777" w:rsidR="00C66CFE" w:rsidRDefault="00C66CFE" w:rsidP="00C66CFE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1BCBD5E" w14:textId="77777777" w:rsidR="00C66CFE" w:rsidRDefault="00C66CFE" w:rsidP="00C66CFE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0B9A0A2" w14:textId="77777777" w:rsidR="00C66CFE" w:rsidRDefault="00C66CFE" w:rsidP="00C66CFE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C542663" w14:textId="77777777" w:rsidR="00C66CFE" w:rsidRDefault="00C66CFE" w:rsidP="00C66CFE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</w:tr>
      <w:tr w:rsidR="00C66CFE" w14:paraId="123B1B79" w14:textId="77777777" w:rsidTr="00C66CFE">
        <w:trPr>
          <w:trHeight w:val="1500"/>
        </w:trPr>
        <w:tc>
          <w:tcPr>
            <w:tcW w:w="1368" w:type="dxa"/>
            <w:shd w:val="clear" w:color="auto" w:fill="auto"/>
          </w:tcPr>
          <w:p w14:paraId="1E41E0D7" w14:textId="77777777" w:rsidR="00C66CFE" w:rsidRDefault="00C66CFE" w:rsidP="00C66CFE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05B5BEA" w14:textId="77777777" w:rsidR="00C66CFE" w:rsidRDefault="00C66CFE" w:rsidP="00C66CFE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BE2089C" w14:textId="77777777" w:rsidR="00C66CFE" w:rsidRDefault="00C66CFE" w:rsidP="00C66CFE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9711208" w14:textId="77777777" w:rsidR="00C66CFE" w:rsidRDefault="00C66CFE" w:rsidP="00C66CFE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21CD69B7" w14:textId="77777777" w:rsidR="00C66CFE" w:rsidRDefault="00C66CFE" w:rsidP="00BB4F60"/>
        </w:tc>
        <w:tc>
          <w:tcPr>
            <w:tcW w:w="1368" w:type="dxa"/>
          </w:tcPr>
          <w:p w14:paraId="605D5CC8" w14:textId="77777777" w:rsidR="00C66CFE" w:rsidRDefault="00C66CFE" w:rsidP="00BB4F60"/>
        </w:tc>
        <w:tc>
          <w:tcPr>
            <w:tcW w:w="1368" w:type="dxa"/>
          </w:tcPr>
          <w:p w14:paraId="78BD538C" w14:textId="77777777" w:rsidR="00C66CFE" w:rsidRDefault="00C66CFE" w:rsidP="00BB4F60"/>
        </w:tc>
      </w:tr>
      <w:tr w:rsidR="00C66CFE" w14:paraId="7D6849D4" w14:textId="77777777" w:rsidTr="00C66CFE">
        <w:trPr>
          <w:trHeight w:val="1500"/>
        </w:trPr>
        <w:tc>
          <w:tcPr>
            <w:tcW w:w="1368" w:type="dxa"/>
          </w:tcPr>
          <w:p w14:paraId="00999CF2" w14:textId="77777777" w:rsidR="00C66CFE" w:rsidRDefault="00C66CFE" w:rsidP="00BB4F60"/>
        </w:tc>
        <w:tc>
          <w:tcPr>
            <w:tcW w:w="1368" w:type="dxa"/>
          </w:tcPr>
          <w:p w14:paraId="202694EE" w14:textId="77777777" w:rsidR="00C66CFE" w:rsidRDefault="00C66CFE" w:rsidP="00BB4F60"/>
        </w:tc>
        <w:tc>
          <w:tcPr>
            <w:tcW w:w="1368" w:type="dxa"/>
          </w:tcPr>
          <w:p w14:paraId="032C3DF7" w14:textId="77777777" w:rsidR="00C66CFE" w:rsidRDefault="00C66CFE" w:rsidP="00BB4F60"/>
        </w:tc>
        <w:tc>
          <w:tcPr>
            <w:tcW w:w="1368" w:type="dxa"/>
          </w:tcPr>
          <w:p w14:paraId="5351E0FE" w14:textId="77777777" w:rsidR="00C66CFE" w:rsidRDefault="00C66CFE" w:rsidP="00BB4F60"/>
        </w:tc>
        <w:tc>
          <w:tcPr>
            <w:tcW w:w="1368" w:type="dxa"/>
          </w:tcPr>
          <w:p w14:paraId="07315193" w14:textId="77777777" w:rsidR="00C66CFE" w:rsidRDefault="00C66CFE" w:rsidP="00BB4F60"/>
        </w:tc>
        <w:tc>
          <w:tcPr>
            <w:tcW w:w="1368" w:type="dxa"/>
          </w:tcPr>
          <w:p w14:paraId="0A13264F" w14:textId="77777777" w:rsidR="00C66CFE" w:rsidRDefault="00C66CFE" w:rsidP="00BB4F60"/>
        </w:tc>
        <w:tc>
          <w:tcPr>
            <w:tcW w:w="1368" w:type="dxa"/>
          </w:tcPr>
          <w:p w14:paraId="1BB15721" w14:textId="77777777" w:rsidR="00C66CFE" w:rsidRDefault="00C66CFE" w:rsidP="00BB4F60"/>
        </w:tc>
      </w:tr>
    </w:tbl>
    <w:p w14:paraId="24E536BD" w14:textId="77777777" w:rsidR="00C66CFE" w:rsidRDefault="00C66CFE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773A18" w14:paraId="35F55F29" w14:textId="77777777" w:rsidTr="004C08C7">
        <w:trPr>
          <w:trHeight w:val="263"/>
        </w:trPr>
        <w:tc>
          <w:tcPr>
            <w:tcW w:w="9611" w:type="dxa"/>
          </w:tcPr>
          <w:p w14:paraId="3E9A066D" w14:textId="77777777" w:rsidR="00773A18" w:rsidRDefault="00773A18" w:rsidP="004C08C7"/>
        </w:tc>
      </w:tr>
      <w:tr w:rsidR="00773A18" w14:paraId="285A1D4C" w14:textId="77777777" w:rsidTr="004C08C7">
        <w:trPr>
          <w:trHeight w:val="263"/>
        </w:trPr>
        <w:tc>
          <w:tcPr>
            <w:tcW w:w="9611" w:type="dxa"/>
          </w:tcPr>
          <w:p w14:paraId="21508063" w14:textId="77777777" w:rsidR="00773A18" w:rsidRDefault="00773A18" w:rsidP="004C08C7"/>
        </w:tc>
      </w:tr>
      <w:tr w:rsidR="00773A18" w14:paraId="64B1009F" w14:textId="77777777" w:rsidTr="004C08C7">
        <w:trPr>
          <w:trHeight w:val="263"/>
        </w:trPr>
        <w:tc>
          <w:tcPr>
            <w:tcW w:w="9611" w:type="dxa"/>
          </w:tcPr>
          <w:p w14:paraId="2422C374" w14:textId="77777777" w:rsidR="00773A18" w:rsidRDefault="00773A18" w:rsidP="004C08C7"/>
        </w:tc>
      </w:tr>
      <w:tr w:rsidR="00773A18" w14:paraId="26C16BBD" w14:textId="77777777" w:rsidTr="004C08C7">
        <w:trPr>
          <w:trHeight w:val="263"/>
        </w:trPr>
        <w:tc>
          <w:tcPr>
            <w:tcW w:w="9611" w:type="dxa"/>
          </w:tcPr>
          <w:p w14:paraId="7571B88A" w14:textId="77777777" w:rsidR="00773A18" w:rsidRDefault="00773A18" w:rsidP="004C08C7"/>
        </w:tc>
      </w:tr>
      <w:tr w:rsidR="00773A18" w14:paraId="2079AD37" w14:textId="77777777" w:rsidTr="004C08C7">
        <w:trPr>
          <w:trHeight w:val="263"/>
        </w:trPr>
        <w:tc>
          <w:tcPr>
            <w:tcW w:w="9611" w:type="dxa"/>
          </w:tcPr>
          <w:p w14:paraId="654EF0D3" w14:textId="77777777" w:rsidR="00773A18" w:rsidRDefault="00773A18" w:rsidP="004C08C7"/>
        </w:tc>
      </w:tr>
      <w:tr w:rsidR="00773A18" w14:paraId="7614ECEA" w14:textId="77777777" w:rsidTr="004C08C7">
        <w:trPr>
          <w:trHeight w:val="263"/>
        </w:trPr>
        <w:tc>
          <w:tcPr>
            <w:tcW w:w="9611" w:type="dxa"/>
          </w:tcPr>
          <w:p w14:paraId="76F6D34B" w14:textId="77777777" w:rsidR="00773A18" w:rsidRDefault="00773A18" w:rsidP="004C08C7"/>
        </w:tc>
      </w:tr>
      <w:tr w:rsidR="00773A18" w14:paraId="56C68FE3" w14:textId="77777777" w:rsidTr="004C08C7">
        <w:trPr>
          <w:trHeight w:val="263"/>
        </w:trPr>
        <w:tc>
          <w:tcPr>
            <w:tcW w:w="9611" w:type="dxa"/>
          </w:tcPr>
          <w:p w14:paraId="1BD1B2D7" w14:textId="77777777" w:rsidR="00773A18" w:rsidRDefault="00773A18" w:rsidP="004C08C7"/>
        </w:tc>
      </w:tr>
    </w:tbl>
    <w:p w14:paraId="16C66777" w14:textId="77777777" w:rsidR="007268E4" w:rsidRPr="00BB4F60" w:rsidRDefault="007268E4" w:rsidP="00BB4F60"/>
    <w:sectPr w:rsidR="007268E4" w:rsidRPr="00BB4F60" w:rsidSect="00C66CF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F1D9E7" w14:textId="77777777" w:rsidR="008262A8" w:rsidRDefault="008262A8" w:rsidP="005762FE">
      <w:r>
        <w:separator/>
      </w:r>
    </w:p>
  </w:endnote>
  <w:endnote w:type="continuationSeparator" w:id="0">
    <w:p w14:paraId="0AA235BC" w14:textId="77777777" w:rsidR="008262A8" w:rsidRDefault="008262A8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DB26F2" w14:textId="77777777" w:rsidR="00C66CFE" w:rsidRDefault="00C66CF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6CEC5D" w14:textId="77777777" w:rsidR="00C66CFE" w:rsidRPr="00C66CFE" w:rsidRDefault="00C66CFE" w:rsidP="00C66CFE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417422" w14:textId="77777777" w:rsidR="00C66CFE" w:rsidRDefault="00C66C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6CF9AB" w14:textId="77777777" w:rsidR="008262A8" w:rsidRDefault="008262A8" w:rsidP="005762FE">
      <w:r>
        <w:separator/>
      </w:r>
    </w:p>
  </w:footnote>
  <w:footnote w:type="continuationSeparator" w:id="0">
    <w:p w14:paraId="26D6CCEE" w14:textId="77777777" w:rsidR="008262A8" w:rsidRDefault="008262A8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001FAF" w14:textId="77777777" w:rsidR="00C66CFE" w:rsidRDefault="00C66CF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3B6540" w14:textId="77777777" w:rsidR="00C66CFE" w:rsidRPr="00C66CFE" w:rsidRDefault="00C66CFE" w:rsidP="00C66CFE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ECA079" w14:textId="77777777" w:rsidR="00C66CFE" w:rsidRDefault="00C66CF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CFE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73A18"/>
    <w:rsid w:val="007D2CDD"/>
    <w:rsid w:val="007E16C3"/>
    <w:rsid w:val="007E2AAA"/>
    <w:rsid w:val="008262A8"/>
    <w:rsid w:val="008450BC"/>
    <w:rsid w:val="00855C17"/>
    <w:rsid w:val="00867BC5"/>
    <w:rsid w:val="00883782"/>
    <w:rsid w:val="00934166"/>
    <w:rsid w:val="00936128"/>
    <w:rsid w:val="00947C04"/>
    <w:rsid w:val="009806A9"/>
    <w:rsid w:val="0099288A"/>
    <w:rsid w:val="00992C57"/>
    <w:rsid w:val="00992DAE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66CF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6A63C7"/>
  <w15:docId w15:val="{65B53F84-DAD7-4ECB-BD5B-8F5DE6AA6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2020-09-10T08:49:00Z</dcterms:created>
  <dcterms:modified xsi:type="dcterms:W3CDTF">2020-09-19T09:02:00Z</dcterms:modified>
</cp:coreProperties>
</file>