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A2612C" w:rsidRPr="00A2612C" w14:paraId="4CCA95B1" w14:textId="77777777" w:rsidTr="00A2612C">
        <w:trPr>
          <w:trHeight w:val="600"/>
        </w:trPr>
        <w:tc>
          <w:tcPr>
            <w:tcW w:w="9576" w:type="dxa"/>
            <w:gridSpan w:val="7"/>
          </w:tcPr>
          <w:p w14:paraId="54689FE2" w14:textId="77777777" w:rsidR="00A2612C" w:rsidRPr="00A2612C" w:rsidRDefault="00A2612C" w:rsidP="00A2612C">
            <w:pPr>
              <w:jc w:val="center"/>
              <w:rPr>
                <w:sz w:val="48"/>
              </w:rPr>
            </w:pPr>
            <w:r>
              <w:rPr>
                <w:sz w:val="48"/>
              </w:rPr>
              <w:t>October 2021</w:t>
            </w:r>
          </w:p>
        </w:tc>
      </w:tr>
      <w:tr w:rsidR="00A2612C" w14:paraId="65B94DB4" w14:textId="77777777" w:rsidTr="00A2612C">
        <w:tc>
          <w:tcPr>
            <w:tcW w:w="1368" w:type="dxa"/>
          </w:tcPr>
          <w:p w14:paraId="12DD730E" w14:textId="77777777" w:rsidR="00A2612C" w:rsidRDefault="00A2612C" w:rsidP="00A2612C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5493AC10" w14:textId="77777777" w:rsidR="00A2612C" w:rsidRDefault="00A2612C" w:rsidP="00A2612C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403CC2B2" w14:textId="77777777" w:rsidR="00A2612C" w:rsidRDefault="00A2612C" w:rsidP="00A2612C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7605FB2E" w14:textId="77777777" w:rsidR="00A2612C" w:rsidRDefault="00A2612C" w:rsidP="00A2612C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E820FB7" w14:textId="77777777" w:rsidR="00A2612C" w:rsidRDefault="00A2612C" w:rsidP="00A2612C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EA1D0FF" w14:textId="77777777" w:rsidR="00A2612C" w:rsidRDefault="00A2612C" w:rsidP="00A2612C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0DBA798" w14:textId="77777777" w:rsidR="00A2612C" w:rsidRDefault="00A2612C" w:rsidP="00A2612C">
            <w:pPr>
              <w:jc w:val="center"/>
            </w:pPr>
            <w:r>
              <w:t>Sunday</w:t>
            </w:r>
          </w:p>
        </w:tc>
      </w:tr>
      <w:tr w:rsidR="00A2612C" w14:paraId="19F3016A" w14:textId="77777777" w:rsidTr="00A2612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10E6EA47" w14:textId="77777777" w:rsidR="00A2612C" w:rsidRDefault="00A2612C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05B67140" w14:textId="77777777" w:rsidR="00A2612C" w:rsidRDefault="00A2612C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4323545B" w14:textId="77777777" w:rsidR="00A2612C" w:rsidRDefault="00A2612C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3D67F210" w14:textId="77777777" w:rsidR="00A2612C" w:rsidRDefault="00A2612C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BE22D5" w14:textId="77777777" w:rsidR="00A2612C" w:rsidRDefault="00A2612C" w:rsidP="00A2612C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4B291C" w14:textId="77777777" w:rsidR="00A2612C" w:rsidRDefault="00A2612C" w:rsidP="00A2612C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274E7F2" w14:textId="77777777" w:rsidR="00A2612C" w:rsidRDefault="00A2612C" w:rsidP="00A2612C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</w:tr>
      <w:tr w:rsidR="00A2612C" w14:paraId="65CF259D" w14:textId="77777777" w:rsidTr="00A2612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89F276" w14:textId="77777777" w:rsidR="00A2612C" w:rsidRDefault="00A2612C" w:rsidP="00A2612C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9276020" w14:textId="77777777" w:rsidR="00A2612C" w:rsidRDefault="00A2612C" w:rsidP="00A2612C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69F7B80" w14:textId="77777777" w:rsidR="00A2612C" w:rsidRDefault="00A2612C" w:rsidP="00A2612C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F51A91B" w14:textId="77777777" w:rsidR="00A2612C" w:rsidRDefault="00A2612C" w:rsidP="00A2612C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D12EDA" w14:textId="77777777" w:rsidR="00A2612C" w:rsidRDefault="00A2612C" w:rsidP="00A2612C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FF23F4" w14:textId="77777777" w:rsidR="00A2612C" w:rsidRDefault="00A2612C" w:rsidP="00A2612C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1341C7" w14:textId="77777777" w:rsidR="00A2612C" w:rsidRDefault="00A2612C" w:rsidP="00A2612C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</w:tr>
      <w:tr w:rsidR="00A2612C" w14:paraId="49ECF6A3" w14:textId="77777777" w:rsidTr="00A2612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E2EC53" w14:textId="77777777" w:rsidR="00A2612C" w:rsidRDefault="00A2612C" w:rsidP="00A2612C">
            <w:pPr>
              <w:jc w:val="center"/>
            </w:pPr>
            <w:r>
              <w:t>11</w:t>
            </w:r>
            <w:r>
              <w:br/>
            </w:r>
            <w:r>
              <w:br/>
              <w:t>Columbus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910265" w14:textId="77777777" w:rsidR="00A2612C" w:rsidRDefault="00A2612C" w:rsidP="00A2612C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15B928" w14:textId="77777777" w:rsidR="00A2612C" w:rsidRDefault="00A2612C" w:rsidP="00A2612C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46CEC8D" w14:textId="77777777" w:rsidR="00A2612C" w:rsidRDefault="00A2612C" w:rsidP="00A2612C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1BBBFD5" w14:textId="77777777" w:rsidR="00A2612C" w:rsidRDefault="00A2612C" w:rsidP="00A2612C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ABB035B" w14:textId="77777777" w:rsidR="00A2612C" w:rsidRDefault="00A2612C" w:rsidP="00A2612C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37C7DA5" w14:textId="77777777" w:rsidR="00A2612C" w:rsidRDefault="00A2612C" w:rsidP="00A2612C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</w:tr>
      <w:tr w:rsidR="00A2612C" w14:paraId="2D24E2C9" w14:textId="77777777" w:rsidTr="00A2612C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2BEA0EF" w14:textId="77777777" w:rsidR="00A2612C" w:rsidRDefault="00A2612C" w:rsidP="00A2612C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630C2E0" w14:textId="77777777" w:rsidR="00A2612C" w:rsidRDefault="00A2612C" w:rsidP="00A2612C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B0BAE2" w14:textId="77777777" w:rsidR="00A2612C" w:rsidRDefault="00A2612C" w:rsidP="00A2612C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1FE29B8" w14:textId="77777777" w:rsidR="00A2612C" w:rsidRDefault="00A2612C" w:rsidP="00A2612C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E936BD5" w14:textId="77777777" w:rsidR="00A2612C" w:rsidRDefault="00A2612C" w:rsidP="00A2612C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9CAB1D" w14:textId="77777777" w:rsidR="00A2612C" w:rsidRDefault="00A2612C" w:rsidP="00A2612C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5D3E1D" w14:textId="77777777" w:rsidR="00A2612C" w:rsidRDefault="00A2612C" w:rsidP="00A2612C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</w:tr>
      <w:tr w:rsidR="00A2612C" w14:paraId="2F87774B" w14:textId="77777777" w:rsidTr="00A2612C">
        <w:trPr>
          <w:trHeight w:val="1500"/>
        </w:trPr>
        <w:tc>
          <w:tcPr>
            <w:tcW w:w="1368" w:type="dxa"/>
            <w:shd w:val="clear" w:color="auto" w:fill="auto"/>
          </w:tcPr>
          <w:p w14:paraId="7B1D036C" w14:textId="77777777" w:rsidR="00A2612C" w:rsidRDefault="00A2612C" w:rsidP="00A2612C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3192E3D" w14:textId="77777777" w:rsidR="00A2612C" w:rsidRDefault="00A2612C" w:rsidP="00A2612C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80F9222" w14:textId="77777777" w:rsidR="00A2612C" w:rsidRDefault="00A2612C" w:rsidP="00A2612C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865F021" w14:textId="77777777" w:rsidR="00A2612C" w:rsidRDefault="00A2612C" w:rsidP="00A2612C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9B9EA4B" w14:textId="77777777" w:rsidR="00A2612C" w:rsidRDefault="00A2612C" w:rsidP="00A2612C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C5E23F4" w14:textId="77777777" w:rsidR="00A2612C" w:rsidRDefault="00A2612C" w:rsidP="00A2612C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295FFE9" w14:textId="77777777" w:rsidR="00A2612C" w:rsidRDefault="00A2612C" w:rsidP="00A2612C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</w:tr>
      <w:tr w:rsidR="00A2612C" w14:paraId="2430E0C1" w14:textId="77777777" w:rsidTr="00A2612C">
        <w:trPr>
          <w:trHeight w:val="1500"/>
        </w:trPr>
        <w:tc>
          <w:tcPr>
            <w:tcW w:w="1368" w:type="dxa"/>
          </w:tcPr>
          <w:p w14:paraId="7AF8566D" w14:textId="77777777" w:rsidR="00A2612C" w:rsidRDefault="00A2612C" w:rsidP="00BB4F60"/>
        </w:tc>
        <w:tc>
          <w:tcPr>
            <w:tcW w:w="1368" w:type="dxa"/>
          </w:tcPr>
          <w:p w14:paraId="2418A02A" w14:textId="77777777" w:rsidR="00A2612C" w:rsidRDefault="00A2612C" w:rsidP="00BB4F60"/>
        </w:tc>
        <w:tc>
          <w:tcPr>
            <w:tcW w:w="1368" w:type="dxa"/>
          </w:tcPr>
          <w:p w14:paraId="5FC53BCE" w14:textId="77777777" w:rsidR="00A2612C" w:rsidRDefault="00A2612C" w:rsidP="00BB4F60"/>
        </w:tc>
        <w:tc>
          <w:tcPr>
            <w:tcW w:w="1368" w:type="dxa"/>
          </w:tcPr>
          <w:p w14:paraId="2C9431CB" w14:textId="77777777" w:rsidR="00A2612C" w:rsidRDefault="00A2612C" w:rsidP="00BB4F60"/>
        </w:tc>
        <w:tc>
          <w:tcPr>
            <w:tcW w:w="1368" w:type="dxa"/>
          </w:tcPr>
          <w:p w14:paraId="4C46F80F" w14:textId="77777777" w:rsidR="00A2612C" w:rsidRDefault="00A2612C" w:rsidP="00BB4F60"/>
        </w:tc>
        <w:tc>
          <w:tcPr>
            <w:tcW w:w="1368" w:type="dxa"/>
          </w:tcPr>
          <w:p w14:paraId="59A743F2" w14:textId="77777777" w:rsidR="00A2612C" w:rsidRDefault="00A2612C" w:rsidP="00BB4F60"/>
        </w:tc>
        <w:tc>
          <w:tcPr>
            <w:tcW w:w="1368" w:type="dxa"/>
          </w:tcPr>
          <w:p w14:paraId="00E6755B" w14:textId="77777777" w:rsidR="00A2612C" w:rsidRDefault="00A2612C" w:rsidP="00BB4F60"/>
        </w:tc>
      </w:tr>
    </w:tbl>
    <w:p w14:paraId="022B048A" w14:textId="77777777" w:rsidR="00A2612C" w:rsidRDefault="00A2612C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064726" w14:paraId="1989FCC3" w14:textId="77777777" w:rsidTr="004C08C7">
        <w:trPr>
          <w:trHeight w:val="263"/>
        </w:trPr>
        <w:tc>
          <w:tcPr>
            <w:tcW w:w="9611" w:type="dxa"/>
          </w:tcPr>
          <w:p w14:paraId="1F083946" w14:textId="77777777" w:rsidR="00064726" w:rsidRDefault="00064726" w:rsidP="004C08C7"/>
        </w:tc>
      </w:tr>
      <w:tr w:rsidR="00064726" w14:paraId="23D280AF" w14:textId="77777777" w:rsidTr="004C08C7">
        <w:trPr>
          <w:trHeight w:val="263"/>
        </w:trPr>
        <w:tc>
          <w:tcPr>
            <w:tcW w:w="9611" w:type="dxa"/>
          </w:tcPr>
          <w:p w14:paraId="5DB27F82" w14:textId="77777777" w:rsidR="00064726" w:rsidRDefault="00064726" w:rsidP="004C08C7"/>
        </w:tc>
      </w:tr>
      <w:tr w:rsidR="00064726" w14:paraId="4C09F0A6" w14:textId="77777777" w:rsidTr="004C08C7">
        <w:trPr>
          <w:trHeight w:val="263"/>
        </w:trPr>
        <w:tc>
          <w:tcPr>
            <w:tcW w:w="9611" w:type="dxa"/>
          </w:tcPr>
          <w:p w14:paraId="5D9F86F9" w14:textId="77777777" w:rsidR="00064726" w:rsidRDefault="00064726" w:rsidP="004C08C7"/>
        </w:tc>
      </w:tr>
      <w:tr w:rsidR="00064726" w14:paraId="2A57EB03" w14:textId="77777777" w:rsidTr="004C08C7">
        <w:trPr>
          <w:trHeight w:val="263"/>
        </w:trPr>
        <w:tc>
          <w:tcPr>
            <w:tcW w:w="9611" w:type="dxa"/>
          </w:tcPr>
          <w:p w14:paraId="3461E340" w14:textId="77777777" w:rsidR="00064726" w:rsidRDefault="00064726" w:rsidP="004C08C7"/>
        </w:tc>
      </w:tr>
      <w:tr w:rsidR="00064726" w14:paraId="6415E3AB" w14:textId="77777777" w:rsidTr="004C08C7">
        <w:trPr>
          <w:trHeight w:val="263"/>
        </w:trPr>
        <w:tc>
          <w:tcPr>
            <w:tcW w:w="9611" w:type="dxa"/>
          </w:tcPr>
          <w:p w14:paraId="09DFA6FD" w14:textId="77777777" w:rsidR="00064726" w:rsidRDefault="00064726" w:rsidP="004C08C7"/>
        </w:tc>
      </w:tr>
      <w:tr w:rsidR="00064726" w14:paraId="495AD9DE" w14:textId="77777777" w:rsidTr="004C08C7">
        <w:trPr>
          <w:trHeight w:val="263"/>
        </w:trPr>
        <w:tc>
          <w:tcPr>
            <w:tcW w:w="9611" w:type="dxa"/>
          </w:tcPr>
          <w:p w14:paraId="36CBF3F5" w14:textId="77777777" w:rsidR="00064726" w:rsidRDefault="00064726" w:rsidP="004C08C7"/>
        </w:tc>
      </w:tr>
      <w:tr w:rsidR="00064726" w14:paraId="6317A883" w14:textId="77777777" w:rsidTr="004C08C7">
        <w:trPr>
          <w:trHeight w:val="263"/>
        </w:trPr>
        <w:tc>
          <w:tcPr>
            <w:tcW w:w="9611" w:type="dxa"/>
          </w:tcPr>
          <w:p w14:paraId="3D64E7A6" w14:textId="77777777" w:rsidR="00064726" w:rsidRDefault="00064726" w:rsidP="004C08C7"/>
        </w:tc>
      </w:tr>
    </w:tbl>
    <w:p w14:paraId="0642F3D9" w14:textId="77777777" w:rsidR="007268E4" w:rsidRPr="00BB4F60" w:rsidRDefault="007268E4" w:rsidP="00BB4F60"/>
    <w:sectPr w:rsidR="007268E4" w:rsidRPr="00BB4F60" w:rsidSect="00A261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B08606" w14:textId="77777777" w:rsidR="00176071" w:rsidRDefault="00176071" w:rsidP="005762FE">
      <w:r>
        <w:separator/>
      </w:r>
    </w:p>
  </w:endnote>
  <w:endnote w:type="continuationSeparator" w:id="0">
    <w:p w14:paraId="47D24403" w14:textId="77777777" w:rsidR="00176071" w:rsidRDefault="0017607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421E5F" w14:textId="77777777" w:rsidR="00A2612C" w:rsidRDefault="00A261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4AF121" w14:textId="77777777" w:rsidR="00A2612C" w:rsidRPr="00A2612C" w:rsidRDefault="00A2612C" w:rsidP="00A2612C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254D32" w14:textId="77777777" w:rsidR="00A2612C" w:rsidRDefault="00A261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B4C115" w14:textId="77777777" w:rsidR="00176071" w:rsidRDefault="00176071" w:rsidP="005762FE">
      <w:r>
        <w:separator/>
      </w:r>
    </w:p>
  </w:footnote>
  <w:footnote w:type="continuationSeparator" w:id="0">
    <w:p w14:paraId="6F146611" w14:textId="77777777" w:rsidR="00176071" w:rsidRDefault="00176071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50A5F8" w14:textId="77777777" w:rsidR="00A2612C" w:rsidRDefault="00A261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10EA23" w14:textId="77777777" w:rsidR="00A2612C" w:rsidRPr="00A2612C" w:rsidRDefault="00A2612C" w:rsidP="00A2612C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F41569" w14:textId="77777777" w:rsidR="00A2612C" w:rsidRDefault="00A261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12C"/>
    <w:rsid w:val="00037140"/>
    <w:rsid w:val="0004106F"/>
    <w:rsid w:val="00064726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76071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96159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A079B3"/>
    <w:rsid w:val="00A17906"/>
    <w:rsid w:val="00A2612C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8248B"/>
  <w15:docId w15:val="{63CF052E-04DA-46A9-9556-D52362D27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2020-09-10T08:49:00Z</dcterms:created>
  <dcterms:modified xsi:type="dcterms:W3CDTF">2020-09-19T09:02:00Z</dcterms:modified>
</cp:coreProperties>
</file>