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6879D0" w:rsidRPr="006879D0" w14:paraId="55612036" w14:textId="77777777" w:rsidTr="006879D0">
        <w:trPr>
          <w:trHeight w:val="600"/>
        </w:trPr>
        <w:tc>
          <w:tcPr>
            <w:tcW w:w="9576" w:type="dxa"/>
            <w:gridSpan w:val="7"/>
          </w:tcPr>
          <w:p w14:paraId="1391A484" w14:textId="77777777" w:rsidR="006879D0" w:rsidRPr="006879D0" w:rsidRDefault="006879D0" w:rsidP="006879D0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2021</w:t>
            </w:r>
          </w:p>
        </w:tc>
      </w:tr>
      <w:tr w:rsidR="006879D0" w14:paraId="05A43B31" w14:textId="77777777" w:rsidTr="006879D0">
        <w:tc>
          <w:tcPr>
            <w:tcW w:w="1368" w:type="dxa"/>
            <w:tcBorders>
              <w:bottom w:val="single" w:sz="4" w:space="0" w:color="auto"/>
            </w:tcBorders>
          </w:tcPr>
          <w:p w14:paraId="0A1DA3AB" w14:textId="77777777" w:rsidR="006879D0" w:rsidRDefault="006879D0" w:rsidP="006879D0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E1C87C0" w14:textId="77777777" w:rsidR="006879D0" w:rsidRDefault="006879D0" w:rsidP="006879D0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90A62C" w14:textId="77777777" w:rsidR="006879D0" w:rsidRDefault="006879D0" w:rsidP="006879D0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3439C29" w14:textId="77777777" w:rsidR="006879D0" w:rsidRDefault="006879D0" w:rsidP="006879D0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3CA90E1" w14:textId="77777777" w:rsidR="006879D0" w:rsidRDefault="006879D0" w:rsidP="006879D0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D250C96" w14:textId="77777777" w:rsidR="006879D0" w:rsidRDefault="006879D0" w:rsidP="006879D0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160B247" w14:textId="77777777" w:rsidR="006879D0" w:rsidRDefault="006879D0" w:rsidP="006879D0">
            <w:pPr>
              <w:jc w:val="center"/>
            </w:pPr>
            <w:r>
              <w:t>Sunday</w:t>
            </w:r>
          </w:p>
        </w:tc>
      </w:tr>
      <w:tr w:rsidR="006879D0" w14:paraId="2607146F" w14:textId="77777777" w:rsidTr="006879D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7F81C6" w14:textId="77777777" w:rsidR="006879D0" w:rsidRDefault="006879D0" w:rsidP="006879D0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A23A89" w14:textId="77777777" w:rsidR="006879D0" w:rsidRDefault="006879D0" w:rsidP="006879D0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AC56AF" w14:textId="77777777" w:rsidR="006879D0" w:rsidRDefault="006879D0" w:rsidP="006879D0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866B43" w14:textId="77777777" w:rsidR="006879D0" w:rsidRDefault="006879D0" w:rsidP="006879D0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CDD491" w14:textId="77777777" w:rsidR="006879D0" w:rsidRDefault="006879D0" w:rsidP="006879D0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606F74" w14:textId="77777777" w:rsidR="006879D0" w:rsidRDefault="006879D0" w:rsidP="006879D0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A0987F" w14:textId="77777777" w:rsidR="006879D0" w:rsidRDefault="006879D0" w:rsidP="006879D0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6879D0" w14:paraId="61E2E084" w14:textId="77777777" w:rsidTr="006879D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A7A70F" w14:textId="77777777" w:rsidR="006879D0" w:rsidRDefault="006879D0" w:rsidP="006879D0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C0E841" w14:textId="77777777" w:rsidR="006879D0" w:rsidRDefault="006879D0" w:rsidP="006879D0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9ADE8D" w14:textId="77777777" w:rsidR="006879D0" w:rsidRDefault="006879D0" w:rsidP="006879D0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58B85D" w14:textId="77777777" w:rsidR="006879D0" w:rsidRDefault="006879D0" w:rsidP="006879D0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A5AC43" w14:textId="77777777" w:rsidR="006879D0" w:rsidRDefault="006879D0" w:rsidP="006879D0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CE766F" w14:textId="77777777" w:rsidR="006879D0" w:rsidRDefault="006879D0" w:rsidP="006879D0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A24FFA" w14:textId="77777777" w:rsidR="006879D0" w:rsidRDefault="006879D0" w:rsidP="006879D0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6879D0" w14:paraId="2A150AAD" w14:textId="77777777" w:rsidTr="006879D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CC18B8" w14:textId="77777777" w:rsidR="006879D0" w:rsidRDefault="006879D0" w:rsidP="006879D0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DD32D8" w14:textId="77777777" w:rsidR="006879D0" w:rsidRDefault="006879D0" w:rsidP="006879D0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F466CD" w14:textId="77777777" w:rsidR="006879D0" w:rsidRDefault="006879D0" w:rsidP="006879D0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18BA9C" w14:textId="77777777" w:rsidR="006879D0" w:rsidRDefault="006879D0" w:rsidP="006879D0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BBE17D" w14:textId="77777777" w:rsidR="006879D0" w:rsidRDefault="006879D0" w:rsidP="006879D0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C66B0D" w14:textId="77777777" w:rsidR="006879D0" w:rsidRDefault="006879D0" w:rsidP="006879D0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05A844" w14:textId="77777777" w:rsidR="006879D0" w:rsidRDefault="006879D0" w:rsidP="006879D0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6879D0" w14:paraId="762982EE" w14:textId="77777777" w:rsidTr="006879D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475DC0" w14:textId="77777777" w:rsidR="006879D0" w:rsidRDefault="006879D0" w:rsidP="006879D0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E44C7E" w14:textId="77777777" w:rsidR="006879D0" w:rsidRDefault="006879D0" w:rsidP="006879D0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1574B07" w14:textId="77777777" w:rsidR="006879D0" w:rsidRDefault="006879D0" w:rsidP="006879D0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CE6096F" w14:textId="77777777" w:rsidR="006879D0" w:rsidRDefault="006879D0" w:rsidP="006879D0">
            <w:pPr>
              <w:jc w:val="center"/>
            </w:pPr>
            <w:r>
              <w:t>25</w:t>
            </w:r>
            <w:r>
              <w:br/>
            </w:r>
            <w:r>
              <w:br/>
              <w:t>Thanksgiving Day</w:t>
            </w:r>
          </w:p>
        </w:tc>
        <w:tc>
          <w:tcPr>
            <w:tcW w:w="1368" w:type="dxa"/>
            <w:shd w:val="clear" w:color="auto" w:fill="auto"/>
          </w:tcPr>
          <w:p w14:paraId="0004C284" w14:textId="77777777" w:rsidR="006879D0" w:rsidRDefault="006879D0" w:rsidP="006879D0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1A6F79A" w14:textId="77777777" w:rsidR="006879D0" w:rsidRDefault="006879D0" w:rsidP="006879D0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D75AAE3" w14:textId="77777777" w:rsidR="006879D0" w:rsidRDefault="006879D0" w:rsidP="006879D0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6879D0" w14:paraId="3282050A" w14:textId="77777777" w:rsidTr="006879D0">
        <w:trPr>
          <w:trHeight w:val="1500"/>
        </w:trPr>
        <w:tc>
          <w:tcPr>
            <w:tcW w:w="1368" w:type="dxa"/>
            <w:shd w:val="clear" w:color="auto" w:fill="auto"/>
          </w:tcPr>
          <w:p w14:paraId="3190D4B4" w14:textId="77777777" w:rsidR="006879D0" w:rsidRDefault="006879D0" w:rsidP="006879D0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C3CDB21" w14:textId="77777777" w:rsidR="006879D0" w:rsidRDefault="006879D0" w:rsidP="006879D0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65AF3D61" w14:textId="77777777" w:rsidR="006879D0" w:rsidRDefault="006879D0" w:rsidP="00BB4F60"/>
        </w:tc>
        <w:tc>
          <w:tcPr>
            <w:tcW w:w="1368" w:type="dxa"/>
          </w:tcPr>
          <w:p w14:paraId="0ED29B84" w14:textId="77777777" w:rsidR="006879D0" w:rsidRDefault="006879D0" w:rsidP="00BB4F60"/>
        </w:tc>
        <w:tc>
          <w:tcPr>
            <w:tcW w:w="1368" w:type="dxa"/>
          </w:tcPr>
          <w:p w14:paraId="40A4D24C" w14:textId="77777777" w:rsidR="006879D0" w:rsidRDefault="006879D0" w:rsidP="00BB4F60"/>
        </w:tc>
        <w:tc>
          <w:tcPr>
            <w:tcW w:w="1368" w:type="dxa"/>
          </w:tcPr>
          <w:p w14:paraId="0E24820F" w14:textId="77777777" w:rsidR="006879D0" w:rsidRDefault="006879D0" w:rsidP="00BB4F60"/>
        </w:tc>
        <w:tc>
          <w:tcPr>
            <w:tcW w:w="1368" w:type="dxa"/>
          </w:tcPr>
          <w:p w14:paraId="299E21C3" w14:textId="77777777" w:rsidR="006879D0" w:rsidRDefault="006879D0" w:rsidP="00BB4F60"/>
        </w:tc>
      </w:tr>
      <w:tr w:rsidR="006879D0" w14:paraId="7E49A84C" w14:textId="77777777" w:rsidTr="006879D0">
        <w:trPr>
          <w:trHeight w:val="1500"/>
        </w:trPr>
        <w:tc>
          <w:tcPr>
            <w:tcW w:w="1368" w:type="dxa"/>
          </w:tcPr>
          <w:p w14:paraId="41082A3F" w14:textId="77777777" w:rsidR="006879D0" w:rsidRDefault="006879D0" w:rsidP="00BB4F60"/>
        </w:tc>
        <w:tc>
          <w:tcPr>
            <w:tcW w:w="1368" w:type="dxa"/>
          </w:tcPr>
          <w:p w14:paraId="71499604" w14:textId="77777777" w:rsidR="006879D0" w:rsidRDefault="006879D0" w:rsidP="00BB4F60"/>
        </w:tc>
        <w:tc>
          <w:tcPr>
            <w:tcW w:w="1368" w:type="dxa"/>
          </w:tcPr>
          <w:p w14:paraId="2F0CFD35" w14:textId="77777777" w:rsidR="006879D0" w:rsidRDefault="006879D0" w:rsidP="00BB4F60"/>
        </w:tc>
        <w:tc>
          <w:tcPr>
            <w:tcW w:w="1368" w:type="dxa"/>
          </w:tcPr>
          <w:p w14:paraId="205AA782" w14:textId="77777777" w:rsidR="006879D0" w:rsidRDefault="006879D0" w:rsidP="00BB4F60"/>
        </w:tc>
        <w:tc>
          <w:tcPr>
            <w:tcW w:w="1368" w:type="dxa"/>
          </w:tcPr>
          <w:p w14:paraId="50D8E41E" w14:textId="77777777" w:rsidR="006879D0" w:rsidRDefault="006879D0" w:rsidP="00BB4F60"/>
        </w:tc>
        <w:tc>
          <w:tcPr>
            <w:tcW w:w="1368" w:type="dxa"/>
          </w:tcPr>
          <w:p w14:paraId="2BB42E16" w14:textId="77777777" w:rsidR="006879D0" w:rsidRDefault="006879D0" w:rsidP="00BB4F60"/>
        </w:tc>
        <w:tc>
          <w:tcPr>
            <w:tcW w:w="1368" w:type="dxa"/>
          </w:tcPr>
          <w:p w14:paraId="3A58DE01" w14:textId="77777777" w:rsidR="006879D0" w:rsidRDefault="006879D0" w:rsidP="00BB4F60"/>
        </w:tc>
      </w:tr>
    </w:tbl>
    <w:p w14:paraId="6ACA66F0" w14:textId="77777777" w:rsidR="006879D0" w:rsidRDefault="006879D0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BD6751" w14:paraId="748E9F2B" w14:textId="77777777" w:rsidTr="004C08C7">
        <w:trPr>
          <w:trHeight w:val="263"/>
        </w:trPr>
        <w:tc>
          <w:tcPr>
            <w:tcW w:w="9611" w:type="dxa"/>
          </w:tcPr>
          <w:p w14:paraId="730DD418" w14:textId="77777777" w:rsidR="00BD6751" w:rsidRDefault="00BD6751" w:rsidP="004C08C7"/>
        </w:tc>
      </w:tr>
      <w:tr w:rsidR="00BD6751" w14:paraId="436EDF43" w14:textId="77777777" w:rsidTr="004C08C7">
        <w:trPr>
          <w:trHeight w:val="263"/>
        </w:trPr>
        <w:tc>
          <w:tcPr>
            <w:tcW w:w="9611" w:type="dxa"/>
          </w:tcPr>
          <w:p w14:paraId="1E7D2E88" w14:textId="77777777" w:rsidR="00BD6751" w:rsidRDefault="00BD6751" w:rsidP="004C08C7"/>
        </w:tc>
      </w:tr>
      <w:tr w:rsidR="00BD6751" w14:paraId="07093495" w14:textId="77777777" w:rsidTr="004C08C7">
        <w:trPr>
          <w:trHeight w:val="263"/>
        </w:trPr>
        <w:tc>
          <w:tcPr>
            <w:tcW w:w="9611" w:type="dxa"/>
          </w:tcPr>
          <w:p w14:paraId="0F77EE9A" w14:textId="77777777" w:rsidR="00BD6751" w:rsidRDefault="00BD6751" w:rsidP="004C08C7"/>
        </w:tc>
      </w:tr>
      <w:tr w:rsidR="00BD6751" w14:paraId="498DB392" w14:textId="77777777" w:rsidTr="004C08C7">
        <w:trPr>
          <w:trHeight w:val="263"/>
        </w:trPr>
        <w:tc>
          <w:tcPr>
            <w:tcW w:w="9611" w:type="dxa"/>
          </w:tcPr>
          <w:p w14:paraId="0732F92C" w14:textId="77777777" w:rsidR="00BD6751" w:rsidRDefault="00BD6751" w:rsidP="004C08C7"/>
        </w:tc>
      </w:tr>
      <w:tr w:rsidR="00BD6751" w14:paraId="0BF2A255" w14:textId="77777777" w:rsidTr="004C08C7">
        <w:trPr>
          <w:trHeight w:val="263"/>
        </w:trPr>
        <w:tc>
          <w:tcPr>
            <w:tcW w:w="9611" w:type="dxa"/>
          </w:tcPr>
          <w:p w14:paraId="5C2ED6C8" w14:textId="77777777" w:rsidR="00BD6751" w:rsidRDefault="00BD6751" w:rsidP="004C08C7"/>
        </w:tc>
      </w:tr>
      <w:tr w:rsidR="00BD6751" w14:paraId="1B2D3592" w14:textId="77777777" w:rsidTr="004C08C7">
        <w:trPr>
          <w:trHeight w:val="263"/>
        </w:trPr>
        <w:tc>
          <w:tcPr>
            <w:tcW w:w="9611" w:type="dxa"/>
          </w:tcPr>
          <w:p w14:paraId="764A4B07" w14:textId="77777777" w:rsidR="00BD6751" w:rsidRDefault="00BD6751" w:rsidP="004C08C7"/>
        </w:tc>
      </w:tr>
      <w:tr w:rsidR="00BD6751" w14:paraId="5A6A7912" w14:textId="77777777" w:rsidTr="004C08C7">
        <w:trPr>
          <w:trHeight w:val="263"/>
        </w:trPr>
        <w:tc>
          <w:tcPr>
            <w:tcW w:w="9611" w:type="dxa"/>
          </w:tcPr>
          <w:p w14:paraId="306CD66A" w14:textId="77777777" w:rsidR="00BD6751" w:rsidRDefault="00BD6751" w:rsidP="004C08C7"/>
        </w:tc>
      </w:tr>
    </w:tbl>
    <w:p w14:paraId="1E3834B8" w14:textId="77777777" w:rsidR="007268E4" w:rsidRPr="00BB4F60" w:rsidRDefault="007268E4" w:rsidP="00BB4F60"/>
    <w:sectPr w:rsidR="007268E4" w:rsidRPr="00BB4F60" w:rsidSect="006879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EAFE63" w14:textId="77777777" w:rsidR="00E35401" w:rsidRDefault="00E35401" w:rsidP="005762FE">
      <w:r>
        <w:separator/>
      </w:r>
    </w:p>
  </w:endnote>
  <w:endnote w:type="continuationSeparator" w:id="0">
    <w:p w14:paraId="1E2EED9A" w14:textId="77777777" w:rsidR="00E35401" w:rsidRDefault="00E3540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9627C1" w14:textId="77777777" w:rsidR="006879D0" w:rsidRDefault="006879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B53F7E" w14:textId="77777777" w:rsidR="006879D0" w:rsidRPr="006879D0" w:rsidRDefault="006879D0" w:rsidP="006879D0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95ED21" w14:textId="77777777" w:rsidR="006879D0" w:rsidRDefault="006879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BB560E" w14:textId="77777777" w:rsidR="00E35401" w:rsidRDefault="00E35401" w:rsidP="005762FE">
      <w:r>
        <w:separator/>
      </w:r>
    </w:p>
  </w:footnote>
  <w:footnote w:type="continuationSeparator" w:id="0">
    <w:p w14:paraId="2D78E6D3" w14:textId="77777777" w:rsidR="00E35401" w:rsidRDefault="00E35401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0548D5" w14:textId="77777777" w:rsidR="006879D0" w:rsidRDefault="006879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282DC" w14:textId="77777777" w:rsidR="006879D0" w:rsidRPr="006879D0" w:rsidRDefault="006879D0" w:rsidP="006879D0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2EB00D" w14:textId="77777777" w:rsidR="006879D0" w:rsidRDefault="006879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9D0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879D0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D6751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66EBC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35401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85E53"/>
  <w15:docId w15:val="{82FC3263-598A-4150-B844-DE79E7444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2020-09-10T08:50:00Z</dcterms:created>
  <dcterms:modified xsi:type="dcterms:W3CDTF">2020-09-19T09:02:00Z</dcterms:modified>
</cp:coreProperties>
</file>